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439" w:rsidRDefault="00622439">
      <w:pPr>
        <w:ind w:firstLine="680"/>
        <w:jc w:val="center"/>
      </w:pPr>
      <w:r>
        <w:rPr>
          <w:b/>
          <w:bCs/>
        </w:rPr>
        <w:t xml:space="preserve">ПРОТОКОЛ </w:t>
      </w:r>
      <w:r w:rsidRPr="002C5B2B">
        <w:rPr>
          <w:b/>
          <w:bCs/>
        </w:rPr>
        <w:t>0318300120821000150</w:t>
      </w:r>
    </w:p>
    <w:p w:rsidR="00622439" w:rsidRDefault="0062243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22439" w:rsidRDefault="0062243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22439" w:rsidRDefault="0062243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22439" w:rsidRPr="00E750B6">
        <w:tc>
          <w:tcPr>
            <w:tcW w:w="4961" w:type="dxa"/>
          </w:tcPr>
          <w:p w:rsidR="00622439" w:rsidRPr="00E750B6" w:rsidRDefault="00622439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22439" w:rsidRPr="00E750B6" w:rsidRDefault="00622439">
            <w:pPr>
              <w:ind w:firstLine="567"/>
              <w:jc w:val="right"/>
            </w:pPr>
            <w:r>
              <w:rPr>
                <w:lang w:val="en-US"/>
              </w:rPr>
              <w:t>28.10.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22439" w:rsidRDefault="00622439">
      <w:pPr>
        <w:overflowPunct w:val="0"/>
      </w:pPr>
    </w:p>
    <w:p w:rsidR="00622439" w:rsidRDefault="006224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2C5B2B">
        <w:t xml:space="preserve">: Поставка лекарственных препаратов для медицинского применения (МНН Порактант альфа) </w:t>
      </w:r>
    </w:p>
    <w:p w:rsidR="00622439" w:rsidRDefault="006224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213234901331923490100101980012120244</w:t>
      </w:r>
    </w:p>
    <w:p w:rsidR="00622439" w:rsidRDefault="006224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219 746,88 руб.</w:t>
      </w:r>
    </w:p>
    <w:p w:rsidR="00622439" w:rsidRDefault="0062243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C5B2B">
        <w:rPr>
          <w:b/>
          <w:bCs/>
        </w:rPr>
        <w:t xml:space="preserve">: </w:t>
      </w:r>
      <w:r w:rsidRPr="002C5B2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C5B2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22439" w:rsidRPr="00E750B6">
        <w:trPr>
          <w:jc w:val="right"/>
        </w:trPr>
        <w:tc>
          <w:tcPr>
            <w:tcW w:w="9915" w:type="dxa"/>
          </w:tcPr>
          <w:p w:rsidR="00622439" w:rsidRPr="00E750B6" w:rsidRDefault="0062243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C5B2B">
              <w:rPr>
                <w:b/>
                <w:bCs/>
              </w:rPr>
              <w:t xml:space="preserve">Источник финансирования: </w:t>
            </w:r>
            <w:r w:rsidRPr="002C5B2B">
              <w:t>Внебюджетные средства (родовые сертификаты) на 2022 г.</w:t>
            </w:r>
          </w:p>
          <w:p w:rsidR="00622439" w:rsidRPr="00E750B6" w:rsidRDefault="006224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C5B2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C5B2B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622439" w:rsidRPr="00E750B6" w:rsidRDefault="006224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C5B2B">
              <w:t>Не требуется</w:t>
            </w:r>
          </w:p>
          <w:p w:rsidR="00622439" w:rsidRPr="00E750B6" w:rsidRDefault="006224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C5B2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22439" w:rsidRDefault="0062243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C5B2B">
        <w:t>19.10.21 11:12:16 (</w:t>
      </w:r>
      <w:r>
        <w:rPr>
          <w:lang w:val="en-US"/>
        </w:rPr>
        <w:t>MSK</w:t>
      </w:r>
      <w:r w:rsidRPr="002C5B2B">
        <w:t>+00:00)</w:t>
      </w:r>
    </w:p>
    <w:p w:rsidR="00622439" w:rsidRDefault="0062243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C5B2B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22439" w:rsidRPr="00E750B6"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22439" w:rsidRPr="00E750B6" w:rsidRDefault="00622439">
            <w:pPr>
              <w:rPr>
                <w:lang w:val="en-US"/>
              </w:rPr>
            </w:pPr>
            <w:r w:rsidRPr="00E750B6">
              <w:rPr>
                <w:lang w:val="en-US"/>
              </w:rPr>
              <w:t>Главный врач</w:t>
            </w:r>
          </w:p>
        </w:tc>
      </w:tr>
      <w:tr w:rsidR="00622439" w:rsidRPr="00E750B6"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22439" w:rsidRPr="00E750B6" w:rsidRDefault="00622439">
            <w:pPr>
              <w:rPr>
                <w:lang w:val="en-US"/>
              </w:rPr>
            </w:pPr>
            <w:r w:rsidRPr="00E750B6">
              <w:rPr>
                <w:lang w:val="en-US"/>
              </w:rPr>
              <w:t>Начальник отдела закупок</w:t>
            </w:r>
          </w:p>
        </w:tc>
      </w:tr>
      <w:tr w:rsidR="00622439" w:rsidRPr="00E750B6"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22439" w:rsidRPr="00E750B6" w:rsidRDefault="00622439">
            <w:pPr>
              <w:rPr>
                <w:lang w:val="en-US"/>
              </w:rPr>
            </w:pPr>
            <w:r w:rsidRPr="00E750B6">
              <w:rPr>
                <w:lang w:val="en-US"/>
              </w:rPr>
              <w:t>Начальник юридического отдела</w:t>
            </w:r>
          </w:p>
        </w:tc>
      </w:tr>
      <w:tr w:rsidR="00622439" w:rsidRPr="00E750B6"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22439" w:rsidRPr="00E750B6" w:rsidRDefault="00622439">
            <w:pPr>
              <w:rPr>
                <w:lang w:val="en-US"/>
              </w:rPr>
            </w:pPr>
            <w:r w:rsidRPr="00E750B6">
              <w:rPr>
                <w:lang w:val="en-US"/>
              </w:rPr>
              <w:t>экономист 1 категории отдела закупок</w:t>
            </w:r>
          </w:p>
        </w:tc>
      </w:tr>
      <w:tr w:rsidR="00622439" w:rsidRPr="00E750B6"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22439" w:rsidRPr="00E750B6" w:rsidRDefault="00622439">
            <w:r w:rsidRPr="00E750B6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22439" w:rsidRPr="00E750B6" w:rsidRDefault="00622439">
            <w:pPr>
              <w:rPr>
                <w:lang w:val="en-US"/>
              </w:rPr>
            </w:pPr>
            <w:r w:rsidRPr="00E750B6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22439" w:rsidRDefault="00622439">
      <w:pPr>
        <w:jc w:val="both"/>
      </w:pPr>
      <w:r>
        <w:tab/>
        <w:t>Кворум имеется. Комиссия правомочна.</w:t>
      </w:r>
    </w:p>
    <w:p w:rsidR="00622439" w:rsidRDefault="00622439">
      <w:pPr>
        <w:jc w:val="both"/>
      </w:pPr>
      <w:r>
        <w:tab/>
        <w:t xml:space="preserve">Заседание комиссии проводилось </w:t>
      </w:r>
      <w:r w:rsidRPr="002C5B2B">
        <w:t>28.10.</w:t>
      </w:r>
      <w:r>
        <w:t>20</w:t>
      </w:r>
      <w:r w:rsidRPr="002C5B2B">
        <w:t>21 0</w:t>
      </w:r>
      <w:r>
        <w:t>8</w:t>
      </w:r>
      <w:r w:rsidRPr="002C5B2B">
        <w:t>:</w:t>
      </w:r>
      <w:r>
        <w:t>00</w:t>
      </w:r>
      <w:r w:rsidRPr="002C5B2B">
        <w:t xml:space="preserve"> (</w:t>
      </w:r>
      <w:r>
        <w:rPr>
          <w:lang w:val="en-US"/>
        </w:rPr>
        <w:t>MSK</w:t>
      </w:r>
      <w:r w:rsidRPr="002C5B2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22439" w:rsidRDefault="00622439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2C5B2B">
        <w:t>27.10.21 09:30:00 (</w:t>
      </w:r>
      <w:r>
        <w:rPr>
          <w:lang w:val="en-US"/>
        </w:rPr>
        <w:t>MSK</w:t>
      </w:r>
      <w:r w:rsidRPr="002C5B2B">
        <w:t>+00:00)</w:t>
      </w:r>
      <w:r>
        <w:t xml:space="preserve">), подана </w:t>
      </w:r>
      <w:r w:rsidRPr="002C5B2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22439" w:rsidRPr="00E750B6">
        <w:tc>
          <w:tcPr>
            <w:tcW w:w="9922" w:type="dxa"/>
          </w:tcPr>
          <w:p w:rsidR="00622439" w:rsidRPr="00E750B6" w:rsidRDefault="00622439">
            <w:pPr>
              <w:pStyle w:val="a4"/>
            </w:pPr>
            <w:r w:rsidRPr="00E750B6">
              <w:t>EA-123140</w:t>
            </w:r>
            <w:r>
              <w:t xml:space="preserve">, дата и время регистрации заявки: </w:t>
            </w:r>
            <w:r w:rsidRPr="00E750B6">
              <w:t>26.10.21 09:29:08 (MSK+00:00)</w:t>
            </w:r>
          </w:p>
        </w:tc>
      </w:tr>
    </w:tbl>
    <w:p w:rsidR="00622439" w:rsidRDefault="00622439"/>
    <w:p w:rsidR="00622439" w:rsidRDefault="00622439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622439" w:rsidRPr="00E750B6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2439" w:rsidRDefault="0062243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622439" w:rsidRPr="00E750B6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EA-123140</w:t>
            </w:r>
          </w:p>
          <w:p w:rsidR="00622439" w:rsidRDefault="00622439">
            <w:r>
              <w:t>ОБЩЕСТВО С ОГРАНИЧЕННОЙ ОТВЕТСТВЕННОСТЬЮ "ЕСКО"</w:t>
            </w:r>
          </w:p>
          <w:p w:rsidR="00622439" w:rsidRDefault="00622439">
            <w:r>
              <w:t>ИНН 9731032950</w:t>
            </w:r>
          </w:p>
          <w:p w:rsidR="00622439" w:rsidRPr="00E750B6" w:rsidRDefault="00622439">
            <w:r>
              <w:t xml:space="preserve">ОГРН </w:t>
            </w:r>
            <w:r w:rsidRPr="002C5B2B">
              <w:t>1197746180390</w:t>
            </w:r>
          </w:p>
          <w:p w:rsidR="00622439" w:rsidRPr="00E750B6" w:rsidRDefault="00622439">
            <w:r w:rsidRPr="00E750B6">
              <w:t xml:space="preserve">КПП </w:t>
            </w:r>
            <w:r w:rsidRPr="002C5B2B">
              <w:t>773101001</w:t>
            </w:r>
          </w:p>
          <w:p w:rsidR="00622439" w:rsidRPr="00E750B6" w:rsidRDefault="00622439">
            <w:r w:rsidRPr="00E750B6">
              <w:t>Место нахождения(жительства)</w:t>
            </w:r>
          </w:p>
          <w:p w:rsidR="00622439" w:rsidRPr="00E750B6" w:rsidRDefault="00622439">
            <w:r w:rsidRPr="00E750B6">
              <w:t>121596, ГМОСКВА, ДОМ 2СТРОЕНИЕ 3, КОМНАТА 35 ЭТАЖ 4 ПОМ II</w:t>
            </w:r>
          </w:p>
          <w:p w:rsidR="00622439" w:rsidRPr="00E750B6" w:rsidRDefault="00622439">
            <w:r w:rsidRPr="00E750B6">
              <w:t>Почтовый адрес</w:t>
            </w:r>
          </w:p>
          <w:p w:rsidR="00622439" w:rsidRPr="00E750B6" w:rsidRDefault="00622439">
            <w:r w:rsidRPr="00E750B6">
              <w:t>142717, РФ, Московская область,  Ленинский муниципальный район,  с.п. Развилковское, п. Развилка, квартал 1, владение 7</w:t>
            </w:r>
          </w:p>
          <w:p w:rsidR="00622439" w:rsidRPr="00E750B6" w:rsidRDefault="00622439">
            <w:r w:rsidRPr="00E750B6">
              <w:rPr>
                <w:sz w:val="16"/>
                <w:szCs w:val="16"/>
              </w:rPr>
              <w:t xml:space="preserve">Контактное лицо </w:t>
            </w:r>
          </w:p>
          <w:p w:rsidR="00622439" w:rsidRDefault="00622439">
            <w:r>
              <w:t xml:space="preserve">Телефон </w:t>
            </w:r>
            <w:r>
              <w:rPr>
                <w:lang w:val="en-US"/>
              </w:rPr>
              <w:t>74952287061</w:t>
            </w:r>
          </w:p>
          <w:p w:rsidR="00622439" w:rsidRDefault="00622439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22439" w:rsidRDefault="00622439">
            <w:pPr>
              <w:pStyle w:val="a4"/>
            </w:pPr>
          </w:p>
          <w:p w:rsidR="00622439" w:rsidRDefault="0062243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2439" w:rsidRDefault="00622439">
            <w:r>
              <w:t>Соответствует требованиям</w:t>
            </w:r>
          </w:p>
        </w:tc>
      </w:tr>
      <w:tr w:rsidR="00622439" w:rsidRPr="00E750B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EA-123140</w:t>
            </w:r>
          </w:p>
          <w:p w:rsidR="00622439" w:rsidRDefault="00622439">
            <w:r>
              <w:t>ОБЩЕСТВО С ОГРАНИЧЕННОЙ ОТВЕТСТВЕННОСТЬЮ "ЕСКО"</w:t>
            </w:r>
          </w:p>
          <w:p w:rsidR="00622439" w:rsidRDefault="00622439">
            <w:r>
              <w:t>ИНН 9731032950</w:t>
            </w:r>
          </w:p>
          <w:p w:rsidR="00622439" w:rsidRPr="00E750B6" w:rsidRDefault="00622439">
            <w:r>
              <w:t xml:space="preserve">ОГРН </w:t>
            </w:r>
            <w:r w:rsidRPr="002C5B2B">
              <w:t>1197746180390</w:t>
            </w:r>
          </w:p>
          <w:p w:rsidR="00622439" w:rsidRPr="00E750B6" w:rsidRDefault="00622439">
            <w:r w:rsidRPr="00E750B6">
              <w:t xml:space="preserve">КПП </w:t>
            </w:r>
            <w:r w:rsidRPr="002C5B2B">
              <w:t>773101001</w:t>
            </w:r>
          </w:p>
          <w:p w:rsidR="00622439" w:rsidRPr="00E750B6" w:rsidRDefault="00622439">
            <w:r w:rsidRPr="00E750B6">
              <w:t>Место нахождения(жительства)</w:t>
            </w:r>
          </w:p>
          <w:p w:rsidR="00622439" w:rsidRPr="00E750B6" w:rsidRDefault="00622439">
            <w:r w:rsidRPr="00E750B6">
              <w:t>121596, ГМОСКВА, ДОМ 2СТРОЕНИЕ 3, КОМНАТА 35 ЭТАЖ 4 ПОМ II</w:t>
            </w:r>
          </w:p>
          <w:p w:rsidR="00622439" w:rsidRPr="00E750B6" w:rsidRDefault="00622439">
            <w:r w:rsidRPr="00E750B6">
              <w:t>Почтовый адрес</w:t>
            </w:r>
          </w:p>
          <w:p w:rsidR="00622439" w:rsidRPr="00E750B6" w:rsidRDefault="00622439">
            <w:r w:rsidRPr="00E750B6">
              <w:t>142717, РФ, Московская область,  Ленинский муниципальный район,  с.п. Развилковское, п. Развилка, квартал 1, владение 7</w:t>
            </w:r>
          </w:p>
          <w:p w:rsidR="00622439" w:rsidRPr="00E750B6" w:rsidRDefault="00622439">
            <w:r w:rsidRPr="00E750B6">
              <w:rPr>
                <w:sz w:val="16"/>
                <w:szCs w:val="16"/>
              </w:rPr>
              <w:t xml:space="preserve">Контактное лицо </w:t>
            </w:r>
          </w:p>
          <w:p w:rsidR="00622439" w:rsidRDefault="00622439">
            <w:r>
              <w:t xml:space="preserve">Телефон </w:t>
            </w:r>
            <w:r>
              <w:rPr>
                <w:lang w:val="en-US"/>
              </w:rPr>
              <w:t>74952287061</w:t>
            </w:r>
          </w:p>
          <w:p w:rsidR="00622439" w:rsidRDefault="0062243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22439" w:rsidRDefault="00622439">
            <w:pPr>
              <w:pStyle w:val="a4"/>
            </w:pPr>
          </w:p>
          <w:p w:rsidR="00622439" w:rsidRDefault="0062243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2439" w:rsidRDefault="00622439">
            <w:r>
              <w:t>Соответствует требованиям</w:t>
            </w:r>
          </w:p>
        </w:tc>
      </w:tr>
      <w:tr w:rsidR="00622439" w:rsidRPr="00E750B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EA-123140</w:t>
            </w:r>
          </w:p>
          <w:p w:rsidR="00622439" w:rsidRDefault="00622439">
            <w:r>
              <w:t>ОБЩЕСТВО С ОГРАНИЧЕННОЙ ОТВЕТСТВЕННОСТЬЮ "ЕСКО"</w:t>
            </w:r>
          </w:p>
          <w:p w:rsidR="00622439" w:rsidRDefault="00622439">
            <w:r>
              <w:t>ИНН 9731032950</w:t>
            </w:r>
          </w:p>
          <w:p w:rsidR="00622439" w:rsidRPr="00E750B6" w:rsidRDefault="00622439">
            <w:r>
              <w:t xml:space="preserve">ОГРН </w:t>
            </w:r>
            <w:r w:rsidRPr="002C5B2B">
              <w:t>1197746180390</w:t>
            </w:r>
          </w:p>
          <w:p w:rsidR="00622439" w:rsidRPr="00E750B6" w:rsidRDefault="00622439">
            <w:r w:rsidRPr="00E750B6">
              <w:t xml:space="preserve">КПП </w:t>
            </w:r>
            <w:r w:rsidRPr="002C5B2B">
              <w:t>773101001</w:t>
            </w:r>
          </w:p>
          <w:p w:rsidR="00622439" w:rsidRPr="00E750B6" w:rsidRDefault="00622439">
            <w:r w:rsidRPr="00E750B6">
              <w:t>Место нахождения(жительства)</w:t>
            </w:r>
          </w:p>
          <w:p w:rsidR="00622439" w:rsidRPr="00E750B6" w:rsidRDefault="00622439">
            <w:r w:rsidRPr="00E750B6">
              <w:t>121596, ГМОСКВА, ДОМ 2СТРОЕНИЕ 3, КОМНАТА 35 ЭТАЖ 4 ПОМ II</w:t>
            </w:r>
          </w:p>
          <w:p w:rsidR="00622439" w:rsidRPr="00E750B6" w:rsidRDefault="00622439">
            <w:r w:rsidRPr="00E750B6">
              <w:t>Почтовый адрес</w:t>
            </w:r>
          </w:p>
          <w:p w:rsidR="00622439" w:rsidRPr="00E750B6" w:rsidRDefault="00622439">
            <w:r w:rsidRPr="00E750B6">
              <w:t>142717, РФ, Московская область,  Ленинский муниципальный район,  с.п. Развилковское, п. Развилка, квартал 1, владение 7</w:t>
            </w:r>
          </w:p>
          <w:p w:rsidR="00622439" w:rsidRPr="00E750B6" w:rsidRDefault="00622439">
            <w:r w:rsidRPr="00E750B6">
              <w:rPr>
                <w:sz w:val="16"/>
                <w:szCs w:val="16"/>
              </w:rPr>
              <w:t xml:space="preserve">Контактное лицо </w:t>
            </w:r>
          </w:p>
          <w:p w:rsidR="00622439" w:rsidRDefault="00622439">
            <w:r>
              <w:t xml:space="preserve">Телефон </w:t>
            </w:r>
            <w:r>
              <w:rPr>
                <w:lang w:val="en-US"/>
              </w:rPr>
              <w:t>74952287061</w:t>
            </w:r>
          </w:p>
          <w:p w:rsidR="00622439" w:rsidRDefault="0062243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22439" w:rsidRDefault="00622439">
            <w:pPr>
              <w:pStyle w:val="a4"/>
            </w:pPr>
          </w:p>
          <w:p w:rsidR="00622439" w:rsidRDefault="0062243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2439" w:rsidRDefault="00622439">
            <w:r>
              <w:t>Соответствует требованиям</w:t>
            </w:r>
          </w:p>
        </w:tc>
      </w:tr>
      <w:tr w:rsidR="00622439" w:rsidRPr="00E750B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EA-123140</w:t>
            </w:r>
          </w:p>
          <w:p w:rsidR="00622439" w:rsidRDefault="00622439">
            <w:r>
              <w:t>ОБЩЕСТВО С ОГРАНИЧЕННОЙ ОТВЕТСТВЕННОСТЬЮ "ЕСКО"</w:t>
            </w:r>
          </w:p>
          <w:p w:rsidR="00622439" w:rsidRDefault="00622439">
            <w:r>
              <w:t>ИНН 9731032950</w:t>
            </w:r>
          </w:p>
          <w:p w:rsidR="00622439" w:rsidRPr="00E750B6" w:rsidRDefault="00622439">
            <w:r>
              <w:t xml:space="preserve">ОГРН </w:t>
            </w:r>
            <w:r w:rsidRPr="002C5B2B">
              <w:t>1197746180390</w:t>
            </w:r>
          </w:p>
          <w:p w:rsidR="00622439" w:rsidRPr="00E750B6" w:rsidRDefault="00622439">
            <w:r w:rsidRPr="00E750B6">
              <w:t xml:space="preserve">КПП </w:t>
            </w:r>
            <w:r w:rsidRPr="002C5B2B">
              <w:t>773101001</w:t>
            </w:r>
          </w:p>
          <w:p w:rsidR="00622439" w:rsidRPr="00E750B6" w:rsidRDefault="00622439">
            <w:r w:rsidRPr="00E750B6">
              <w:t>Место нахождения(жительства)</w:t>
            </w:r>
          </w:p>
          <w:p w:rsidR="00622439" w:rsidRPr="00E750B6" w:rsidRDefault="00622439">
            <w:r w:rsidRPr="00E750B6">
              <w:t>121596, ГМОСКВА, ДОМ 2СТРОЕНИЕ 3, КОМНАТА 35 ЭТАЖ 4 ПОМ II</w:t>
            </w:r>
          </w:p>
          <w:p w:rsidR="00622439" w:rsidRPr="00E750B6" w:rsidRDefault="00622439">
            <w:r w:rsidRPr="00E750B6">
              <w:t>Почтовый адрес</w:t>
            </w:r>
          </w:p>
          <w:p w:rsidR="00622439" w:rsidRPr="00E750B6" w:rsidRDefault="00622439">
            <w:r w:rsidRPr="00E750B6">
              <w:t>142717, РФ, Московская область,  Ленинский муниципальный район,  с.п. Развилковское, п. Развилка, квартал 1, владение 7</w:t>
            </w:r>
          </w:p>
          <w:p w:rsidR="00622439" w:rsidRPr="00E750B6" w:rsidRDefault="00622439">
            <w:r w:rsidRPr="00E750B6">
              <w:rPr>
                <w:sz w:val="16"/>
                <w:szCs w:val="16"/>
              </w:rPr>
              <w:t xml:space="preserve">Контактное лицо </w:t>
            </w:r>
          </w:p>
          <w:p w:rsidR="00622439" w:rsidRDefault="00622439">
            <w:r>
              <w:t xml:space="preserve">Телефон </w:t>
            </w:r>
            <w:r>
              <w:rPr>
                <w:lang w:val="en-US"/>
              </w:rPr>
              <w:t>74952287061</w:t>
            </w:r>
          </w:p>
          <w:p w:rsidR="00622439" w:rsidRDefault="0062243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22439" w:rsidRDefault="00622439">
            <w:pPr>
              <w:pStyle w:val="a4"/>
            </w:pPr>
          </w:p>
          <w:p w:rsidR="00622439" w:rsidRDefault="0062243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2439" w:rsidRDefault="00622439">
            <w:r>
              <w:t>Соответствует требованиям</w:t>
            </w:r>
          </w:p>
        </w:tc>
      </w:tr>
      <w:tr w:rsidR="00622439" w:rsidRPr="00E750B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EA-123140</w:t>
            </w:r>
          </w:p>
          <w:p w:rsidR="00622439" w:rsidRDefault="00622439">
            <w:r>
              <w:t>ОБЩЕСТВО С ОГРАНИЧЕННОЙ ОТВЕТСТВЕННОСТЬЮ "ЕСКО"</w:t>
            </w:r>
          </w:p>
          <w:p w:rsidR="00622439" w:rsidRDefault="00622439">
            <w:r>
              <w:t>ИНН 9731032950</w:t>
            </w:r>
          </w:p>
          <w:p w:rsidR="00622439" w:rsidRPr="00E750B6" w:rsidRDefault="00622439">
            <w:r>
              <w:t xml:space="preserve">ОГРН </w:t>
            </w:r>
            <w:r w:rsidRPr="002C5B2B">
              <w:t>1197746180390</w:t>
            </w:r>
          </w:p>
          <w:p w:rsidR="00622439" w:rsidRPr="00E750B6" w:rsidRDefault="00622439">
            <w:r w:rsidRPr="00E750B6">
              <w:t xml:space="preserve">КПП </w:t>
            </w:r>
            <w:r w:rsidRPr="002C5B2B">
              <w:t>773101001</w:t>
            </w:r>
          </w:p>
          <w:p w:rsidR="00622439" w:rsidRPr="00E750B6" w:rsidRDefault="00622439">
            <w:r w:rsidRPr="00E750B6">
              <w:t>Место нахождения(жительства)</w:t>
            </w:r>
          </w:p>
          <w:p w:rsidR="00622439" w:rsidRPr="00E750B6" w:rsidRDefault="00622439">
            <w:bookmarkStart w:id="0" w:name="__DdeLink__366_22120086831"/>
            <w:r w:rsidRPr="00E750B6">
              <w:t>121596, ГМОСКВА, ДОМ 2СТРОЕНИЕ 3, КОМНАТА 35 ЭТАЖ 4 ПОМ II</w:t>
            </w:r>
            <w:bookmarkEnd w:id="0"/>
          </w:p>
          <w:p w:rsidR="00622439" w:rsidRPr="00E750B6" w:rsidRDefault="00622439">
            <w:r w:rsidRPr="00E750B6">
              <w:t>Почтовый адрес</w:t>
            </w:r>
          </w:p>
          <w:p w:rsidR="00622439" w:rsidRPr="00E750B6" w:rsidRDefault="00622439">
            <w:r w:rsidRPr="00E750B6">
              <w:t>142717, РФ, Московская область,  Ленинский муниципальный район,  с.п. Развилковское, п. Развилка, квартал 1, владение 7</w:t>
            </w:r>
          </w:p>
          <w:p w:rsidR="00622439" w:rsidRPr="00E750B6" w:rsidRDefault="00622439">
            <w:r w:rsidRPr="00E750B6">
              <w:rPr>
                <w:sz w:val="16"/>
                <w:szCs w:val="16"/>
              </w:rPr>
              <w:t xml:space="preserve">Контактное лицо </w:t>
            </w:r>
          </w:p>
          <w:p w:rsidR="00622439" w:rsidRDefault="00622439">
            <w:r>
              <w:t xml:space="preserve">Телефон </w:t>
            </w:r>
            <w:r>
              <w:rPr>
                <w:lang w:val="en-US"/>
              </w:rPr>
              <w:t>74952287061</w:t>
            </w:r>
          </w:p>
          <w:p w:rsidR="00622439" w:rsidRDefault="0062243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22439" w:rsidRDefault="00622439">
            <w:pPr>
              <w:pStyle w:val="a4"/>
            </w:pPr>
          </w:p>
          <w:p w:rsidR="00622439" w:rsidRDefault="0062243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2439" w:rsidRDefault="0062243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2439" w:rsidRDefault="00622439">
            <w:r>
              <w:t>Соответствует требованиям</w:t>
            </w:r>
          </w:p>
        </w:tc>
      </w:tr>
    </w:tbl>
    <w:p w:rsidR="00622439" w:rsidRDefault="00622439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22439" w:rsidRPr="002C5B2B" w:rsidRDefault="00622439">
      <w:pPr>
        <w:jc w:val="both"/>
      </w:pPr>
      <w:r w:rsidRPr="002C5B2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"ЕСКО".</w:t>
      </w:r>
    </w:p>
    <w:p w:rsidR="00622439" w:rsidRDefault="00622439">
      <w:pPr>
        <w:pStyle w:val="BodyText"/>
        <w:jc w:val="both"/>
      </w:pPr>
      <w:r w:rsidRPr="002C5B2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22439" w:rsidRDefault="0062243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B66C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22439" w:rsidRDefault="00622439">
      <w:pPr>
        <w:jc w:val="both"/>
        <w:rPr>
          <w:b/>
          <w:bCs/>
        </w:rPr>
      </w:pPr>
    </w:p>
    <w:p w:rsidR="00622439" w:rsidRDefault="0062243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22439" w:rsidRPr="00E750B6">
        <w:tc>
          <w:tcPr>
            <w:tcW w:w="5847" w:type="dxa"/>
            <w:vAlign w:val="bottom"/>
          </w:tcPr>
          <w:p w:rsidR="00622439" w:rsidRPr="00E750B6" w:rsidRDefault="0062243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22439" w:rsidRPr="00E750B6" w:rsidRDefault="00622439">
            <w:pPr>
              <w:pStyle w:val="a4"/>
            </w:pPr>
            <w:r w:rsidRPr="00E750B6">
              <w:rPr>
                <w:lang w:val="en-US"/>
              </w:rPr>
              <w:t>Просоленко Юрий Александрович</w:t>
            </w:r>
          </w:p>
        </w:tc>
      </w:tr>
      <w:tr w:rsidR="00622439" w:rsidRPr="00E750B6">
        <w:tc>
          <w:tcPr>
            <w:tcW w:w="5847" w:type="dxa"/>
            <w:vAlign w:val="bottom"/>
          </w:tcPr>
          <w:p w:rsidR="00622439" w:rsidRPr="00E750B6" w:rsidRDefault="0062243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22439" w:rsidRPr="00E750B6" w:rsidRDefault="00622439">
            <w:pPr>
              <w:pStyle w:val="a4"/>
            </w:pPr>
            <w:r w:rsidRPr="00E750B6">
              <w:rPr>
                <w:lang w:val="en-US"/>
              </w:rPr>
              <w:t>Дехтерев Юрий Сергеевич</w:t>
            </w:r>
          </w:p>
        </w:tc>
      </w:tr>
      <w:tr w:rsidR="00622439" w:rsidRPr="00E750B6">
        <w:tc>
          <w:tcPr>
            <w:tcW w:w="5847" w:type="dxa"/>
            <w:vAlign w:val="bottom"/>
          </w:tcPr>
          <w:p w:rsidR="00622439" w:rsidRPr="00E750B6" w:rsidRDefault="0062243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22439" w:rsidRPr="00E750B6" w:rsidRDefault="00622439">
            <w:pPr>
              <w:pStyle w:val="a4"/>
            </w:pPr>
            <w:r w:rsidRPr="00E750B6">
              <w:rPr>
                <w:lang w:val="en-US"/>
              </w:rPr>
              <w:t>Коротникова Светлана Борисовна</w:t>
            </w:r>
          </w:p>
        </w:tc>
      </w:tr>
      <w:tr w:rsidR="00622439" w:rsidRPr="00E750B6">
        <w:tc>
          <w:tcPr>
            <w:tcW w:w="5847" w:type="dxa"/>
            <w:vAlign w:val="bottom"/>
          </w:tcPr>
          <w:p w:rsidR="00622439" w:rsidRPr="00E750B6" w:rsidRDefault="0062243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22439" w:rsidRPr="00E750B6" w:rsidRDefault="00622439">
            <w:pPr>
              <w:pStyle w:val="a4"/>
            </w:pPr>
            <w:r w:rsidRPr="00E750B6">
              <w:rPr>
                <w:lang w:val="en-US"/>
              </w:rPr>
              <w:t>Мальченко Елена Александровна</w:t>
            </w:r>
          </w:p>
        </w:tc>
      </w:tr>
      <w:tr w:rsidR="00622439" w:rsidRPr="00E750B6">
        <w:tc>
          <w:tcPr>
            <w:tcW w:w="5847" w:type="dxa"/>
            <w:vAlign w:val="bottom"/>
          </w:tcPr>
          <w:p w:rsidR="00622439" w:rsidRPr="00E750B6" w:rsidRDefault="0062243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22439" w:rsidRPr="00E750B6" w:rsidRDefault="00622439">
            <w:pPr>
              <w:pStyle w:val="a4"/>
            </w:pPr>
            <w:r w:rsidRPr="00E750B6">
              <w:rPr>
                <w:lang w:val="en-US"/>
              </w:rPr>
              <w:t>Владыкина Лидия Валерьевна</w:t>
            </w:r>
          </w:p>
        </w:tc>
      </w:tr>
    </w:tbl>
    <w:p w:rsidR="00622439" w:rsidRDefault="00622439" w:rsidP="002C5B2B"/>
    <w:sectPr w:rsidR="00622439" w:rsidSect="002C5B2B">
      <w:pgSz w:w="11906" w:h="16838"/>
      <w:pgMar w:top="36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274"/>
    <w:rsid w:val="002C5B2B"/>
    <w:rsid w:val="003F2274"/>
    <w:rsid w:val="00622439"/>
    <w:rsid w:val="00A767A5"/>
    <w:rsid w:val="00DB66C4"/>
    <w:rsid w:val="00E7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27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3F2274"/>
  </w:style>
  <w:style w:type="paragraph" w:customStyle="1" w:styleId="a3">
    <w:name w:val="Заголовок"/>
    <w:basedOn w:val="Normal"/>
    <w:next w:val="BodyText"/>
    <w:uiPriority w:val="99"/>
    <w:rsid w:val="003F227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F227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73D9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3F2274"/>
  </w:style>
  <w:style w:type="paragraph" w:styleId="Caption">
    <w:name w:val="caption"/>
    <w:basedOn w:val="Normal"/>
    <w:uiPriority w:val="99"/>
    <w:qFormat/>
    <w:rsid w:val="003F227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F227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F227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73D9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F227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F227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F227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F227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F227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F227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F227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F227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F227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F227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3D9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3D9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D9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3F2274"/>
  </w:style>
  <w:style w:type="paragraph" w:customStyle="1" w:styleId="a5">
    <w:name w:val="Заголовок таблицы"/>
    <w:basedOn w:val="a4"/>
    <w:uiPriority w:val="99"/>
    <w:rsid w:val="003F2274"/>
  </w:style>
  <w:style w:type="paragraph" w:customStyle="1" w:styleId="DocumentMap">
    <w:name w:val="DocumentMap"/>
    <w:uiPriority w:val="99"/>
    <w:rsid w:val="003F227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2C5B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1064</Words>
  <Characters>6067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2021-10-28T06:32:00Z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