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0A" w:rsidRDefault="001B3C0A">
      <w:pPr>
        <w:ind w:firstLine="680"/>
        <w:jc w:val="center"/>
      </w:pPr>
      <w:r>
        <w:rPr>
          <w:b/>
          <w:bCs/>
        </w:rPr>
        <w:t xml:space="preserve">ПРОТОКОЛ </w:t>
      </w:r>
      <w:r w:rsidRPr="00844A3C">
        <w:rPr>
          <w:b/>
          <w:bCs/>
        </w:rPr>
        <w:t>0318300120821000144</w:t>
      </w:r>
    </w:p>
    <w:p w:rsidR="001B3C0A" w:rsidRDefault="001B3C0A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1B3C0A" w:rsidRPr="00844A3C" w:rsidRDefault="001B3C0A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B3C0A" w:rsidRPr="00035EF4">
        <w:tc>
          <w:tcPr>
            <w:tcW w:w="4961" w:type="dxa"/>
          </w:tcPr>
          <w:p w:rsidR="001B3C0A" w:rsidRPr="00035EF4" w:rsidRDefault="001B3C0A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B3C0A" w:rsidRPr="00035EF4" w:rsidRDefault="001B3C0A">
            <w:pPr>
              <w:ind w:firstLine="567"/>
              <w:jc w:val="right"/>
            </w:pPr>
            <w:r>
              <w:rPr>
                <w:lang w:val="en-US"/>
              </w:rPr>
              <w:t>29.10.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B3C0A" w:rsidRDefault="001B3C0A">
      <w:pPr>
        <w:overflowPunct/>
      </w:pPr>
    </w:p>
    <w:p w:rsidR="001B3C0A" w:rsidRDefault="001B3C0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44A3C">
        <w:t xml:space="preserve">: Поставка лекарственных препаратов для медицинского применения (МНН Цефтаролина фосамил) </w:t>
      </w:r>
    </w:p>
    <w:p w:rsidR="001B3C0A" w:rsidRDefault="001B3C0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213234901331923490100101970012120244</w:t>
      </w:r>
    </w:p>
    <w:p w:rsidR="001B3C0A" w:rsidRDefault="001B3C0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570 000,00 руб.</w:t>
      </w:r>
    </w:p>
    <w:p w:rsidR="001B3C0A" w:rsidRDefault="001B3C0A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44A3C">
        <w:rPr>
          <w:b/>
          <w:bCs/>
        </w:rPr>
        <w:t xml:space="preserve">: </w:t>
      </w:r>
      <w:r w:rsidRPr="00844A3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44A3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B3C0A" w:rsidRPr="00035EF4">
        <w:trPr>
          <w:jc w:val="right"/>
        </w:trPr>
        <w:tc>
          <w:tcPr>
            <w:tcW w:w="9915" w:type="dxa"/>
          </w:tcPr>
          <w:p w:rsidR="001B3C0A" w:rsidRPr="00035EF4" w:rsidRDefault="001B3C0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44A3C">
              <w:rPr>
                <w:b/>
                <w:bCs/>
              </w:rPr>
              <w:t xml:space="preserve">Источник финансирования: </w:t>
            </w:r>
            <w:r w:rsidRPr="00844A3C">
              <w:t>Внебюджетные фонды (ОМС) 2022 г.</w:t>
            </w:r>
          </w:p>
          <w:p w:rsidR="001B3C0A" w:rsidRPr="00035EF4" w:rsidRDefault="001B3C0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44A3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44A3C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1B3C0A" w:rsidRPr="00035EF4" w:rsidRDefault="001B3C0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44A3C">
              <w:t>Не требуется</w:t>
            </w:r>
          </w:p>
          <w:p w:rsidR="001B3C0A" w:rsidRPr="00844A3C" w:rsidRDefault="001B3C0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44A3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B3C0A" w:rsidRDefault="001B3C0A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44A3C">
        <w:t>18.10.21 10:55:31 (</w:t>
      </w:r>
      <w:r>
        <w:rPr>
          <w:lang w:val="en-US"/>
        </w:rPr>
        <w:t>MSK</w:t>
      </w:r>
      <w:r w:rsidRPr="00844A3C">
        <w:t>+00:00)</w:t>
      </w:r>
    </w:p>
    <w:p w:rsidR="001B3C0A" w:rsidRDefault="001B3C0A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44A3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B3C0A" w:rsidRPr="00035EF4"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B3C0A" w:rsidRPr="00035EF4" w:rsidRDefault="001B3C0A">
            <w:pPr>
              <w:rPr>
                <w:lang w:val="en-US"/>
              </w:rPr>
            </w:pPr>
            <w:r w:rsidRPr="00035EF4">
              <w:rPr>
                <w:lang w:val="en-US"/>
              </w:rPr>
              <w:t>Главный врач</w:t>
            </w:r>
          </w:p>
        </w:tc>
      </w:tr>
      <w:tr w:rsidR="001B3C0A" w:rsidRPr="00035EF4"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B3C0A" w:rsidRPr="00035EF4" w:rsidRDefault="001B3C0A">
            <w:pPr>
              <w:rPr>
                <w:lang w:val="en-US"/>
              </w:rPr>
            </w:pPr>
            <w:r w:rsidRPr="00035EF4">
              <w:rPr>
                <w:lang w:val="en-US"/>
              </w:rPr>
              <w:t>Начальник отдела закупок</w:t>
            </w:r>
          </w:p>
        </w:tc>
      </w:tr>
      <w:tr w:rsidR="001B3C0A" w:rsidRPr="00035EF4"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1B3C0A" w:rsidRPr="00035EF4" w:rsidRDefault="001B3C0A">
            <w:pPr>
              <w:rPr>
                <w:lang w:val="en-US"/>
              </w:rPr>
            </w:pPr>
            <w:r w:rsidRPr="00035EF4">
              <w:rPr>
                <w:lang w:val="en-US"/>
              </w:rPr>
              <w:t>Начальник юридического отдела</w:t>
            </w:r>
          </w:p>
        </w:tc>
      </w:tr>
      <w:tr w:rsidR="001B3C0A" w:rsidRPr="00035EF4"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1B3C0A" w:rsidRPr="00035EF4" w:rsidRDefault="001B3C0A">
            <w:pPr>
              <w:rPr>
                <w:lang w:val="en-US"/>
              </w:rPr>
            </w:pPr>
            <w:r w:rsidRPr="00035EF4">
              <w:rPr>
                <w:lang w:val="en-US"/>
              </w:rPr>
              <w:t>экономист 1 категории отдела закупок</w:t>
            </w:r>
          </w:p>
        </w:tc>
      </w:tr>
      <w:tr w:rsidR="001B3C0A" w:rsidRPr="00035EF4"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B3C0A" w:rsidRPr="00035EF4" w:rsidRDefault="001B3C0A">
            <w:r w:rsidRPr="00035EF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B3C0A" w:rsidRPr="00035EF4" w:rsidRDefault="001B3C0A">
            <w:pPr>
              <w:rPr>
                <w:lang w:val="en-US"/>
              </w:rPr>
            </w:pPr>
            <w:r w:rsidRPr="00035EF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B3C0A" w:rsidRDefault="001B3C0A">
      <w:pPr>
        <w:jc w:val="both"/>
      </w:pPr>
      <w:r>
        <w:tab/>
        <w:t>Кворум имеется. Комиссия правомочна.</w:t>
      </w:r>
    </w:p>
    <w:p w:rsidR="001B3C0A" w:rsidRDefault="001B3C0A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44A3C">
        <w:t>29.10.</w:t>
      </w:r>
      <w:r>
        <w:t>20</w:t>
      </w:r>
      <w:r w:rsidRPr="00844A3C">
        <w:t>21 1</w:t>
      </w:r>
      <w:r>
        <w:t>1</w:t>
      </w:r>
      <w:r w:rsidRPr="00844A3C">
        <w:t>:</w:t>
      </w:r>
      <w:r>
        <w:t>00</w:t>
      </w:r>
      <w:r w:rsidRPr="00844A3C">
        <w:t xml:space="preserve"> (</w:t>
      </w:r>
      <w:r>
        <w:rPr>
          <w:lang w:val="en-US"/>
        </w:rPr>
        <w:t>MSK</w:t>
      </w:r>
      <w:r w:rsidRPr="00844A3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B3C0A" w:rsidRPr="00844A3C" w:rsidRDefault="001B3C0A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50"/>
        <w:gridCol w:w="1954"/>
        <w:gridCol w:w="1968"/>
        <w:gridCol w:w="3321"/>
        <w:gridCol w:w="2027"/>
      </w:tblGrid>
      <w:tr w:rsidR="001B3C0A" w:rsidRPr="00035EF4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rPr>
                <w:b/>
                <w:bCs/>
              </w:rPr>
            </w:pPr>
            <w:r w:rsidRPr="00035EF4">
              <w:rPr>
                <w:b/>
                <w:bCs/>
              </w:rPr>
              <w:t xml:space="preserve">№ </w:t>
            </w:r>
          </w:p>
          <w:p w:rsidR="001B3C0A" w:rsidRPr="00035EF4" w:rsidRDefault="001B3C0A">
            <w:pPr>
              <w:rPr>
                <w:b/>
                <w:bCs/>
              </w:rPr>
            </w:pPr>
            <w:r w:rsidRPr="00035EF4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b/>
                <w:bCs/>
              </w:rPr>
            </w:pPr>
            <w:r w:rsidRPr="00035EF4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b/>
                <w:bCs/>
              </w:rPr>
            </w:pPr>
            <w:r w:rsidRPr="00035EF4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1B3C0A" w:rsidRPr="00035EF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lang w:val="en-US"/>
              </w:rPr>
            </w:pPr>
            <w:r w:rsidRPr="00035EF4">
              <w:rPr>
                <w:lang w:val="en-US"/>
              </w:rPr>
              <w:t>567 150,00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lang w:val="en-US"/>
              </w:rPr>
            </w:pPr>
            <w:r w:rsidRPr="00035EF4">
              <w:rPr>
                <w:lang w:val="en-US"/>
              </w:rPr>
              <w:t>28.10.21 12:00:28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3C0A" w:rsidRPr="00035EF4" w:rsidRDefault="001B3C0A">
            <w:pPr>
              <w:pStyle w:val="a3"/>
              <w:rPr>
                <w:lang w:val="en-US"/>
              </w:rPr>
            </w:pPr>
            <w:r w:rsidRPr="00035EF4">
              <w:rPr>
                <w:lang w:val="en-US"/>
              </w:rPr>
              <w:t>АКЦИОНЕРНОЕ ОБЩЕСТВО "ЛАНЦЕТ"</w:t>
            </w:r>
          </w:p>
        </w:tc>
      </w:tr>
    </w:tbl>
    <w:p w:rsidR="001B3C0A" w:rsidRDefault="001B3C0A">
      <w:pPr>
        <w:jc w:val="both"/>
      </w:pPr>
    </w:p>
    <w:p w:rsidR="001B3C0A" w:rsidRDefault="001B3C0A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8"/>
        <w:gridCol w:w="2735"/>
        <w:gridCol w:w="1864"/>
      </w:tblGrid>
      <w:tr w:rsidR="001B3C0A" w:rsidRPr="00035EF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B3C0A" w:rsidRPr="00035EF4" w:rsidRDefault="001B3C0A">
            <w:r>
              <w:rPr>
                <w:b/>
                <w:bCs/>
              </w:rPr>
              <w:t>Решение  члена комиссии</w:t>
            </w:r>
          </w:p>
        </w:tc>
      </w:tr>
      <w:tr w:rsidR="001B3C0A" w:rsidRPr="00035EF4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EA-122896</w:t>
            </w:r>
          </w:p>
          <w:p w:rsidR="001B3C0A" w:rsidRPr="00035EF4" w:rsidRDefault="001B3C0A">
            <w:r>
              <w:t>АКЦИОНЕРНОЕ ОБЩЕСТВО "ЛАНЦЕТ"</w:t>
            </w:r>
          </w:p>
          <w:p w:rsidR="001B3C0A" w:rsidRPr="00035EF4" w:rsidRDefault="001B3C0A">
            <w:r>
              <w:t>ИНН 7718538045</w:t>
            </w:r>
          </w:p>
          <w:p w:rsidR="001B3C0A" w:rsidRPr="00035EF4" w:rsidRDefault="001B3C0A">
            <w:r>
              <w:t xml:space="preserve">ОГРН </w:t>
            </w:r>
            <w:r w:rsidRPr="00844A3C">
              <w:t>1057746183417</w:t>
            </w:r>
          </w:p>
          <w:p w:rsidR="001B3C0A" w:rsidRPr="00035EF4" w:rsidRDefault="001B3C0A">
            <w:r w:rsidRPr="00035EF4">
              <w:t xml:space="preserve">КПП </w:t>
            </w:r>
            <w:r w:rsidRPr="00844A3C">
              <w:t>771801001</w:t>
            </w:r>
          </w:p>
          <w:p w:rsidR="001B3C0A" w:rsidRPr="00035EF4" w:rsidRDefault="001B3C0A">
            <w:r w:rsidRPr="00035EF4">
              <w:t>Место нахождения(жительства)</w:t>
            </w:r>
          </w:p>
          <w:p w:rsidR="001B3C0A" w:rsidRPr="00035EF4" w:rsidRDefault="001B3C0A">
            <w:r w:rsidRPr="00035EF4">
              <w:t>107553, ГМОСКВА, ДОМ 24АСТРОЕНИЕ 1, ОФИС 527</w:t>
            </w:r>
          </w:p>
          <w:p w:rsidR="001B3C0A" w:rsidRPr="00035EF4" w:rsidRDefault="001B3C0A">
            <w:r w:rsidRPr="00035EF4">
              <w:t>Почтовый адрес</w:t>
            </w:r>
          </w:p>
          <w:p w:rsidR="001B3C0A" w:rsidRPr="00035EF4" w:rsidRDefault="001B3C0A">
            <w:r w:rsidRPr="00035EF4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B3C0A" w:rsidRPr="00035EF4" w:rsidRDefault="001B3C0A">
            <w:r w:rsidRPr="00035EF4">
              <w:rPr>
                <w:sz w:val="16"/>
                <w:szCs w:val="16"/>
              </w:rPr>
              <w:t xml:space="preserve">Контактное лицо </w:t>
            </w:r>
          </w:p>
          <w:p w:rsidR="001B3C0A" w:rsidRPr="00035EF4" w:rsidRDefault="001B3C0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B3C0A" w:rsidRPr="00035EF4" w:rsidRDefault="001B3C0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B3C0A" w:rsidRDefault="001B3C0A">
            <w:pPr>
              <w:pStyle w:val="a3"/>
            </w:pPr>
          </w:p>
          <w:p w:rsidR="001B3C0A" w:rsidRPr="00035EF4" w:rsidRDefault="001B3C0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B3C0A" w:rsidRPr="00035EF4" w:rsidRDefault="001B3C0A">
            <w:r>
              <w:t>Соответствует требованиям</w:t>
            </w:r>
          </w:p>
        </w:tc>
      </w:tr>
      <w:tr w:rsidR="001B3C0A" w:rsidRPr="00035EF4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EA-122896</w:t>
            </w:r>
          </w:p>
          <w:p w:rsidR="001B3C0A" w:rsidRPr="00035EF4" w:rsidRDefault="001B3C0A">
            <w:r>
              <w:t>АКЦИОНЕРНОЕ ОБЩЕСТВО "ЛАНЦЕТ"</w:t>
            </w:r>
          </w:p>
          <w:p w:rsidR="001B3C0A" w:rsidRPr="00035EF4" w:rsidRDefault="001B3C0A">
            <w:r>
              <w:t>ИНН 7718538045</w:t>
            </w:r>
          </w:p>
          <w:p w:rsidR="001B3C0A" w:rsidRPr="00035EF4" w:rsidRDefault="001B3C0A">
            <w:r>
              <w:t xml:space="preserve">ОГРН </w:t>
            </w:r>
            <w:r w:rsidRPr="00844A3C">
              <w:t>1057746183417</w:t>
            </w:r>
          </w:p>
          <w:p w:rsidR="001B3C0A" w:rsidRPr="00035EF4" w:rsidRDefault="001B3C0A">
            <w:r w:rsidRPr="00035EF4">
              <w:t xml:space="preserve">КПП </w:t>
            </w:r>
            <w:r w:rsidRPr="00844A3C">
              <w:t>771801001</w:t>
            </w:r>
          </w:p>
          <w:p w:rsidR="001B3C0A" w:rsidRPr="00035EF4" w:rsidRDefault="001B3C0A">
            <w:r w:rsidRPr="00035EF4">
              <w:t>Место нахождения(жительства)</w:t>
            </w:r>
          </w:p>
          <w:p w:rsidR="001B3C0A" w:rsidRPr="00035EF4" w:rsidRDefault="001B3C0A">
            <w:r w:rsidRPr="00035EF4">
              <w:t>107553, ГМОСКВА, ДОМ 24АСТРОЕНИЕ 1, ОФИС 527</w:t>
            </w:r>
          </w:p>
          <w:p w:rsidR="001B3C0A" w:rsidRPr="00035EF4" w:rsidRDefault="001B3C0A">
            <w:r w:rsidRPr="00035EF4">
              <w:t>Почтовый адрес</w:t>
            </w:r>
          </w:p>
          <w:p w:rsidR="001B3C0A" w:rsidRPr="00035EF4" w:rsidRDefault="001B3C0A">
            <w:r w:rsidRPr="00035EF4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B3C0A" w:rsidRPr="00035EF4" w:rsidRDefault="001B3C0A">
            <w:r w:rsidRPr="00035EF4">
              <w:rPr>
                <w:sz w:val="16"/>
                <w:szCs w:val="16"/>
              </w:rPr>
              <w:t xml:space="preserve">Контактное лицо </w:t>
            </w:r>
          </w:p>
          <w:p w:rsidR="001B3C0A" w:rsidRPr="00035EF4" w:rsidRDefault="001B3C0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B3C0A" w:rsidRPr="00035EF4" w:rsidRDefault="001B3C0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B3C0A" w:rsidRDefault="001B3C0A">
            <w:pPr>
              <w:pStyle w:val="a3"/>
            </w:pPr>
          </w:p>
          <w:p w:rsidR="001B3C0A" w:rsidRPr="00035EF4" w:rsidRDefault="001B3C0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B3C0A" w:rsidRPr="00035EF4" w:rsidRDefault="001B3C0A">
            <w:r>
              <w:t>Соответствует требованиям</w:t>
            </w:r>
          </w:p>
        </w:tc>
      </w:tr>
      <w:tr w:rsidR="001B3C0A" w:rsidRPr="00035EF4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EA-122896</w:t>
            </w:r>
          </w:p>
          <w:p w:rsidR="001B3C0A" w:rsidRPr="00035EF4" w:rsidRDefault="001B3C0A">
            <w:r>
              <w:t>АКЦИОНЕРНОЕ ОБЩЕСТВО "ЛАНЦЕТ"</w:t>
            </w:r>
          </w:p>
          <w:p w:rsidR="001B3C0A" w:rsidRPr="00035EF4" w:rsidRDefault="001B3C0A">
            <w:r>
              <w:t>ИНН 7718538045</w:t>
            </w:r>
          </w:p>
          <w:p w:rsidR="001B3C0A" w:rsidRPr="00035EF4" w:rsidRDefault="001B3C0A">
            <w:r>
              <w:t xml:space="preserve">ОГРН </w:t>
            </w:r>
            <w:r w:rsidRPr="00844A3C">
              <w:t>1057746183417</w:t>
            </w:r>
          </w:p>
          <w:p w:rsidR="001B3C0A" w:rsidRPr="00035EF4" w:rsidRDefault="001B3C0A">
            <w:r w:rsidRPr="00035EF4">
              <w:t xml:space="preserve">КПП </w:t>
            </w:r>
            <w:r w:rsidRPr="00844A3C">
              <w:t>771801001</w:t>
            </w:r>
          </w:p>
          <w:p w:rsidR="001B3C0A" w:rsidRPr="00035EF4" w:rsidRDefault="001B3C0A">
            <w:r w:rsidRPr="00035EF4">
              <w:t>Место нахождения(жительства)</w:t>
            </w:r>
          </w:p>
          <w:p w:rsidR="001B3C0A" w:rsidRPr="00035EF4" w:rsidRDefault="001B3C0A">
            <w:r w:rsidRPr="00035EF4">
              <w:t>107553, ГМОСКВА, ДОМ 24АСТРОЕНИЕ 1, ОФИС 527</w:t>
            </w:r>
          </w:p>
          <w:p w:rsidR="001B3C0A" w:rsidRPr="00035EF4" w:rsidRDefault="001B3C0A">
            <w:r w:rsidRPr="00035EF4">
              <w:t>Почтовый адрес</w:t>
            </w:r>
          </w:p>
          <w:p w:rsidR="001B3C0A" w:rsidRPr="00035EF4" w:rsidRDefault="001B3C0A">
            <w:r w:rsidRPr="00035EF4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B3C0A" w:rsidRPr="00035EF4" w:rsidRDefault="001B3C0A">
            <w:r w:rsidRPr="00035EF4">
              <w:rPr>
                <w:sz w:val="16"/>
                <w:szCs w:val="16"/>
              </w:rPr>
              <w:t xml:space="preserve">Контактное лицо </w:t>
            </w:r>
          </w:p>
          <w:p w:rsidR="001B3C0A" w:rsidRPr="00035EF4" w:rsidRDefault="001B3C0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B3C0A" w:rsidRPr="00035EF4" w:rsidRDefault="001B3C0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B3C0A" w:rsidRDefault="001B3C0A">
            <w:pPr>
              <w:pStyle w:val="a3"/>
            </w:pPr>
          </w:p>
          <w:p w:rsidR="001B3C0A" w:rsidRPr="00035EF4" w:rsidRDefault="001B3C0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B3C0A" w:rsidRPr="00035EF4" w:rsidRDefault="001B3C0A">
            <w:r>
              <w:t>Соответствует требованиям</w:t>
            </w:r>
          </w:p>
        </w:tc>
      </w:tr>
      <w:tr w:rsidR="001B3C0A" w:rsidRPr="00035EF4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EA-122896</w:t>
            </w:r>
          </w:p>
          <w:p w:rsidR="001B3C0A" w:rsidRPr="00035EF4" w:rsidRDefault="001B3C0A">
            <w:r>
              <w:t>АКЦИОНЕРНОЕ ОБЩЕСТВО "ЛАНЦЕТ"</w:t>
            </w:r>
          </w:p>
          <w:p w:rsidR="001B3C0A" w:rsidRPr="00035EF4" w:rsidRDefault="001B3C0A">
            <w:r>
              <w:t>ИНН 7718538045</w:t>
            </w:r>
          </w:p>
          <w:p w:rsidR="001B3C0A" w:rsidRPr="00035EF4" w:rsidRDefault="001B3C0A">
            <w:r>
              <w:t xml:space="preserve">ОГРН </w:t>
            </w:r>
            <w:r w:rsidRPr="00844A3C">
              <w:t>1057746183417</w:t>
            </w:r>
          </w:p>
          <w:p w:rsidR="001B3C0A" w:rsidRPr="00035EF4" w:rsidRDefault="001B3C0A">
            <w:r w:rsidRPr="00035EF4">
              <w:t xml:space="preserve">КПП </w:t>
            </w:r>
            <w:r w:rsidRPr="00844A3C">
              <w:t>771801001</w:t>
            </w:r>
          </w:p>
          <w:p w:rsidR="001B3C0A" w:rsidRPr="00035EF4" w:rsidRDefault="001B3C0A">
            <w:r w:rsidRPr="00035EF4">
              <w:t>Место нахождения(жительства)</w:t>
            </w:r>
          </w:p>
          <w:p w:rsidR="001B3C0A" w:rsidRPr="00035EF4" w:rsidRDefault="001B3C0A">
            <w:r w:rsidRPr="00035EF4">
              <w:t>107553, ГМОСКВА, ДОМ 24АСТРОЕНИЕ 1, ОФИС 527</w:t>
            </w:r>
          </w:p>
          <w:p w:rsidR="001B3C0A" w:rsidRPr="00035EF4" w:rsidRDefault="001B3C0A">
            <w:r w:rsidRPr="00035EF4">
              <w:t>Почтовый адрес</w:t>
            </w:r>
          </w:p>
          <w:p w:rsidR="001B3C0A" w:rsidRPr="00035EF4" w:rsidRDefault="001B3C0A">
            <w:r w:rsidRPr="00035EF4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B3C0A" w:rsidRPr="00035EF4" w:rsidRDefault="001B3C0A">
            <w:r w:rsidRPr="00035EF4">
              <w:rPr>
                <w:sz w:val="16"/>
                <w:szCs w:val="16"/>
              </w:rPr>
              <w:t xml:space="preserve">Контактное лицо </w:t>
            </w:r>
          </w:p>
          <w:p w:rsidR="001B3C0A" w:rsidRPr="00035EF4" w:rsidRDefault="001B3C0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B3C0A" w:rsidRPr="00035EF4" w:rsidRDefault="001B3C0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B3C0A" w:rsidRDefault="001B3C0A">
            <w:pPr>
              <w:pStyle w:val="a3"/>
            </w:pPr>
          </w:p>
          <w:p w:rsidR="001B3C0A" w:rsidRPr="00035EF4" w:rsidRDefault="001B3C0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B3C0A" w:rsidRPr="00035EF4" w:rsidRDefault="001B3C0A">
            <w:r>
              <w:t>Соответствует требованиям</w:t>
            </w:r>
          </w:p>
        </w:tc>
      </w:tr>
      <w:tr w:rsidR="001B3C0A" w:rsidRPr="00035EF4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EA-122896</w:t>
            </w:r>
          </w:p>
          <w:p w:rsidR="001B3C0A" w:rsidRPr="00035EF4" w:rsidRDefault="001B3C0A">
            <w:r>
              <w:t>АКЦИОНЕРНОЕ ОБЩЕСТВО "ЛАНЦЕТ"</w:t>
            </w:r>
          </w:p>
          <w:p w:rsidR="001B3C0A" w:rsidRPr="00035EF4" w:rsidRDefault="001B3C0A">
            <w:r>
              <w:t>ИНН 7718538045</w:t>
            </w:r>
          </w:p>
          <w:p w:rsidR="001B3C0A" w:rsidRPr="00035EF4" w:rsidRDefault="001B3C0A">
            <w:r>
              <w:t xml:space="preserve">ОГРН </w:t>
            </w:r>
            <w:r w:rsidRPr="00844A3C">
              <w:t>1057746183417</w:t>
            </w:r>
          </w:p>
          <w:p w:rsidR="001B3C0A" w:rsidRPr="00035EF4" w:rsidRDefault="001B3C0A">
            <w:r w:rsidRPr="00035EF4">
              <w:t xml:space="preserve">КПП </w:t>
            </w:r>
            <w:r w:rsidRPr="00844A3C">
              <w:t>771801001</w:t>
            </w:r>
          </w:p>
          <w:p w:rsidR="001B3C0A" w:rsidRPr="00035EF4" w:rsidRDefault="001B3C0A">
            <w:r w:rsidRPr="00035EF4">
              <w:t>Место нахождения(жительства)</w:t>
            </w:r>
          </w:p>
          <w:p w:rsidR="001B3C0A" w:rsidRPr="00035EF4" w:rsidRDefault="001B3C0A">
            <w:bookmarkStart w:id="0" w:name="__DdeLink__366_22120086831"/>
            <w:r w:rsidRPr="00035EF4">
              <w:t>107553, ГМОСКВА, ДОМ 24АСТРОЕНИЕ 1, ОФИС 527</w:t>
            </w:r>
            <w:bookmarkEnd w:id="0"/>
          </w:p>
          <w:p w:rsidR="001B3C0A" w:rsidRPr="00035EF4" w:rsidRDefault="001B3C0A">
            <w:r w:rsidRPr="00035EF4">
              <w:t>Почтовый адрес</w:t>
            </w:r>
          </w:p>
          <w:p w:rsidR="001B3C0A" w:rsidRPr="00035EF4" w:rsidRDefault="001B3C0A">
            <w:r w:rsidRPr="00035EF4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1B3C0A" w:rsidRPr="00035EF4" w:rsidRDefault="001B3C0A">
            <w:r w:rsidRPr="00035EF4">
              <w:rPr>
                <w:sz w:val="16"/>
                <w:szCs w:val="16"/>
              </w:rPr>
              <w:t xml:space="preserve">Контактное лицо </w:t>
            </w:r>
          </w:p>
          <w:p w:rsidR="001B3C0A" w:rsidRPr="00035EF4" w:rsidRDefault="001B3C0A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1B3C0A" w:rsidRPr="00035EF4" w:rsidRDefault="001B3C0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1B3C0A" w:rsidRDefault="001B3C0A">
            <w:pPr>
              <w:pStyle w:val="a3"/>
            </w:pPr>
          </w:p>
          <w:p w:rsidR="001B3C0A" w:rsidRPr="00035EF4" w:rsidRDefault="001B3C0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B3C0A" w:rsidRPr="00035EF4" w:rsidRDefault="001B3C0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B3C0A" w:rsidRPr="00035EF4" w:rsidRDefault="001B3C0A">
            <w:r>
              <w:t>Соответствует требованиям</w:t>
            </w:r>
          </w:p>
        </w:tc>
      </w:tr>
    </w:tbl>
    <w:p w:rsidR="001B3C0A" w:rsidRDefault="001B3C0A">
      <w:pPr>
        <w:ind w:right="142"/>
        <w:jc w:val="both"/>
      </w:pPr>
    </w:p>
    <w:p w:rsidR="001B3C0A" w:rsidRDefault="001B3C0A">
      <w:pPr>
        <w:jc w:val="both"/>
      </w:pPr>
      <w:r>
        <w:tab/>
      </w:r>
    </w:p>
    <w:p w:rsidR="001B3C0A" w:rsidRDefault="001B3C0A">
      <w:pPr>
        <w:jc w:val="both"/>
      </w:pPr>
      <w:r>
        <w:t>На основании ч.10 ст.69 Федерального закона № 44-ФЗ победителем аукциона в электронной форме по закупке«</w:t>
      </w:r>
      <w:r w:rsidRPr="00844A3C">
        <w:t>Поставка лекарственных препаратов для медицинского применения (МНН Цефтаролина фосамил)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"ЛАНЦЕТ", предложение о цене контракта 567 150,00 руб.</w:t>
      </w:r>
    </w:p>
    <w:p w:rsidR="001B3C0A" w:rsidRDefault="001B3C0A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1B3C0A" w:rsidRDefault="001B3C0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2709C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B3C0A" w:rsidRDefault="001B3C0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B3C0A" w:rsidRPr="00035EF4">
        <w:tc>
          <w:tcPr>
            <w:tcW w:w="5847" w:type="dxa"/>
            <w:vAlign w:val="bottom"/>
          </w:tcPr>
          <w:p w:rsidR="001B3C0A" w:rsidRPr="00035EF4" w:rsidRDefault="001B3C0A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Просоленко Юрий Александрович</w:t>
            </w:r>
          </w:p>
        </w:tc>
      </w:tr>
      <w:tr w:rsidR="001B3C0A" w:rsidRPr="00035EF4">
        <w:tc>
          <w:tcPr>
            <w:tcW w:w="5847" w:type="dxa"/>
            <w:vAlign w:val="bottom"/>
          </w:tcPr>
          <w:p w:rsidR="001B3C0A" w:rsidRPr="00035EF4" w:rsidRDefault="001B3C0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Дехтерев Юрий Сергеевич</w:t>
            </w:r>
          </w:p>
        </w:tc>
      </w:tr>
      <w:tr w:rsidR="001B3C0A" w:rsidRPr="00035EF4">
        <w:tc>
          <w:tcPr>
            <w:tcW w:w="5847" w:type="dxa"/>
            <w:vAlign w:val="bottom"/>
          </w:tcPr>
          <w:p w:rsidR="001B3C0A" w:rsidRPr="00035EF4" w:rsidRDefault="001B3C0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Коротникова Светлана Борисовна</w:t>
            </w:r>
          </w:p>
        </w:tc>
      </w:tr>
      <w:tr w:rsidR="001B3C0A" w:rsidRPr="00035EF4">
        <w:tc>
          <w:tcPr>
            <w:tcW w:w="5847" w:type="dxa"/>
            <w:vAlign w:val="bottom"/>
          </w:tcPr>
          <w:p w:rsidR="001B3C0A" w:rsidRPr="00035EF4" w:rsidRDefault="001B3C0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Мальченко Елена Александровна</w:t>
            </w:r>
          </w:p>
        </w:tc>
      </w:tr>
      <w:tr w:rsidR="001B3C0A" w:rsidRPr="00035EF4">
        <w:tc>
          <w:tcPr>
            <w:tcW w:w="5847" w:type="dxa"/>
            <w:vAlign w:val="bottom"/>
          </w:tcPr>
          <w:p w:rsidR="001B3C0A" w:rsidRPr="00035EF4" w:rsidRDefault="001B3C0A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B3C0A" w:rsidRPr="00035EF4" w:rsidRDefault="001B3C0A">
            <w:pPr>
              <w:pStyle w:val="a3"/>
            </w:pPr>
            <w:r w:rsidRPr="00035EF4">
              <w:rPr>
                <w:lang w:val="en-US"/>
              </w:rPr>
              <w:t>Владыкина Лидия Валерьевна</w:t>
            </w:r>
          </w:p>
        </w:tc>
      </w:tr>
    </w:tbl>
    <w:p w:rsidR="001B3C0A" w:rsidRDefault="001B3C0A"/>
    <w:sectPr w:rsidR="001B3C0A" w:rsidSect="004A6C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CC6"/>
    <w:rsid w:val="00035EF4"/>
    <w:rsid w:val="001B3C0A"/>
    <w:rsid w:val="002709CA"/>
    <w:rsid w:val="004A6CC6"/>
    <w:rsid w:val="00844A3C"/>
    <w:rsid w:val="0084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CC6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4A6CC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A6CC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E217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4A6CC6"/>
  </w:style>
  <w:style w:type="paragraph" w:styleId="Caption">
    <w:name w:val="caption"/>
    <w:basedOn w:val="Normal"/>
    <w:uiPriority w:val="99"/>
    <w:qFormat/>
    <w:rsid w:val="004A6CC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A6CC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A6CC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E217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A6CC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A6CC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A6CC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A6CC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A6CC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A6CC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A6CC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A6CC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A6CC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A6CC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217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217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17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4A6CC6"/>
  </w:style>
  <w:style w:type="paragraph" w:customStyle="1" w:styleId="a4">
    <w:name w:val="Заголовок таблицы"/>
    <w:basedOn w:val="a3"/>
    <w:uiPriority w:val="99"/>
    <w:rsid w:val="004A6CC6"/>
  </w:style>
  <w:style w:type="paragraph" w:customStyle="1" w:styleId="DocumentMap">
    <w:name w:val="DocumentMap"/>
    <w:uiPriority w:val="99"/>
    <w:rsid w:val="004A6CC6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4A6CC6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4A6CC6"/>
  </w:style>
  <w:style w:type="character" w:styleId="Hyperlink">
    <w:name w:val="Hyperlink"/>
    <w:basedOn w:val="DefaultParagraphFont"/>
    <w:uiPriority w:val="99"/>
    <w:rsid w:val="00844A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3</Pages>
  <Words>1122</Words>
  <Characters>6402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2021-10-29T10:24:00Z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