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EFE" w:rsidRDefault="00135EFE">
      <w:pPr>
        <w:ind w:firstLine="680"/>
        <w:jc w:val="center"/>
      </w:pPr>
      <w:r>
        <w:rPr>
          <w:b/>
          <w:bCs/>
        </w:rPr>
        <w:t xml:space="preserve">ПРОТОКОЛ </w:t>
      </w:r>
      <w:r w:rsidRPr="00560959">
        <w:rPr>
          <w:b/>
          <w:bCs/>
        </w:rPr>
        <w:t>0318300120821000145</w:t>
      </w:r>
    </w:p>
    <w:p w:rsidR="00135EFE" w:rsidRDefault="00135EFE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135EFE" w:rsidRPr="00560959" w:rsidRDefault="00135EFE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35EFE" w:rsidRPr="00C53C60">
        <w:tc>
          <w:tcPr>
            <w:tcW w:w="4961" w:type="dxa"/>
          </w:tcPr>
          <w:p w:rsidR="00135EFE" w:rsidRPr="00C53C60" w:rsidRDefault="00135EFE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35EFE" w:rsidRPr="00C53C60" w:rsidRDefault="00135EFE">
            <w:pPr>
              <w:ind w:firstLine="567"/>
              <w:jc w:val="right"/>
            </w:pPr>
            <w:r>
              <w:rPr>
                <w:lang w:val="en-US"/>
              </w:rPr>
              <w:t>29.10.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35EFE" w:rsidRDefault="00135EFE">
      <w:pPr>
        <w:overflowPunct/>
      </w:pPr>
    </w:p>
    <w:p w:rsidR="00135EFE" w:rsidRDefault="00135EF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560959">
        <w:t xml:space="preserve">: Поставка лекарственных препаратов для медицинского применения (МНН Дабигатрана этексилат) </w:t>
      </w:r>
    </w:p>
    <w:p w:rsidR="00135EFE" w:rsidRDefault="00135EF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213234901331923490100101990012120244</w:t>
      </w:r>
    </w:p>
    <w:p w:rsidR="00135EFE" w:rsidRDefault="00135EF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181 296,00 руб.</w:t>
      </w:r>
    </w:p>
    <w:p w:rsidR="00135EFE" w:rsidRDefault="00135EFE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60959">
        <w:rPr>
          <w:b/>
          <w:bCs/>
        </w:rPr>
        <w:t xml:space="preserve">: </w:t>
      </w:r>
      <w:r w:rsidRPr="0056095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6095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35EFE" w:rsidRPr="00C53C60">
        <w:trPr>
          <w:jc w:val="right"/>
        </w:trPr>
        <w:tc>
          <w:tcPr>
            <w:tcW w:w="9915" w:type="dxa"/>
          </w:tcPr>
          <w:p w:rsidR="00135EFE" w:rsidRPr="00C53C60" w:rsidRDefault="00135EF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60959">
              <w:rPr>
                <w:b/>
                <w:bCs/>
              </w:rPr>
              <w:t xml:space="preserve">Источник финансирования: </w:t>
            </w:r>
            <w:r w:rsidRPr="00560959">
              <w:t>Внебюджетные фонды (ОМС) на 2022 г.</w:t>
            </w:r>
          </w:p>
          <w:p w:rsidR="00135EFE" w:rsidRPr="00C53C60" w:rsidRDefault="00135EF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6095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60959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135EFE" w:rsidRPr="00C53C60" w:rsidRDefault="00135EF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60959">
              <w:t>Не требуется</w:t>
            </w:r>
          </w:p>
          <w:p w:rsidR="00135EFE" w:rsidRPr="00560959" w:rsidRDefault="00135EF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6095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35EFE" w:rsidRDefault="00135EFE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60959">
        <w:t>18.10.21 11:06:08 (</w:t>
      </w:r>
      <w:r>
        <w:rPr>
          <w:lang w:val="en-US"/>
        </w:rPr>
        <w:t>MSK</w:t>
      </w:r>
      <w:r w:rsidRPr="00560959">
        <w:t>+00:00)</w:t>
      </w:r>
    </w:p>
    <w:p w:rsidR="00135EFE" w:rsidRDefault="00135EFE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6095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35EFE" w:rsidRPr="00C53C60"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35EFE" w:rsidRPr="00C53C60" w:rsidRDefault="00135EFE">
            <w:pPr>
              <w:rPr>
                <w:lang w:val="en-US"/>
              </w:rPr>
            </w:pPr>
            <w:r w:rsidRPr="00C53C60">
              <w:rPr>
                <w:lang w:val="en-US"/>
              </w:rPr>
              <w:t>Главный врач</w:t>
            </w:r>
          </w:p>
        </w:tc>
      </w:tr>
      <w:tr w:rsidR="00135EFE" w:rsidRPr="00C53C60"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35EFE" w:rsidRPr="00C53C60" w:rsidRDefault="00135EFE">
            <w:pPr>
              <w:rPr>
                <w:lang w:val="en-US"/>
              </w:rPr>
            </w:pPr>
            <w:r w:rsidRPr="00C53C60">
              <w:rPr>
                <w:lang w:val="en-US"/>
              </w:rPr>
              <w:t>Начальник отдела закупок</w:t>
            </w:r>
          </w:p>
        </w:tc>
      </w:tr>
      <w:tr w:rsidR="00135EFE" w:rsidRPr="00C53C60"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135EFE" w:rsidRPr="00C53C60" w:rsidRDefault="00135EFE">
            <w:pPr>
              <w:rPr>
                <w:lang w:val="en-US"/>
              </w:rPr>
            </w:pPr>
            <w:r w:rsidRPr="00C53C60">
              <w:rPr>
                <w:lang w:val="en-US"/>
              </w:rPr>
              <w:t>Начальник юридического отдела</w:t>
            </w:r>
          </w:p>
        </w:tc>
      </w:tr>
      <w:tr w:rsidR="00135EFE" w:rsidRPr="00C53C60"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135EFE" w:rsidRPr="00C53C60" w:rsidRDefault="00135EFE">
            <w:pPr>
              <w:rPr>
                <w:lang w:val="en-US"/>
              </w:rPr>
            </w:pPr>
            <w:r w:rsidRPr="00C53C60">
              <w:rPr>
                <w:lang w:val="en-US"/>
              </w:rPr>
              <w:t>экономист 1 категории отдела закупок</w:t>
            </w:r>
          </w:p>
        </w:tc>
      </w:tr>
      <w:tr w:rsidR="00135EFE" w:rsidRPr="00C53C60"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35EFE" w:rsidRPr="00C53C60" w:rsidRDefault="00135EFE">
            <w:r w:rsidRPr="00C53C6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35EFE" w:rsidRPr="00C53C60" w:rsidRDefault="00135EFE">
            <w:pPr>
              <w:rPr>
                <w:lang w:val="en-US"/>
              </w:rPr>
            </w:pPr>
            <w:r w:rsidRPr="00C53C6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35EFE" w:rsidRDefault="00135EFE">
      <w:pPr>
        <w:jc w:val="both"/>
      </w:pPr>
      <w:r>
        <w:tab/>
        <w:t>Кворум имеется. Комиссия правомочна.</w:t>
      </w:r>
    </w:p>
    <w:p w:rsidR="00135EFE" w:rsidRDefault="00135EFE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60959">
        <w:t>29.10.</w:t>
      </w:r>
      <w:r>
        <w:t>20</w:t>
      </w:r>
      <w:r w:rsidRPr="00560959">
        <w:t>21 1</w:t>
      </w:r>
      <w:r>
        <w:t>1</w:t>
      </w:r>
      <w:r w:rsidRPr="00560959">
        <w:t>:</w:t>
      </w:r>
      <w:r>
        <w:t>20</w:t>
      </w:r>
      <w:r w:rsidRPr="00560959">
        <w:t xml:space="preserve"> (</w:t>
      </w:r>
      <w:r>
        <w:rPr>
          <w:lang w:val="en-US"/>
        </w:rPr>
        <w:t>MSK</w:t>
      </w:r>
      <w:r w:rsidRPr="0056095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35EFE" w:rsidRPr="00560959" w:rsidRDefault="00135EFE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135EFE" w:rsidRPr="00C53C60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rPr>
                <w:b/>
                <w:bCs/>
              </w:rPr>
            </w:pPr>
            <w:r w:rsidRPr="00C53C60">
              <w:rPr>
                <w:b/>
                <w:bCs/>
              </w:rPr>
              <w:t xml:space="preserve">№ </w:t>
            </w:r>
          </w:p>
          <w:p w:rsidR="00135EFE" w:rsidRPr="00C53C60" w:rsidRDefault="00135EFE">
            <w:pPr>
              <w:rPr>
                <w:b/>
                <w:bCs/>
              </w:rPr>
            </w:pPr>
            <w:r w:rsidRPr="00C53C60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b/>
                <w:bCs/>
              </w:rPr>
            </w:pPr>
            <w:r w:rsidRPr="00C53C60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b/>
                <w:bCs/>
              </w:rPr>
            </w:pPr>
            <w:r w:rsidRPr="00C53C60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135EFE" w:rsidRPr="00C53C6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166 093,52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28.10.21 10:06:18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АКЦИОНЕРНОЕ ОБЩЕСТВО "ЛАНЦЕТ"</w:t>
            </w:r>
          </w:p>
        </w:tc>
      </w:tr>
      <w:tr w:rsidR="00135EFE" w:rsidRPr="00C53C6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167 000,00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28.10.21 10:06:04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5EFE" w:rsidRPr="00560959" w:rsidRDefault="00135EFE">
            <w:pPr>
              <w:pStyle w:val="a3"/>
            </w:pPr>
            <w:r w:rsidRPr="00560959">
              <w:t>ОБЩЕСТВО С ОГРАНИЧЕННОЙ ОТВЕТСТВЕННОСТЬЮ "ВИТАЛЕНД"</w:t>
            </w:r>
          </w:p>
        </w:tc>
      </w:tr>
      <w:tr w:rsidR="00135EFE" w:rsidRPr="00C53C6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172 231,20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28.10.21 10:00:38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5EFE" w:rsidRPr="00C53C60" w:rsidRDefault="00135EFE">
            <w:pPr>
              <w:pStyle w:val="a3"/>
              <w:rPr>
                <w:lang w:val="en-US"/>
              </w:rPr>
            </w:pPr>
            <w:r w:rsidRPr="00C53C60">
              <w:rPr>
                <w:lang w:val="en-US"/>
              </w:rPr>
              <w:t>АКЦИОНЕРНОЕ ОБЩЕСТВО "Р-ФАРМ"</w:t>
            </w:r>
          </w:p>
        </w:tc>
      </w:tr>
    </w:tbl>
    <w:p w:rsidR="00135EFE" w:rsidRDefault="00135EFE">
      <w:pPr>
        <w:jc w:val="both"/>
      </w:pPr>
    </w:p>
    <w:p w:rsidR="00135EFE" w:rsidRDefault="00135EFE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135EFE" w:rsidRPr="00C53C6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rPr>
                <w:b/>
                <w:bCs/>
              </w:rPr>
              <w:t>Решение  члена комиссии</w:t>
            </w:r>
          </w:p>
        </w:tc>
      </w:tr>
      <w:tr w:rsidR="00135EFE" w:rsidRPr="00C53C60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EA-122840</w:t>
            </w:r>
          </w:p>
          <w:p w:rsidR="00135EFE" w:rsidRPr="00C53C60" w:rsidRDefault="00135EFE">
            <w:r>
              <w:t>АКЦИОНЕРНОЕ ОБЩЕСТВО "ЛАНЦЕТ"</w:t>
            </w:r>
          </w:p>
          <w:p w:rsidR="00135EFE" w:rsidRPr="00C53C60" w:rsidRDefault="00135EFE">
            <w:r>
              <w:t>ИНН 7718538045</w:t>
            </w:r>
          </w:p>
          <w:p w:rsidR="00135EFE" w:rsidRPr="00C53C60" w:rsidRDefault="00135EFE">
            <w:r>
              <w:t xml:space="preserve">ОГРН </w:t>
            </w:r>
            <w:r w:rsidRPr="00560959">
              <w:t>1057746183417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771801001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107553, ГМОСКВА, ДОМ 24АСТРОЕНИЕ 1, ОФИС 527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35EFE" w:rsidRPr="00C53C60" w:rsidRDefault="00135EF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EA-122840</w:t>
            </w:r>
          </w:p>
          <w:p w:rsidR="00135EFE" w:rsidRPr="00C53C60" w:rsidRDefault="00135EFE">
            <w:r>
              <w:t>АКЦИОНЕРНОЕ ОБЩЕСТВО "ЛАНЦЕТ"</w:t>
            </w:r>
          </w:p>
          <w:p w:rsidR="00135EFE" w:rsidRPr="00C53C60" w:rsidRDefault="00135EFE">
            <w:r>
              <w:t>ИНН 7718538045</w:t>
            </w:r>
          </w:p>
          <w:p w:rsidR="00135EFE" w:rsidRPr="00C53C60" w:rsidRDefault="00135EFE">
            <w:r>
              <w:t xml:space="preserve">ОГРН </w:t>
            </w:r>
            <w:r w:rsidRPr="00560959">
              <w:t>1057746183417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771801001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107553, ГМОСКВА, ДОМ 24АСТРОЕНИЕ 1, ОФИС 527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EA-122840</w:t>
            </w:r>
          </w:p>
          <w:p w:rsidR="00135EFE" w:rsidRPr="00C53C60" w:rsidRDefault="00135EFE">
            <w:r>
              <w:t>АКЦИОНЕРНОЕ ОБЩЕСТВО "ЛАНЦЕТ"</w:t>
            </w:r>
          </w:p>
          <w:p w:rsidR="00135EFE" w:rsidRPr="00C53C60" w:rsidRDefault="00135EFE">
            <w:r>
              <w:t>ИНН 7718538045</w:t>
            </w:r>
          </w:p>
          <w:p w:rsidR="00135EFE" w:rsidRPr="00C53C60" w:rsidRDefault="00135EFE">
            <w:r>
              <w:t xml:space="preserve">ОГРН </w:t>
            </w:r>
            <w:r w:rsidRPr="00560959">
              <w:t>1057746183417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771801001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107553, ГМОСКВА, ДОМ 24АСТРОЕНИЕ 1, ОФИС 527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EA-122840</w:t>
            </w:r>
          </w:p>
          <w:p w:rsidR="00135EFE" w:rsidRPr="00C53C60" w:rsidRDefault="00135EFE">
            <w:r>
              <w:t>АКЦИОНЕРНОЕ ОБЩЕСТВО "ЛАНЦЕТ"</w:t>
            </w:r>
          </w:p>
          <w:p w:rsidR="00135EFE" w:rsidRPr="00C53C60" w:rsidRDefault="00135EFE">
            <w:r>
              <w:t>ИНН 7718538045</w:t>
            </w:r>
          </w:p>
          <w:p w:rsidR="00135EFE" w:rsidRPr="00C53C60" w:rsidRDefault="00135EFE">
            <w:r>
              <w:t xml:space="preserve">ОГРН </w:t>
            </w:r>
            <w:r w:rsidRPr="00560959">
              <w:t>1057746183417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771801001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107553, ГМОСКВА, ДОМ 24АСТРОЕНИЕ 1, ОФИС 527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EA-122840</w:t>
            </w:r>
          </w:p>
          <w:p w:rsidR="00135EFE" w:rsidRPr="00C53C60" w:rsidRDefault="00135EFE">
            <w:r>
              <w:t>АКЦИОНЕРНОЕ ОБЩЕСТВО "ЛАНЦЕТ"</w:t>
            </w:r>
          </w:p>
          <w:p w:rsidR="00135EFE" w:rsidRPr="00C53C60" w:rsidRDefault="00135EFE">
            <w:r>
              <w:t>ИНН 7718538045</w:t>
            </w:r>
          </w:p>
          <w:p w:rsidR="00135EFE" w:rsidRPr="00C53C60" w:rsidRDefault="00135EFE">
            <w:r>
              <w:t xml:space="preserve">ОГРН </w:t>
            </w:r>
            <w:r w:rsidRPr="00560959">
              <w:t>1057746183417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771801001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107553, ГМОСКВА, ДОМ 24АСТРОЕНИЕ 1, ОФИС 527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EA-122590</w:t>
            </w:r>
          </w:p>
          <w:p w:rsidR="00135EFE" w:rsidRPr="00C53C60" w:rsidRDefault="00135EFE">
            <w:r>
              <w:t>ОБЩЕСТВО С ОГРАНИЧЕННОЙ ОТВЕТСТВЕННОСТЬЮ "ВИТАЛЕНД"</w:t>
            </w:r>
          </w:p>
          <w:p w:rsidR="00135EFE" w:rsidRPr="00C53C60" w:rsidRDefault="00135EFE">
            <w:r>
              <w:t>ИНН 5904231307</w:t>
            </w:r>
          </w:p>
          <w:p w:rsidR="00135EFE" w:rsidRPr="00C53C60" w:rsidRDefault="00135EFE">
            <w:r>
              <w:t xml:space="preserve">ОГРН </w:t>
            </w:r>
            <w:r w:rsidRPr="00560959">
              <w:t>1105904009199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590401001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614010, КРАЙПЕРМСКИЙ, ГПЕРМЬ, ЭТАЖ ПЕРВЫЙ, АПТЕКА ОТДЕЛЬНЫЙ ВХОД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614015 г. Пермь а/я 8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135EFE" w:rsidRPr="00C53C60" w:rsidRDefault="00135EF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EA-122590</w:t>
            </w:r>
          </w:p>
          <w:p w:rsidR="00135EFE" w:rsidRPr="00C53C60" w:rsidRDefault="00135EFE">
            <w:r>
              <w:t>ОБЩЕСТВО С ОГРАНИЧЕННОЙ ОТВЕТСТВЕННОСТЬЮ "ВИТАЛЕНД"</w:t>
            </w:r>
          </w:p>
          <w:p w:rsidR="00135EFE" w:rsidRPr="00C53C60" w:rsidRDefault="00135EFE">
            <w:r>
              <w:t>ИНН 5904231307</w:t>
            </w:r>
          </w:p>
          <w:p w:rsidR="00135EFE" w:rsidRPr="00C53C60" w:rsidRDefault="00135EFE">
            <w:r>
              <w:t xml:space="preserve">ОГРН </w:t>
            </w:r>
            <w:r w:rsidRPr="00560959">
              <w:t>1105904009199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590401001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614010, КРАЙПЕРМСКИЙ, ГПЕРМЬ, ЭТАЖ ПЕРВЫЙ, АПТЕКА ОТДЕЛЬНЫЙ ВХОД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614015 г. Пермь а/я 8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EA-122590</w:t>
            </w:r>
          </w:p>
          <w:p w:rsidR="00135EFE" w:rsidRPr="00C53C60" w:rsidRDefault="00135EFE">
            <w:r>
              <w:t>ОБЩЕСТВО С ОГРАНИЧЕННОЙ ОТВЕТСТВЕННОСТЬЮ "ВИТАЛЕНД"</w:t>
            </w:r>
          </w:p>
          <w:p w:rsidR="00135EFE" w:rsidRPr="00C53C60" w:rsidRDefault="00135EFE">
            <w:r>
              <w:t>ИНН 5904231307</w:t>
            </w:r>
          </w:p>
          <w:p w:rsidR="00135EFE" w:rsidRPr="00C53C60" w:rsidRDefault="00135EFE">
            <w:r>
              <w:t xml:space="preserve">ОГРН </w:t>
            </w:r>
            <w:r w:rsidRPr="00560959">
              <w:t>1105904009199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590401001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614010, КРАЙПЕРМСКИЙ, ГПЕРМЬ, ЭТАЖ ПЕРВЫЙ, АПТЕКА ОТДЕЛЬНЫЙ ВХОД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614015 г. Пермь а/я 8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EA-122590</w:t>
            </w:r>
          </w:p>
          <w:p w:rsidR="00135EFE" w:rsidRPr="00C53C60" w:rsidRDefault="00135EFE">
            <w:r>
              <w:t>ОБЩЕСТВО С ОГРАНИЧЕННОЙ ОТВЕТСТВЕННОСТЬЮ "ВИТАЛЕНД"</w:t>
            </w:r>
          </w:p>
          <w:p w:rsidR="00135EFE" w:rsidRPr="00C53C60" w:rsidRDefault="00135EFE">
            <w:r>
              <w:t>ИНН 5904231307</w:t>
            </w:r>
          </w:p>
          <w:p w:rsidR="00135EFE" w:rsidRPr="00C53C60" w:rsidRDefault="00135EFE">
            <w:r>
              <w:t xml:space="preserve">ОГРН </w:t>
            </w:r>
            <w:r w:rsidRPr="00560959">
              <w:t>1105904009199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590401001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614010, КРАЙПЕРМСКИЙ, ГПЕРМЬ, ЭТАЖ ПЕРВЫЙ, АПТЕКА ОТДЕЛЬНЫЙ ВХОД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614015 г. Пермь а/я 8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EA-122590</w:t>
            </w:r>
          </w:p>
          <w:p w:rsidR="00135EFE" w:rsidRPr="00C53C60" w:rsidRDefault="00135EFE">
            <w:r>
              <w:t>ОБЩЕСТВО С ОГРАНИЧЕННОЙ ОТВЕТСТВЕННОСТЬЮ "ВИТАЛЕНД"</w:t>
            </w:r>
          </w:p>
          <w:p w:rsidR="00135EFE" w:rsidRPr="00C53C60" w:rsidRDefault="00135EFE">
            <w:r>
              <w:t>ИНН 5904231307</w:t>
            </w:r>
          </w:p>
          <w:p w:rsidR="00135EFE" w:rsidRPr="00C53C60" w:rsidRDefault="00135EFE">
            <w:r>
              <w:t xml:space="preserve">ОГРН </w:t>
            </w:r>
            <w:r w:rsidRPr="00560959">
              <w:t>1105904009199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590401001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614010, КРАЙПЕРМСКИЙ, ГПЕРМЬ, ЭТАЖ ПЕРВЫЙ, АПТЕКА ОТДЕЛЬНЫЙ ВХОД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614015 г. Пермь а/я 8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EA-122932</w:t>
            </w:r>
          </w:p>
          <w:p w:rsidR="00135EFE" w:rsidRPr="00C53C60" w:rsidRDefault="00135EFE">
            <w:r>
              <w:t>АКЦИОНЕРНОЕ ОБЩЕСТВО "Р-ФАРМ"</w:t>
            </w:r>
          </w:p>
          <w:p w:rsidR="00135EFE" w:rsidRPr="00C53C60" w:rsidRDefault="00135EFE">
            <w:r>
              <w:t>ИНН 7726311464</w:t>
            </w:r>
          </w:p>
          <w:p w:rsidR="00135EFE" w:rsidRPr="00C53C60" w:rsidRDefault="00135EFE">
            <w:r>
              <w:t xml:space="preserve">ОГРН </w:t>
            </w:r>
            <w:r w:rsidRPr="00560959">
              <w:t>1027739700020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773401001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Россия, 123154, ГМОСКВА, ДОМ 19КОРПУС 1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123154, Г МОСКВА, УЛ БЕРЗАРИНА, ДОМ 19, КОРПУС 1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135EFE" w:rsidRPr="00C53C60" w:rsidRDefault="00135EF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EA-122932</w:t>
            </w:r>
          </w:p>
          <w:p w:rsidR="00135EFE" w:rsidRPr="00C53C60" w:rsidRDefault="00135EFE">
            <w:r>
              <w:t>АКЦИОНЕРНОЕ ОБЩЕСТВО "Р-ФАРМ"</w:t>
            </w:r>
          </w:p>
          <w:p w:rsidR="00135EFE" w:rsidRPr="00C53C60" w:rsidRDefault="00135EFE">
            <w:r>
              <w:t>ИНН 7726311464</w:t>
            </w:r>
          </w:p>
          <w:p w:rsidR="00135EFE" w:rsidRPr="00C53C60" w:rsidRDefault="00135EFE">
            <w:r>
              <w:t xml:space="preserve">ОГРН </w:t>
            </w:r>
            <w:r w:rsidRPr="00560959">
              <w:t>1027739700020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773401001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Россия, 123154, ГМОСКВА, ДОМ 19КОРПУС 1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123154, Г МОСКВА, УЛ БЕРЗАРИНА, ДОМ 19, КОРПУС 1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EA-122932</w:t>
            </w:r>
          </w:p>
          <w:p w:rsidR="00135EFE" w:rsidRPr="00C53C60" w:rsidRDefault="00135EFE">
            <w:r>
              <w:t>АКЦИОНЕРНОЕ ОБЩЕСТВО "Р-ФАРМ"</w:t>
            </w:r>
          </w:p>
          <w:p w:rsidR="00135EFE" w:rsidRPr="00C53C60" w:rsidRDefault="00135EFE">
            <w:r>
              <w:t>ИНН 7726311464</w:t>
            </w:r>
          </w:p>
          <w:p w:rsidR="00135EFE" w:rsidRPr="00C53C60" w:rsidRDefault="00135EFE">
            <w:r>
              <w:t xml:space="preserve">ОГРН </w:t>
            </w:r>
            <w:r w:rsidRPr="00560959">
              <w:t>1027739700020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773401001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Россия, 123154, ГМОСКВА, ДОМ 19КОРПУС 1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123154, Г МОСКВА, УЛ БЕРЗАРИНА, ДОМ 19, КОРПУС 1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EA-122932</w:t>
            </w:r>
          </w:p>
          <w:p w:rsidR="00135EFE" w:rsidRPr="00C53C60" w:rsidRDefault="00135EFE">
            <w:r>
              <w:t>АКЦИОНЕРНОЕ ОБЩЕСТВО "Р-ФАРМ"</w:t>
            </w:r>
          </w:p>
          <w:p w:rsidR="00135EFE" w:rsidRPr="00C53C60" w:rsidRDefault="00135EFE">
            <w:r>
              <w:t>ИНН 7726311464</w:t>
            </w:r>
          </w:p>
          <w:p w:rsidR="00135EFE" w:rsidRPr="00C53C60" w:rsidRDefault="00135EFE">
            <w:r>
              <w:t xml:space="preserve">ОГРН </w:t>
            </w:r>
            <w:r w:rsidRPr="00560959">
              <w:t>1027739700020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773401001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r w:rsidRPr="00C53C60">
              <w:t>Россия, 123154, ГМОСКВА, ДОМ 19КОРПУС 1</w:t>
            </w:r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123154, Г МОСКВА, УЛ БЕРЗАРИНА, ДОМ 19, КОРПУС 1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  <w:tr w:rsidR="00135EFE" w:rsidRPr="00C53C6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EA-122932</w:t>
            </w:r>
          </w:p>
          <w:p w:rsidR="00135EFE" w:rsidRPr="00C53C60" w:rsidRDefault="00135EFE">
            <w:r>
              <w:t>АКЦИОНЕРНОЕ ОБЩЕСТВО "Р-ФАРМ"</w:t>
            </w:r>
          </w:p>
          <w:p w:rsidR="00135EFE" w:rsidRPr="00C53C60" w:rsidRDefault="00135EFE">
            <w:r>
              <w:t>ИНН 7726311464</w:t>
            </w:r>
          </w:p>
          <w:p w:rsidR="00135EFE" w:rsidRPr="00C53C60" w:rsidRDefault="00135EFE">
            <w:r>
              <w:t xml:space="preserve">ОГРН </w:t>
            </w:r>
            <w:r w:rsidRPr="00560959">
              <w:t>1027739700020</w:t>
            </w:r>
          </w:p>
          <w:p w:rsidR="00135EFE" w:rsidRPr="00C53C60" w:rsidRDefault="00135EFE">
            <w:r w:rsidRPr="00C53C60">
              <w:t xml:space="preserve">КПП </w:t>
            </w:r>
            <w:r w:rsidRPr="00560959">
              <w:t>773401001</w:t>
            </w:r>
          </w:p>
          <w:p w:rsidR="00135EFE" w:rsidRPr="00C53C60" w:rsidRDefault="00135EFE">
            <w:r w:rsidRPr="00C53C60">
              <w:t>Место нахождения(жительства)</w:t>
            </w:r>
          </w:p>
          <w:p w:rsidR="00135EFE" w:rsidRPr="00C53C60" w:rsidRDefault="00135EFE">
            <w:bookmarkStart w:id="0" w:name="__DdeLink__366_22120086831"/>
            <w:r w:rsidRPr="00C53C60">
              <w:t>Россия, 123154, ГМОСКВА, ДОМ 19КОРПУС 1</w:t>
            </w:r>
            <w:bookmarkEnd w:id="0"/>
          </w:p>
          <w:p w:rsidR="00135EFE" w:rsidRPr="00C53C60" w:rsidRDefault="00135EFE">
            <w:r w:rsidRPr="00C53C60">
              <w:t>Почтовый адрес</w:t>
            </w:r>
          </w:p>
          <w:p w:rsidR="00135EFE" w:rsidRPr="00C53C60" w:rsidRDefault="00135EFE">
            <w:r w:rsidRPr="00C53C60">
              <w:t>123154, Г МОСКВА, УЛ БЕРЗАРИНА, ДОМ 19, КОРПУС 1</w:t>
            </w:r>
          </w:p>
          <w:p w:rsidR="00135EFE" w:rsidRPr="00C53C60" w:rsidRDefault="00135EFE">
            <w:r w:rsidRPr="00C53C60">
              <w:rPr>
                <w:sz w:val="16"/>
                <w:szCs w:val="16"/>
              </w:rPr>
              <w:t xml:space="preserve">Контактное лицо </w:t>
            </w:r>
          </w:p>
          <w:p w:rsidR="00135EFE" w:rsidRPr="00C53C60" w:rsidRDefault="00135EFE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135EFE" w:rsidRPr="00C53C60" w:rsidRDefault="00135EF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35EFE" w:rsidRDefault="00135EFE">
            <w:pPr>
              <w:pStyle w:val="a3"/>
            </w:pPr>
          </w:p>
          <w:p w:rsidR="00135EFE" w:rsidRPr="00C53C60" w:rsidRDefault="00135EF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35EFE" w:rsidRPr="00C53C60" w:rsidRDefault="00135EF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35EFE" w:rsidRPr="00C53C60" w:rsidRDefault="00135EFE">
            <w:r>
              <w:t>Соответствует требованиям</w:t>
            </w:r>
          </w:p>
        </w:tc>
      </w:tr>
    </w:tbl>
    <w:p w:rsidR="00135EFE" w:rsidRDefault="00135EFE">
      <w:pPr>
        <w:ind w:right="142"/>
        <w:jc w:val="both"/>
      </w:pPr>
    </w:p>
    <w:p w:rsidR="00135EFE" w:rsidRDefault="00135EFE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60959">
        <w:t>Поставка лекарственных препаратов для медицинского применения (МНН Дабигатрана этексилат)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"ЛАНЦЕТ", предложение о цене контракта 166 093,52 руб.</w:t>
      </w:r>
    </w:p>
    <w:p w:rsidR="00135EFE" w:rsidRDefault="00135EF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7C198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35EFE" w:rsidRDefault="00135EFE">
      <w:pPr>
        <w:jc w:val="both"/>
        <w:rPr>
          <w:b/>
          <w:bCs/>
        </w:rPr>
      </w:pPr>
    </w:p>
    <w:p w:rsidR="00135EFE" w:rsidRDefault="00135EFE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35EFE" w:rsidRPr="00C53C60">
        <w:tc>
          <w:tcPr>
            <w:tcW w:w="5847" w:type="dxa"/>
            <w:vAlign w:val="bottom"/>
          </w:tcPr>
          <w:p w:rsidR="00135EFE" w:rsidRPr="00C53C60" w:rsidRDefault="00135EFE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Просоленко Юрий Александрович</w:t>
            </w:r>
          </w:p>
        </w:tc>
      </w:tr>
      <w:tr w:rsidR="00135EFE" w:rsidRPr="00C53C60">
        <w:tc>
          <w:tcPr>
            <w:tcW w:w="5847" w:type="dxa"/>
            <w:vAlign w:val="bottom"/>
          </w:tcPr>
          <w:p w:rsidR="00135EFE" w:rsidRPr="00C53C60" w:rsidRDefault="00135EF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Дехтерев Юрий Сергеевич</w:t>
            </w:r>
          </w:p>
        </w:tc>
      </w:tr>
      <w:tr w:rsidR="00135EFE" w:rsidRPr="00C53C60">
        <w:tc>
          <w:tcPr>
            <w:tcW w:w="5847" w:type="dxa"/>
            <w:vAlign w:val="bottom"/>
          </w:tcPr>
          <w:p w:rsidR="00135EFE" w:rsidRPr="00C53C60" w:rsidRDefault="00135EF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Коротникова Светлана Борисовна</w:t>
            </w:r>
          </w:p>
        </w:tc>
      </w:tr>
      <w:tr w:rsidR="00135EFE" w:rsidRPr="00C53C60">
        <w:tc>
          <w:tcPr>
            <w:tcW w:w="5847" w:type="dxa"/>
            <w:vAlign w:val="bottom"/>
          </w:tcPr>
          <w:p w:rsidR="00135EFE" w:rsidRPr="00C53C60" w:rsidRDefault="00135EF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Мальченко Елена Александровна</w:t>
            </w:r>
          </w:p>
        </w:tc>
      </w:tr>
      <w:tr w:rsidR="00135EFE" w:rsidRPr="00C53C60">
        <w:tc>
          <w:tcPr>
            <w:tcW w:w="5847" w:type="dxa"/>
            <w:vAlign w:val="bottom"/>
          </w:tcPr>
          <w:p w:rsidR="00135EFE" w:rsidRPr="00C53C60" w:rsidRDefault="00135EFE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35EFE" w:rsidRPr="00C53C60" w:rsidRDefault="00135EFE">
            <w:pPr>
              <w:pStyle w:val="a3"/>
            </w:pPr>
            <w:r w:rsidRPr="00C53C60">
              <w:rPr>
                <w:lang w:val="en-US"/>
              </w:rPr>
              <w:t>Владыкина Лидия Валерьевна</w:t>
            </w:r>
          </w:p>
        </w:tc>
      </w:tr>
    </w:tbl>
    <w:p w:rsidR="00135EFE" w:rsidRDefault="00135EFE"/>
    <w:sectPr w:rsidR="00135EFE" w:rsidSect="00560959">
      <w:pgSz w:w="11906" w:h="16838"/>
      <w:pgMar w:top="89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DAA"/>
    <w:rsid w:val="00135EFE"/>
    <w:rsid w:val="00560959"/>
    <w:rsid w:val="005C5A8E"/>
    <w:rsid w:val="007C198B"/>
    <w:rsid w:val="00C53C60"/>
    <w:rsid w:val="00F82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DAA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82DA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82DA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8050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82DAA"/>
  </w:style>
  <w:style w:type="paragraph" w:styleId="Caption">
    <w:name w:val="caption"/>
    <w:basedOn w:val="Normal"/>
    <w:uiPriority w:val="99"/>
    <w:qFormat/>
    <w:rsid w:val="00F82DA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82DA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82DA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8050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82DA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82DA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82DA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82DA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82DA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82DA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82DA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82DA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82DA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82DA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050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05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50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82DAA"/>
  </w:style>
  <w:style w:type="paragraph" w:customStyle="1" w:styleId="a4">
    <w:name w:val="Заголовок таблицы"/>
    <w:basedOn w:val="a3"/>
    <w:uiPriority w:val="99"/>
    <w:rsid w:val="00F82DAA"/>
  </w:style>
  <w:style w:type="paragraph" w:customStyle="1" w:styleId="DocumentMap">
    <w:name w:val="DocumentMap"/>
    <w:uiPriority w:val="99"/>
    <w:rsid w:val="00F82DAA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82DAA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82DAA"/>
  </w:style>
  <w:style w:type="character" w:styleId="Hyperlink">
    <w:name w:val="Hyperlink"/>
    <w:basedOn w:val="DefaultParagraphFont"/>
    <w:uiPriority w:val="99"/>
    <w:rsid w:val="00560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1818</Words>
  <Characters>10365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2021-10-29T11:13:00Z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