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E97" w:rsidRDefault="00886E97">
      <w:pPr>
        <w:ind w:firstLine="680"/>
        <w:jc w:val="center"/>
      </w:pPr>
      <w:r>
        <w:rPr>
          <w:b/>
          <w:bCs/>
        </w:rPr>
        <w:t xml:space="preserve">ПРОТОКОЛ </w:t>
      </w:r>
      <w:r w:rsidRPr="00F83E04">
        <w:rPr>
          <w:b/>
          <w:bCs/>
        </w:rPr>
        <w:t>0318300120821000147</w:t>
      </w:r>
    </w:p>
    <w:p w:rsidR="00886E97" w:rsidRDefault="00886E9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86E97" w:rsidRPr="00F83E04" w:rsidRDefault="00886E9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86E97" w:rsidRPr="005F0D12">
        <w:tc>
          <w:tcPr>
            <w:tcW w:w="4961" w:type="dxa"/>
          </w:tcPr>
          <w:p w:rsidR="00886E97" w:rsidRPr="005F0D12" w:rsidRDefault="00886E97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886E97" w:rsidRPr="005F0D12" w:rsidRDefault="00886E97">
            <w:pPr>
              <w:ind w:firstLine="567"/>
              <w:jc w:val="right"/>
            </w:pPr>
            <w:r>
              <w:rPr>
                <w:lang w:val="en-US"/>
              </w:rPr>
              <w:t>29.10.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86E97" w:rsidRDefault="00886E97">
      <w:pPr>
        <w:overflowPunct/>
      </w:pPr>
    </w:p>
    <w:p w:rsidR="00886E97" w:rsidRDefault="00886E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</w:t>
      </w:r>
    </w:p>
    <w:p w:rsidR="00886E97" w:rsidRDefault="00886E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213234901331923490100102010010000244</w:t>
      </w:r>
    </w:p>
    <w:p w:rsidR="00886E97" w:rsidRDefault="00886E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589 873,60 руб.</w:t>
      </w:r>
    </w:p>
    <w:p w:rsidR="00886E97" w:rsidRDefault="00886E9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83E04">
        <w:rPr>
          <w:b/>
          <w:bCs/>
        </w:rPr>
        <w:t xml:space="preserve">: </w:t>
      </w:r>
      <w:r w:rsidRPr="00F83E0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83E0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86E97" w:rsidRPr="005F0D12">
        <w:trPr>
          <w:jc w:val="right"/>
        </w:trPr>
        <w:tc>
          <w:tcPr>
            <w:tcW w:w="9915" w:type="dxa"/>
          </w:tcPr>
          <w:p w:rsidR="00886E97" w:rsidRPr="005F0D12" w:rsidRDefault="00886E9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83E04">
              <w:rPr>
                <w:b/>
                <w:bCs/>
              </w:rPr>
              <w:t xml:space="preserve">Источник финансирования: </w:t>
            </w:r>
            <w:r w:rsidRPr="00F83E04">
              <w:t>Внебюджетные фонды (ОМС) на 2022 г.</w:t>
            </w:r>
          </w:p>
          <w:p w:rsidR="00886E97" w:rsidRPr="005F0D12" w:rsidRDefault="00886E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83E0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83E04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886E97" w:rsidRPr="005F0D12" w:rsidRDefault="00886E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83E04">
              <w:t>Не требуется</w:t>
            </w:r>
          </w:p>
          <w:p w:rsidR="00886E97" w:rsidRPr="00F83E04" w:rsidRDefault="00886E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83E04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86E97" w:rsidRDefault="00886E9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83E04">
        <w:t>18.10.21 12:56:50 (</w:t>
      </w:r>
      <w:r>
        <w:rPr>
          <w:lang w:val="en-US"/>
        </w:rPr>
        <w:t>MSK</w:t>
      </w:r>
      <w:r w:rsidRPr="00F83E04">
        <w:t>+00:00)</w:t>
      </w:r>
    </w:p>
    <w:p w:rsidR="00886E97" w:rsidRDefault="00886E9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83E04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86E97" w:rsidRPr="005F0D12"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86E97" w:rsidRPr="005F0D12" w:rsidRDefault="00886E97">
            <w:pPr>
              <w:rPr>
                <w:lang w:val="en-US"/>
              </w:rPr>
            </w:pPr>
            <w:r w:rsidRPr="005F0D12">
              <w:rPr>
                <w:lang w:val="en-US"/>
              </w:rPr>
              <w:t>Главный врач</w:t>
            </w:r>
          </w:p>
        </w:tc>
      </w:tr>
      <w:tr w:rsidR="00886E97" w:rsidRPr="005F0D12"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86E97" w:rsidRPr="005F0D12" w:rsidRDefault="00886E97">
            <w:pPr>
              <w:rPr>
                <w:lang w:val="en-US"/>
              </w:rPr>
            </w:pPr>
            <w:r w:rsidRPr="005F0D12">
              <w:rPr>
                <w:lang w:val="en-US"/>
              </w:rPr>
              <w:t>Начальник отдела закупок</w:t>
            </w:r>
          </w:p>
        </w:tc>
      </w:tr>
      <w:tr w:rsidR="00886E97" w:rsidRPr="005F0D12"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86E97" w:rsidRPr="005F0D12" w:rsidRDefault="00886E97">
            <w:pPr>
              <w:rPr>
                <w:lang w:val="en-US"/>
              </w:rPr>
            </w:pPr>
            <w:r w:rsidRPr="005F0D12">
              <w:rPr>
                <w:lang w:val="en-US"/>
              </w:rPr>
              <w:t>Начальник юридического отдела</w:t>
            </w:r>
          </w:p>
        </w:tc>
      </w:tr>
      <w:tr w:rsidR="00886E97" w:rsidRPr="005F0D12"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86E97" w:rsidRPr="005F0D12" w:rsidRDefault="00886E97">
            <w:pPr>
              <w:rPr>
                <w:lang w:val="en-US"/>
              </w:rPr>
            </w:pPr>
            <w:r w:rsidRPr="005F0D12">
              <w:rPr>
                <w:lang w:val="en-US"/>
              </w:rPr>
              <w:t>экономист 1 категории отдела закупок</w:t>
            </w:r>
          </w:p>
        </w:tc>
      </w:tr>
      <w:tr w:rsidR="00886E97" w:rsidRPr="005F0D12"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86E97" w:rsidRPr="005F0D12" w:rsidRDefault="00886E97">
            <w:r w:rsidRPr="005F0D1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86E97" w:rsidRPr="005F0D12" w:rsidRDefault="00886E97">
            <w:pPr>
              <w:rPr>
                <w:lang w:val="en-US"/>
              </w:rPr>
            </w:pPr>
            <w:r w:rsidRPr="005F0D1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86E97" w:rsidRDefault="00886E97">
      <w:pPr>
        <w:jc w:val="both"/>
      </w:pPr>
      <w:r>
        <w:tab/>
        <w:t>Кворум имеется. Комиссия правомочна.</w:t>
      </w:r>
    </w:p>
    <w:p w:rsidR="00886E97" w:rsidRDefault="00886E9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83E04">
        <w:t>29.10.21 1</w:t>
      </w:r>
      <w:r>
        <w:t>1</w:t>
      </w:r>
      <w:r w:rsidRPr="00F83E04">
        <w:t>:</w:t>
      </w:r>
      <w:r>
        <w:t>40</w:t>
      </w:r>
      <w:r w:rsidRPr="00F83E04">
        <w:t xml:space="preserve"> (</w:t>
      </w:r>
      <w:r>
        <w:rPr>
          <w:lang w:val="en-US"/>
        </w:rPr>
        <w:t>MSK</w:t>
      </w:r>
      <w:r w:rsidRPr="00F83E0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86E97" w:rsidRPr="00F83E04" w:rsidRDefault="00886E9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886E97" w:rsidRPr="005F0D1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rPr>
                <w:b/>
                <w:bCs/>
              </w:rPr>
            </w:pPr>
            <w:r w:rsidRPr="005F0D12">
              <w:rPr>
                <w:b/>
                <w:bCs/>
              </w:rPr>
              <w:t xml:space="preserve">№ </w:t>
            </w:r>
          </w:p>
          <w:p w:rsidR="00886E97" w:rsidRPr="005F0D12" w:rsidRDefault="00886E97">
            <w:pPr>
              <w:rPr>
                <w:b/>
                <w:bCs/>
              </w:rPr>
            </w:pPr>
            <w:r w:rsidRPr="005F0D1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b/>
                <w:bCs/>
              </w:rPr>
            </w:pPr>
            <w:r w:rsidRPr="005F0D1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b/>
                <w:bCs/>
              </w:rPr>
            </w:pPr>
            <w:r w:rsidRPr="005F0D1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86E97" w:rsidRPr="005F0D1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lang w:val="en-US"/>
              </w:rPr>
            </w:pPr>
            <w:r w:rsidRPr="005F0D12">
              <w:rPr>
                <w:lang w:val="en-US"/>
              </w:rPr>
              <w:t>583 974,86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lang w:val="en-US"/>
              </w:rPr>
            </w:pPr>
            <w:r w:rsidRPr="005F0D12">
              <w:rPr>
                <w:lang w:val="en-US"/>
              </w:rPr>
              <w:t>28.10.21 12:01:37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6E97" w:rsidRPr="00F83E04" w:rsidRDefault="00886E97">
            <w:pPr>
              <w:pStyle w:val="a3"/>
            </w:pPr>
            <w:r w:rsidRPr="00F83E04">
              <w:t>ОБЩЕСТВО С ОГРАНИЧЕННОЙ ОТВЕТСТВЕННОСТЬЮ "АЛЬЯНС МЕД"</w:t>
            </w:r>
          </w:p>
        </w:tc>
      </w:tr>
      <w:tr w:rsidR="00886E97" w:rsidRPr="005F0D1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lang w:val="en-US"/>
              </w:rPr>
            </w:pPr>
            <w:r w:rsidRPr="005F0D12">
              <w:rPr>
                <w:lang w:val="en-US"/>
              </w:rPr>
              <w:t>586 924,23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86E97" w:rsidRPr="005F0D12" w:rsidRDefault="00886E97">
            <w:pPr>
              <w:pStyle w:val="a3"/>
              <w:rPr>
                <w:lang w:val="en-US"/>
              </w:rPr>
            </w:pPr>
            <w:r w:rsidRPr="005F0D12">
              <w:rPr>
                <w:lang w:val="en-US"/>
              </w:rPr>
              <w:t>28.10.21 12:00:34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6E97" w:rsidRPr="00F83E04" w:rsidRDefault="00886E97">
            <w:pPr>
              <w:pStyle w:val="a3"/>
            </w:pPr>
            <w:r w:rsidRPr="00F83E04">
              <w:t>ОБЩЕСТВО С ОГРАНИЧЕННОЙ ОТВЕТСТВЕННОСТЬЮ "БНК"</w:t>
            </w:r>
          </w:p>
        </w:tc>
      </w:tr>
    </w:tbl>
    <w:p w:rsidR="00886E97" w:rsidRDefault="00886E97">
      <w:pPr>
        <w:jc w:val="both"/>
      </w:pPr>
    </w:p>
    <w:p w:rsidR="00886E97" w:rsidRDefault="00886E9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886E97" w:rsidRPr="005F0D1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rPr>
                <w:b/>
                <w:bCs/>
              </w:rPr>
              <w:t>Решение  члена комиссии</w:t>
            </w:r>
          </w:p>
        </w:tc>
      </w:tr>
      <w:tr w:rsidR="00886E97" w:rsidRPr="005F0D1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EA-123076</w:t>
            </w:r>
          </w:p>
          <w:p w:rsidR="00886E97" w:rsidRPr="005F0D12" w:rsidRDefault="00886E97">
            <w:r>
              <w:t>ОБЩЕСТВО С ОГРАНИЧЕННОЙ ОТВЕТСТВЕННОСТЬЮ "АЛЬЯНС МЕД"</w:t>
            </w:r>
          </w:p>
          <w:p w:rsidR="00886E97" w:rsidRPr="005F0D12" w:rsidRDefault="00886E97">
            <w:r>
              <w:t>ИНН 2312261876</w:t>
            </w:r>
          </w:p>
          <w:p w:rsidR="00886E97" w:rsidRPr="005F0D12" w:rsidRDefault="00886E97">
            <w:r>
              <w:t xml:space="preserve">ОГРН </w:t>
            </w:r>
            <w:r w:rsidRPr="00F83E04">
              <w:t>1172375046535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350900, КРАЙКРАСНОДАРСКИЙ, ГКРАСНОДАР, ОФИС 2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350900, КРАЙ КРАСНОДАРСКИЙ, Г КРАСНОДАР, УЛ ИМ СОКОЛОВА М.Е., ДОМ 80, ОФИС 2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886E97" w:rsidRPr="005F0D12" w:rsidRDefault="00886E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EA-123076</w:t>
            </w:r>
          </w:p>
          <w:p w:rsidR="00886E97" w:rsidRPr="005F0D12" w:rsidRDefault="00886E97">
            <w:r>
              <w:t>ОБЩЕСТВО С ОГРАНИЧЕННОЙ ОТВЕТСТВЕННОСТЬЮ "АЛЬЯНС МЕД"</w:t>
            </w:r>
          </w:p>
          <w:p w:rsidR="00886E97" w:rsidRPr="005F0D12" w:rsidRDefault="00886E97">
            <w:r>
              <w:t>ИНН 2312261876</w:t>
            </w:r>
          </w:p>
          <w:p w:rsidR="00886E97" w:rsidRPr="005F0D12" w:rsidRDefault="00886E97">
            <w:r>
              <w:t xml:space="preserve">ОГРН </w:t>
            </w:r>
            <w:r w:rsidRPr="00F83E04">
              <w:t>1172375046535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350900, КРАЙКРАСНОДАРСКИЙ, ГКРАСНОДАР, ОФИС 2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350900, КРАЙ КРАСНОДАРСКИЙ, Г КРАСНОДАР, УЛ ИМ СОКОЛОВА М.Е., ДОМ 80, ОФИС 2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EA-123076</w:t>
            </w:r>
          </w:p>
          <w:p w:rsidR="00886E97" w:rsidRPr="005F0D12" w:rsidRDefault="00886E97">
            <w:r>
              <w:t>ОБЩЕСТВО С ОГРАНИЧЕННОЙ ОТВЕТСТВЕННОСТЬЮ "АЛЬЯНС МЕД"</w:t>
            </w:r>
          </w:p>
          <w:p w:rsidR="00886E97" w:rsidRPr="005F0D12" w:rsidRDefault="00886E97">
            <w:r>
              <w:t>ИНН 2312261876</w:t>
            </w:r>
          </w:p>
          <w:p w:rsidR="00886E97" w:rsidRPr="005F0D12" w:rsidRDefault="00886E97">
            <w:r>
              <w:t xml:space="preserve">ОГРН </w:t>
            </w:r>
            <w:r w:rsidRPr="00F83E04">
              <w:t>1172375046535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350900, КРАЙКРАСНОДАРСКИЙ, ГКРАСНОДАР, ОФИС 2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350900, КРАЙ КРАСНОДАРСКИЙ, Г КРАСНОДАР, УЛ ИМ СОКОЛОВА М.Е., ДОМ 80, ОФИС 2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EA-123076</w:t>
            </w:r>
          </w:p>
          <w:p w:rsidR="00886E97" w:rsidRPr="005F0D12" w:rsidRDefault="00886E97">
            <w:r>
              <w:t>ОБЩЕСТВО С ОГРАНИЧЕННОЙ ОТВЕТСТВЕННОСТЬЮ "АЛЬЯНС МЕД"</w:t>
            </w:r>
          </w:p>
          <w:p w:rsidR="00886E97" w:rsidRPr="005F0D12" w:rsidRDefault="00886E97">
            <w:r>
              <w:t>ИНН 2312261876</w:t>
            </w:r>
          </w:p>
          <w:p w:rsidR="00886E97" w:rsidRPr="005F0D12" w:rsidRDefault="00886E97">
            <w:r>
              <w:t xml:space="preserve">ОГРН </w:t>
            </w:r>
            <w:r w:rsidRPr="00F83E04">
              <w:t>1172375046535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350900, КРАЙКРАСНОДАРСКИЙ, ГКРАСНОДАР, ОФИС 2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350900, КРАЙ КРАСНОДАРСКИЙ, Г КРАСНОДАР, УЛ ИМ СОКОЛОВА М.Е., ДОМ 80, ОФИС 2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EA-123076</w:t>
            </w:r>
          </w:p>
          <w:p w:rsidR="00886E97" w:rsidRPr="005F0D12" w:rsidRDefault="00886E97">
            <w:r>
              <w:t>ОБЩЕСТВО С ОГРАНИЧЕННОЙ ОТВЕТСТВЕННОСТЬЮ "АЛЬЯНС МЕД"</w:t>
            </w:r>
          </w:p>
          <w:p w:rsidR="00886E97" w:rsidRPr="005F0D12" w:rsidRDefault="00886E97">
            <w:r>
              <w:t>ИНН 2312261876</w:t>
            </w:r>
          </w:p>
          <w:p w:rsidR="00886E97" w:rsidRPr="005F0D12" w:rsidRDefault="00886E97">
            <w:r>
              <w:t xml:space="preserve">ОГРН </w:t>
            </w:r>
            <w:r w:rsidRPr="00F83E04">
              <w:t>1172375046535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350900, КРАЙКРАСНОДАРСКИЙ, ГКРАСНОДАР, ОФИС 2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350900, КРАЙ КРАСНОДАРСКИЙ, Г КРАСНОДАР, УЛ ИМ СОКОЛОВА М.Е., ДОМ 80, ОФИС 2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EA-123130</w:t>
            </w:r>
          </w:p>
          <w:p w:rsidR="00886E97" w:rsidRPr="005F0D12" w:rsidRDefault="00886E97">
            <w:r>
              <w:t>ОБЩЕСТВО С ОГРАНИЧЕННОЙ ОТВЕТСТВЕННОСТЬЮ "БНК"</w:t>
            </w:r>
          </w:p>
          <w:p w:rsidR="00886E97" w:rsidRPr="005F0D12" w:rsidRDefault="00886E97">
            <w:r>
              <w:t>ИНН 2312289857</w:t>
            </w:r>
          </w:p>
          <w:p w:rsidR="00886E97" w:rsidRPr="005F0D12" w:rsidRDefault="00886E97">
            <w:r>
              <w:t xml:space="preserve">ОГРН </w:t>
            </w:r>
            <w:r w:rsidRPr="00F83E04">
              <w:t>1202300003014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350031, КРАЙКРАСНОДАРСКИЙ, ГКРАСНОДАР, КВАРТИРА 3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350065, КРАЙ КРАСНОДАРСКИЙ, Г КРАСНОДАР, УЛ ИМ. СНЕСАРЕВА, ДОМ 18, ПОМЕЩЕНИЕ 77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 w:rsidRPr="00F83E04">
              <w:t>79182166147</w:t>
            </w:r>
          </w:p>
          <w:p w:rsidR="00886E97" w:rsidRPr="005F0D12" w:rsidRDefault="00886E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EA-123130</w:t>
            </w:r>
          </w:p>
          <w:p w:rsidR="00886E97" w:rsidRPr="005F0D12" w:rsidRDefault="00886E97">
            <w:r>
              <w:t>ОБЩЕСТВО С ОГРАНИЧЕННОЙ ОТВЕТСТВЕННОСТЬЮ "БНК"</w:t>
            </w:r>
          </w:p>
          <w:p w:rsidR="00886E97" w:rsidRPr="005F0D12" w:rsidRDefault="00886E97">
            <w:r>
              <w:t>ИНН 2312289857</w:t>
            </w:r>
          </w:p>
          <w:p w:rsidR="00886E97" w:rsidRPr="005F0D12" w:rsidRDefault="00886E97">
            <w:r>
              <w:t xml:space="preserve">ОГРН </w:t>
            </w:r>
            <w:r w:rsidRPr="00F83E04">
              <w:t>1202300003014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350031, КРАЙКРАСНОДАРСКИЙ, ГКРАСНОДАР, КВАРТИРА 3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350065, КРАЙ КРАСНОДАРСКИЙ, Г КРАСНОДАР, УЛ ИМ. СНЕСАРЕВА, ДОМ 18, ПОМЕЩЕНИЕ 77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 w:rsidRPr="00F83E04">
              <w:t>79182166147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EA-123130</w:t>
            </w:r>
          </w:p>
          <w:p w:rsidR="00886E97" w:rsidRPr="005F0D12" w:rsidRDefault="00886E97">
            <w:r>
              <w:t>ОБЩЕСТВО С ОГРАНИЧЕННОЙ ОТВЕТСТВЕННОСТЬЮ "БНК"</w:t>
            </w:r>
          </w:p>
          <w:p w:rsidR="00886E97" w:rsidRPr="005F0D12" w:rsidRDefault="00886E97">
            <w:r>
              <w:t>ИНН 2312289857</w:t>
            </w:r>
          </w:p>
          <w:p w:rsidR="00886E97" w:rsidRPr="005F0D12" w:rsidRDefault="00886E97">
            <w:r>
              <w:t xml:space="preserve">ОГРН </w:t>
            </w:r>
            <w:r w:rsidRPr="00F83E04">
              <w:t>1202300003014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350031, КРАЙКРАСНОДАРСКИЙ, ГКРАСНОДАР, КВАРТИРА 3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350065, КРАЙ КРАСНОДАРСКИЙ, Г КРАСНОДАР, УЛ ИМ. СНЕСАРЕВА, ДОМ 18, ПОМЕЩЕНИЕ 77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 w:rsidRPr="00F83E04">
              <w:t>79182166147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EA-123130</w:t>
            </w:r>
          </w:p>
          <w:p w:rsidR="00886E97" w:rsidRPr="005F0D12" w:rsidRDefault="00886E97">
            <w:r>
              <w:t>ОБЩЕСТВО С ОГРАНИЧЕННОЙ ОТВЕТСТВЕННОСТЬЮ "БНК"</w:t>
            </w:r>
          </w:p>
          <w:p w:rsidR="00886E97" w:rsidRPr="005F0D12" w:rsidRDefault="00886E97">
            <w:r>
              <w:t>ИНН 2312289857</w:t>
            </w:r>
          </w:p>
          <w:p w:rsidR="00886E97" w:rsidRPr="005F0D12" w:rsidRDefault="00886E97">
            <w:r>
              <w:t xml:space="preserve">ОГРН </w:t>
            </w:r>
            <w:r w:rsidRPr="00F83E04">
              <w:t>1202300003014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r w:rsidRPr="005F0D12">
              <w:t>350031, КРАЙКРАСНОДАРСКИЙ, ГКРАСНОДАР, КВАРТИРА 3</w:t>
            </w:r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350065, КРАЙ КРАСНОДАРСКИЙ, Г КРАСНОДАР, УЛ ИМ. СНЕСАРЕВА, ДОМ 18, ПОМЕЩЕНИЕ 77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 w:rsidRPr="00F83E04">
              <w:t>79182166147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  <w:tr w:rsidR="00886E97" w:rsidRPr="005F0D1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EA-123130</w:t>
            </w:r>
          </w:p>
          <w:p w:rsidR="00886E97" w:rsidRPr="005F0D12" w:rsidRDefault="00886E97">
            <w:r>
              <w:t>ОБЩЕСТВО С ОГРАНИЧЕННОЙ ОТВЕТСТВЕННОСТЬЮ "БНК"</w:t>
            </w:r>
          </w:p>
          <w:p w:rsidR="00886E97" w:rsidRPr="005F0D12" w:rsidRDefault="00886E97">
            <w:r>
              <w:t>ИНН 2312289857</w:t>
            </w:r>
          </w:p>
          <w:p w:rsidR="00886E97" w:rsidRPr="005F0D12" w:rsidRDefault="00886E97">
            <w:r>
              <w:t xml:space="preserve">ОГРН </w:t>
            </w:r>
            <w:r w:rsidRPr="00F83E04">
              <w:t>1202300003014</w:t>
            </w:r>
          </w:p>
          <w:p w:rsidR="00886E97" w:rsidRPr="005F0D12" w:rsidRDefault="00886E97">
            <w:r w:rsidRPr="005F0D12">
              <w:t xml:space="preserve">КПП </w:t>
            </w:r>
            <w:r w:rsidRPr="00F83E04">
              <w:t>231101001</w:t>
            </w:r>
          </w:p>
          <w:p w:rsidR="00886E97" w:rsidRPr="005F0D12" w:rsidRDefault="00886E97">
            <w:r w:rsidRPr="005F0D12">
              <w:t>Место нахождения(жительства)</w:t>
            </w:r>
          </w:p>
          <w:p w:rsidR="00886E97" w:rsidRPr="005F0D12" w:rsidRDefault="00886E97">
            <w:bookmarkStart w:id="0" w:name="__DdeLink__366_22120086831"/>
            <w:r w:rsidRPr="005F0D12">
              <w:t>350031, КРАЙКРАСНОДАРСКИЙ, ГКРАСНОДАР, КВАРТИРА 3</w:t>
            </w:r>
            <w:bookmarkEnd w:id="0"/>
          </w:p>
          <w:p w:rsidR="00886E97" w:rsidRPr="005F0D12" w:rsidRDefault="00886E97">
            <w:r w:rsidRPr="005F0D12">
              <w:t>Почтовый адрес</w:t>
            </w:r>
          </w:p>
          <w:p w:rsidR="00886E97" w:rsidRPr="005F0D12" w:rsidRDefault="00886E97">
            <w:r w:rsidRPr="005F0D12">
              <w:t>350065, КРАЙ КРАСНОДАРСКИЙ, Г КРАСНОДАР, УЛ ИМ. СНЕСАРЕВА, ДОМ 18, ПОМЕЩЕНИЕ 77</w:t>
            </w:r>
          </w:p>
          <w:p w:rsidR="00886E97" w:rsidRPr="005F0D12" w:rsidRDefault="00886E97">
            <w:r w:rsidRPr="005F0D12">
              <w:rPr>
                <w:sz w:val="16"/>
                <w:szCs w:val="16"/>
              </w:rPr>
              <w:t xml:space="preserve">Контактное лицо </w:t>
            </w:r>
          </w:p>
          <w:p w:rsidR="00886E97" w:rsidRPr="005F0D12" w:rsidRDefault="00886E97">
            <w:r>
              <w:t xml:space="preserve">Телефон </w:t>
            </w:r>
            <w:r w:rsidRPr="00F83E04">
              <w:t>79182166147</w:t>
            </w:r>
          </w:p>
          <w:p w:rsidR="00886E97" w:rsidRPr="005F0D12" w:rsidRDefault="00886E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6E97" w:rsidRDefault="00886E97">
            <w:pPr>
              <w:pStyle w:val="a3"/>
            </w:pPr>
          </w:p>
          <w:p w:rsidR="00886E97" w:rsidRPr="005F0D12" w:rsidRDefault="00886E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6E97" w:rsidRPr="005F0D12" w:rsidRDefault="00886E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6E97" w:rsidRPr="005F0D12" w:rsidRDefault="00886E97">
            <w:r>
              <w:t>Соответствует требованиям</w:t>
            </w:r>
          </w:p>
        </w:tc>
      </w:tr>
    </w:tbl>
    <w:p w:rsidR="00886E97" w:rsidRDefault="00886E97">
      <w:pPr>
        <w:ind w:right="142"/>
        <w:jc w:val="both"/>
      </w:pPr>
    </w:p>
    <w:p w:rsidR="00886E97" w:rsidRDefault="00886E9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83E04">
        <w:t>Изделия медицинские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"АЛЬЯНС МЕД", предложение о цене контракта 583 974,86 руб.</w:t>
      </w:r>
    </w:p>
    <w:p w:rsidR="00886E97" w:rsidRDefault="00886E9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FF4E3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86E97" w:rsidRDefault="00886E97">
      <w:pPr>
        <w:jc w:val="both"/>
        <w:rPr>
          <w:b/>
          <w:bCs/>
        </w:rPr>
      </w:pPr>
    </w:p>
    <w:p w:rsidR="00886E97" w:rsidRDefault="00886E97">
      <w:pPr>
        <w:jc w:val="both"/>
        <w:rPr>
          <w:b/>
          <w:bCs/>
        </w:rPr>
      </w:pPr>
    </w:p>
    <w:p w:rsidR="00886E97" w:rsidRDefault="00886E9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86E97" w:rsidRPr="005F0D12">
        <w:tc>
          <w:tcPr>
            <w:tcW w:w="5847" w:type="dxa"/>
            <w:vAlign w:val="bottom"/>
          </w:tcPr>
          <w:p w:rsidR="00886E97" w:rsidRPr="005F0D12" w:rsidRDefault="00886E9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Просоленко Юрий Александрович</w:t>
            </w:r>
          </w:p>
        </w:tc>
      </w:tr>
      <w:tr w:rsidR="00886E97" w:rsidRPr="005F0D12">
        <w:tc>
          <w:tcPr>
            <w:tcW w:w="5847" w:type="dxa"/>
            <w:vAlign w:val="bottom"/>
          </w:tcPr>
          <w:p w:rsidR="00886E97" w:rsidRPr="005F0D12" w:rsidRDefault="00886E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Дехтерев Юрий Сергеевич</w:t>
            </w:r>
          </w:p>
        </w:tc>
      </w:tr>
      <w:tr w:rsidR="00886E97" w:rsidRPr="005F0D12">
        <w:tc>
          <w:tcPr>
            <w:tcW w:w="5847" w:type="dxa"/>
            <w:vAlign w:val="bottom"/>
          </w:tcPr>
          <w:p w:rsidR="00886E97" w:rsidRPr="005F0D12" w:rsidRDefault="00886E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Коротникова Светлана Борисовна</w:t>
            </w:r>
          </w:p>
        </w:tc>
      </w:tr>
      <w:tr w:rsidR="00886E97" w:rsidRPr="005F0D12">
        <w:tc>
          <w:tcPr>
            <w:tcW w:w="5847" w:type="dxa"/>
            <w:vAlign w:val="bottom"/>
          </w:tcPr>
          <w:p w:rsidR="00886E97" w:rsidRPr="005F0D12" w:rsidRDefault="00886E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Мальченко Елена Александровна</w:t>
            </w:r>
          </w:p>
        </w:tc>
      </w:tr>
      <w:tr w:rsidR="00886E97" w:rsidRPr="005F0D12">
        <w:tc>
          <w:tcPr>
            <w:tcW w:w="5847" w:type="dxa"/>
            <w:vAlign w:val="bottom"/>
          </w:tcPr>
          <w:p w:rsidR="00886E97" w:rsidRPr="005F0D12" w:rsidRDefault="00886E9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86E97" w:rsidRPr="005F0D12" w:rsidRDefault="00886E97">
            <w:pPr>
              <w:pStyle w:val="a3"/>
            </w:pPr>
            <w:r w:rsidRPr="005F0D12">
              <w:rPr>
                <w:lang w:val="en-US"/>
              </w:rPr>
              <w:t>Владыкина Лидия Валерьевна</w:t>
            </w:r>
          </w:p>
        </w:tc>
      </w:tr>
    </w:tbl>
    <w:p w:rsidR="00886E97" w:rsidRDefault="00886E97"/>
    <w:sectPr w:rsidR="00886E97" w:rsidSect="001C67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75E"/>
    <w:rsid w:val="001C675E"/>
    <w:rsid w:val="005F0D12"/>
    <w:rsid w:val="00886E97"/>
    <w:rsid w:val="00E85DF4"/>
    <w:rsid w:val="00F83E04"/>
    <w:rsid w:val="00FF4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5E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C675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C675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487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C675E"/>
  </w:style>
  <w:style w:type="paragraph" w:styleId="Caption">
    <w:name w:val="caption"/>
    <w:basedOn w:val="Normal"/>
    <w:uiPriority w:val="99"/>
    <w:qFormat/>
    <w:rsid w:val="001C675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C675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C675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3487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C675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C67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C675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C67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C675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C675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C675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C675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C675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C675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487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48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87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C675E"/>
  </w:style>
  <w:style w:type="paragraph" w:customStyle="1" w:styleId="a4">
    <w:name w:val="Заголовок таблицы"/>
    <w:basedOn w:val="a3"/>
    <w:uiPriority w:val="99"/>
    <w:rsid w:val="001C675E"/>
  </w:style>
  <w:style w:type="paragraph" w:customStyle="1" w:styleId="DocumentMap">
    <w:name w:val="DocumentMap"/>
    <w:uiPriority w:val="99"/>
    <w:rsid w:val="001C675E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C675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C675E"/>
  </w:style>
  <w:style w:type="character" w:styleId="Hyperlink">
    <w:name w:val="Hyperlink"/>
    <w:basedOn w:val="DefaultParagraphFont"/>
    <w:uiPriority w:val="99"/>
    <w:rsid w:val="00F83E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1448</Words>
  <Characters>8254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2021-10-29T11:16:00Z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