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38A" w:rsidRDefault="0078538A">
      <w:pPr>
        <w:ind w:firstLine="680"/>
        <w:jc w:val="center"/>
      </w:pPr>
      <w:r>
        <w:rPr>
          <w:b/>
          <w:bCs/>
        </w:rPr>
        <w:t xml:space="preserve">ПРОТОКОЛ </w:t>
      </w:r>
      <w:r w:rsidRPr="005A384E">
        <w:rPr>
          <w:b/>
          <w:bCs/>
        </w:rPr>
        <w:t>0318300120821000149</w:t>
      </w:r>
    </w:p>
    <w:p w:rsidR="0078538A" w:rsidRDefault="0078538A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78538A" w:rsidRPr="005A384E" w:rsidRDefault="0078538A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8538A" w:rsidRPr="00E11246">
        <w:tc>
          <w:tcPr>
            <w:tcW w:w="4961" w:type="dxa"/>
          </w:tcPr>
          <w:p w:rsidR="0078538A" w:rsidRPr="00E11246" w:rsidRDefault="0078538A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78538A" w:rsidRPr="00E11246" w:rsidRDefault="0078538A">
            <w:pPr>
              <w:ind w:firstLine="567"/>
              <w:jc w:val="right"/>
            </w:pPr>
            <w:r>
              <w:rPr>
                <w:lang w:val="en-US"/>
              </w:rPr>
              <w:t>01.11.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78538A" w:rsidRDefault="0078538A">
      <w:pPr>
        <w:overflowPunct/>
      </w:pPr>
    </w:p>
    <w:p w:rsidR="0078538A" w:rsidRDefault="0078538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5A384E">
        <w:t xml:space="preserve">: Поставка лекарственных препаратов для медицинского применения (МНН Валсартан+сакубитрил) </w:t>
      </w:r>
    </w:p>
    <w:p w:rsidR="0078538A" w:rsidRDefault="0078538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213234901331923490100102030012120244</w:t>
      </w:r>
    </w:p>
    <w:p w:rsidR="0078538A" w:rsidRDefault="0078538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277 468,80 руб.</w:t>
      </w:r>
    </w:p>
    <w:p w:rsidR="0078538A" w:rsidRDefault="0078538A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A384E">
        <w:rPr>
          <w:b/>
          <w:bCs/>
        </w:rPr>
        <w:t xml:space="preserve">: </w:t>
      </w:r>
      <w:r w:rsidRPr="005A384E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A384E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8538A" w:rsidRPr="00E11246">
        <w:trPr>
          <w:jc w:val="right"/>
        </w:trPr>
        <w:tc>
          <w:tcPr>
            <w:tcW w:w="9915" w:type="dxa"/>
          </w:tcPr>
          <w:p w:rsidR="0078538A" w:rsidRPr="00E11246" w:rsidRDefault="0078538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5A384E">
              <w:rPr>
                <w:b/>
                <w:bCs/>
              </w:rPr>
              <w:t xml:space="preserve">Источник финансирования: </w:t>
            </w:r>
            <w:r w:rsidRPr="005A384E">
              <w:t>Внебюджетные фонды (ОМС) на 2022 г.</w:t>
            </w:r>
          </w:p>
          <w:p w:rsidR="0078538A" w:rsidRPr="00E11246" w:rsidRDefault="0078538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5A384E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A384E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 с 10.01.2022 г.,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78538A" w:rsidRPr="00E11246" w:rsidRDefault="0078538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A384E">
              <w:t>Не требуется</w:t>
            </w:r>
          </w:p>
          <w:p w:rsidR="0078538A" w:rsidRPr="005A384E" w:rsidRDefault="0078538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A384E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8538A" w:rsidRDefault="0078538A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A384E">
        <w:t>19.10.21 10:37:31 (</w:t>
      </w:r>
      <w:r>
        <w:rPr>
          <w:lang w:val="en-US"/>
        </w:rPr>
        <w:t>MSK</w:t>
      </w:r>
      <w:r w:rsidRPr="005A384E">
        <w:t>+00:00)</w:t>
      </w:r>
    </w:p>
    <w:p w:rsidR="0078538A" w:rsidRDefault="0078538A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A384E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8538A" w:rsidRPr="00E11246">
        <w:tc>
          <w:tcPr>
            <w:tcW w:w="3307" w:type="dxa"/>
          </w:tcPr>
          <w:p w:rsidR="0078538A" w:rsidRPr="00E11246" w:rsidRDefault="0078538A">
            <w:r w:rsidRPr="00E11246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8538A" w:rsidRPr="00E11246" w:rsidRDefault="0078538A">
            <w:r w:rsidRPr="00E11246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8538A" w:rsidRPr="00E11246" w:rsidRDefault="0078538A">
            <w:pPr>
              <w:rPr>
                <w:lang w:val="en-US"/>
              </w:rPr>
            </w:pPr>
            <w:r w:rsidRPr="00E11246">
              <w:rPr>
                <w:lang w:val="en-US"/>
              </w:rPr>
              <w:t>Главный врач</w:t>
            </w:r>
          </w:p>
        </w:tc>
      </w:tr>
      <w:tr w:rsidR="0078538A" w:rsidRPr="00E11246">
        <w:tc>
          <w:tcPr>
            <w:tcW w:w="3307" w:type="dxa"/>
          </w:tcPr>
          <w:p w:rsidR="0078538A" w:rsidRPr="00E11246" w:rsidRDefault="0078538A">
            <w:r w:rsidRPr="00E1124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8538A" w:rsidRPr="00E11246" w:rsidRDefault="0078538A">
            <w:r w:rsidRPr="00E11246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8538A" w:rsidRPr="00E11246" w:rsidRDefault="0078538A">
            <w:pPr>
              <w:rPr>
                <w:lang w:val="en-US"/>
              </w:rPr>
            </w:pPr>
            <w:r w:rsidRPr="00E11246">
              <w:rPr>
                <w:lang w:val="en-US"/>
              </w:rPr>
              <w:t>Начальник отдела закупок</w:t>
            </w:r>
          </w:p>
        </w:tc>
      </w:tr>
      <w:tr w:rsidR="0078538A" w:rsidRPr="00E11246">
        <w:tc>
          <w:tcPr>
            <w:tcW w:w="3307" w:type="dxa"/>
          </w:tcPr>
          <w:p w:rsidR="0078538A" w:rsidRPr="00E11246" w:rsidRDefault="0078538A">
            <w:r w:rsidRPr="00E1124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8538A" w:rsidRPr="00E11246" w:rsidRDefault="0078538A">
            <w:r w:rsidRPr="00E11246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78538A" w:rsidRPr="00E11246" w:rsidRDefault="0078538A">
            <w:pPr>
              <w:rPr>
                <w:lang w:val="en-US"/>
              </w:rPr>
            </w:pPr>
            <w:r w:rsidRPr="00E11246">
              <w:rPr>
                <w:lang w:val="en-US"/>
              </w:rPr>
              <w:t>Начальник юридического отдела</w:t>
            </w:r>
          </w:p>
        </w:tc>
      </w:tr>
      <w:tr w:rsidR="0078538A" w:rsidRPr="00E11246">
        <w:tc>
          <w:tcPr>
            <w:tcW w:w="3307" w:type="dxa"/>
          </w:tcPr>
          <w:p w:rsidR="0078538A" w:rsidRPr="00E11246" w:rsidRDefault="0078538A">
            <w:r w:rsidRPr="00E1124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8538A" w:rsidRPr="00E11246" w:rsidRDefault="0078538A">
            <w:r w:rsidRPr="00E11246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78538A" w:rsidRPr="00E11246" w:rsidRDefault="0078538A">
            <w:pPr>
              <w:rPr>
                <w:lang w:val="en-US"/>
              </w:rPr>
            </w:pPr>
            <w:r w:rsidRPr="00E11246">
              <w:rPr>
                <w:lang w:val="en-US"/>
              </w:rPr>
              <w:t>экономист 1 категории отдела закупок</w:t>
            </w:r>
          </w:p>
        </w:tc>
      </w:tr>
      <w:tr w:rsidR="0078538A" w:rsidRPr="00E11246">
        <w:tc>
          <w:tcPr>
            <w:tcW w:w="3307" w:type="dxa"/>
          </w:tcPr>
          <w:p w:rsidR="0078538A" w:rsidRPr="00E11246" w:rsidRDefault="0078538A">
            <w:r w:rsidRPr="00E11246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8538A" w:rsidRPr="00E11246" w:rsidRDefault="0078538A">
            <w:r w:rsidRPr="00E11246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8538A" w:rsidRPr="00E11246" w:rsidRDefault="0078538A">
            <w:pPr>
              <w:rPr>
                <w:lang w:val="en-US"/>
              </w:rPr>
            </w:pPr>
            <w:r w:rsidRPr="00E11246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8538A" w:rsidRDefault="0078538A">
      <w:pPr>
        <w:jc w:val="both"/>
      </w:pPr>
      <w:r>
        <w:tab/>
        <w:t>Кворум имеется. Комиссия правомочна.</w:t>
      </w:r>
    </w:p>
    <w:p w:rsidR="0078538A" w:rsidRDefault="0078538A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5A384E">
        <w:t>01.11.</w:t>
      </w:r>
      <w:r>
        <w:t>20</w:t>
      </w:r>
      <w:r w:rsidRPr="005A384E">
        <w:t xml:space="preserve">21 </w:t>
      </w:r>
      <w:r>
        <w:t>08</w:t>
      </w:r>
      <w:r w:rsidRPr="005A384E">
        <w:t>:</w:t>
      </w:r>
      <w:r>
        <w:t>20</w:t>
      </w:r>
      <w:r w:rsidRPr="005A384E">
        <w:t xml:space="preserve"> (</w:t>
      </w:r>
      <w:r>
        <w:rPr>
          <w:lang w:val="en-US"/>
        </w:rPr>
        <w:t>MSK</w:t>
      </w:r>
      <w:r w:rsidRPr="005A384E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8538A" w:rsidRPr="005A384E" w:rsidRDefault="0078538A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78538A" w:rsidRPr="00E11246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8538A" w:rsidRPr="00E11246" w:rsidRDefault="0078538A">
            <w:pPr>
              <w:rPr>
                <w:b/>
                <w:bCs/>
              </w:rPr>
            </w:pPr>
            <w:r w:rsidRPr="00E11246">
              <w:rPr>
                <w:b/>
                <w:bCs/>
              </w:rPr>
              <w:t xml:space="preserve">№ </w:t>
            </w:r>
          </w:p>
          <w:p w:rsidR="0078538A" w:rsidRPr="00E11246" w:rsidRDefault="0078538A">
            <w:pPr>
              <w:rPr>
                <w:b/>
                <w:bCs/>
              </w:rPr>
            </w:pPr>
            <w:r w:rsidRPr="00E11246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8538A" w:rsidRPr="00E11246" w:rsidRDefault="0078538A">
            <w:pPr>
              <w:pStyle w:val="a3"/>
              <w:rPr>
                <w:b/>
                <w:bCs/>
              </w:rPr>
            </w:pPr>
            <w:r w:rsidRPr="00E11246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8538A" w:rsidRPr="00E11246" w:rsidRDefault="0078538A">
            <w:pPr>
              <w:pStyle w:val="a3"/>
              <w:rPr>
                <w:b/>
                <w:bCs/>
              </w:rPr>
            </w:pPr>
            <w:r w:rsidRPr="00E11246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8538A" w:rsidRPr="00E11246" w:rsidRDefault="0078538A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38A" w:rsidRPr="00E11246" w:rsidRDefault="0078538A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78538A" w:rsidRPr="00E1124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8538A" w:rsidRPr="00E11246" w:rsidRDefault="0078538A">
            <w:pPr>
              <w:pStyle w:val="a3"/>
            </w:pPr>
            <w:r w:rsidRPr="00E11246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8538A" w:rsidRPr="00E11246" w:rsidRDefault="0078538A">
            <w:pPr>
              <w:pStyle w:val="a3"/>
              <w:rPr>
                <w:lang w:val="en-US"/>
              </w:rPr>
            </w:pPr>
            <w:r w:rsidRPr="00E11246">
              <w:rPr>
                <w:lang w:val="en-US"/>
              </w:rPr>
              <w:t>262 208,06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8538A" w:rsidRPr="00E11246" w:rsidRDefault="0078538A">
            <w:pPr>
              <w:pStyle w:val="a3"/>
            </w:pPr>
            <w:r w:rsidRPr="00E1124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8538A" w:rsidRPr="00E11246" w:rsidRDefault="0078538A">
            <w:pPr>
              <w:pStyle w:val="a3"/>
              <w:rPr>
                <w:lang w:val="en-US"/>
              </w:rPr>
            </w:pPr>
            <w:r w:rsidRPr="00E11246">
              <w:rPr>
                <w:lang w:val="en-US"/>
              </w:rPr>
              <w:t>29.10.21 10:39:44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38A" w:rsidRPr="00E11246" w:rsidRDefault="0078538A">
            <w:pPr>
              <w:pStyle w:val="a3"/>
              <w:rPr>
                <w:lang w:val="en-US"/>
              </w:rPr>
            </w:pPr>
            <w:r w:rsidRPr="00E11246">
              <w:rPr>
                <w:lang w:val="en-US"/>
              </w:rPr>
              <w:t>АКЦИОНЕРНОЕ ОБЩЕСТВО "ЛАНЦЕТ"</w:t>
            </w:r>
          </w:p>
        </w:tc>
      </w:tr>
      <w:tr w:rsidR="0078538A" w:rsidRPr="00E1124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8538A" w:rsidRPr="00E11246" w:rsidRDefault="0078538A">
            <w:pPr>
              <w:pStyle w:val="a3"/>
            </w:pPr>
            <w:r w:rsidRPr="00E11246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8538A" w:rsidRPr="00E11246" w:rsidRDefault="0078538A">
            <w:pPr>
              <w:pStyle w:val="a3"/>
              <w:rPr>
                <w:lang w:val="en-US"/>
              </w:rPr>
            </w:pPr>
            <w:r w:rsidRPr="00E11246">
              <w:rPr>
                <w:lang w:val="en-US"/>
              </w:rPr>
              <w:t>263 595,40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8538A" w:rsidRPr="00E11246" w:rsidRDefault="0078538A">
            <w:pPr>
              <w:pStyle w:val="a3"/>
            </w:pPr>
            <w:r w:rsidRPr="00E1124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8538A" w:rsidRPr="00E11246" w:rsidRDefault="0078538A">
            <w:pPr>
              <w:pStyle w:val="a3"/>
              <w:rPr>
                <w:lang w:val="en-US"/>
              </w:rPr>
            </w:pPr>
            <w:r w:rsidRPr="00E11246">
              <w:rPr>
                <w:lang w:val="en-US"/>
              </w:rPr>
              <w:t>29.10.21 10:39:17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38A" w:rsidRPr="005A384E" w:rsidRDefault="0078538A">
            <w:pPr>
              <w:pStyle w:val="a3"/>
            </w:pPr>
            <w:r w:rsidRPr="005A384E">
              <w:t>ОБЩЕСТВО С ОГРАНИЧЕННОЙ ОТВЕТСТВЕННОСТЬЮ "ФАРМ-ТРЭЙД"</w:t>
            </w:r>
          </w:p>
        </w:tc>
      </w:tr>
    </w:tbl>
    <w:p w:rsidR="0078538A" w:rsidRDefault="0078538A">
      <w:pPr>
        <w:jc w:val="both"/>
      </w:pPr>
    </w:p>
    <w:p w:rsidR="0078538A" w:rsidRDefault="0078538A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3027"/>
        <w:gridCol w:w="2537"/>
        <w:gridCol w:w="2550"/>
        <w:gridCol w:w="1811"/>
      </w:tblGrid>
      <w:tr w:rsidR="0078538A" w:rsidRPr="00E11246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538A" w:rsidRPr="00E11246" w:rsidRDefault="0078538A">
            <w:r>
              <w:rPr>
                <w:b/>
                <w:bCs/>
              </w:rPr>
              <w:t>Решение  члена комиссии</w:t>
            </w:r>
          </w:p>
        </w:tc>
      </w:tr>
      <w:tr w:rsidR="0078538A" w:rsidRPr="00E1124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EA-123146</w:t>
            </w:r>
          </w:p>
          <w:p w:rsidR="0078538A" w:rsidRPr="00E11246" w:rsidRDefault="0078538A">
            <w:r>
              <w:t>АКЦИОНЕРНОЕ ОБЩЕСТВО "ЛАНЦЕТ"</w:t>
            </w:r>
          </w:p>
          <w:p w:rsidR="0078538A" w:rsidRPr="00E11246" w:rsidRDefault="0078538A">
            <w:r>
              <w:t>ИНН 7718538045</w:t>
            </w:r>
          </w:p>
          <w:p w:rsidR="0078538A" w:rsidRPr="00E11246" w:rsidRDefault="0078538A">
            <w:r>
              <w:t xml:space="preserve">ОГРН </w:t>
            </w:r>
            <w:r w:rsidRPr="005A384E">
              <w:t>1057746183417</w:t>
            </w:r>
          </w:p>
          <w:p w:rsidR="0078538A" w:rsidRPr="00E11246" w:rsidRDefault="0078538A">
            <w:r w:rsidRPr="00E11246">
              <w:t xml:space="preserve">КПП </w:t>
            </w:r>
            <w:r w:rsidRPr="005A384E">
              <w:t>771801001</w:t>
            </w:r>
          </w:p>
          <w:p w:rsidR="0078538A" w:rsidRPr="00E11246" w:rsidRDefault="0078538A">
            <w:r w:rsidRPr="00E11246">
              <w:t>Место нахождения(жительства)</w:t>
            </w:r>
          </w:p>
          <w:p w:rsidR="0078538A" w:rsidRPr="00E11246" w:rsidRDefault="0078538A">
            <w:r w:rsidRPr="00E11246">
              <w:t>107553, ГМОСКВА, ДОМ 24АСТРОЕНИЕ 1, ОФИС 527</w:t>
            </w:r>
          </w:p>
          <w:p w:rsidR="0078538A" w:rsidRPr="00E11246" w:rsidRDefault="0078538A">
            <w:r w:rsidRPr="00E11246">
              <w:t>Почтовый адрес</w:t>
            </w:r>
          </w:p>
          <w:p w:rsidR="0078538A" w:rsidRPr="00E11246" w:rsidRDefault="0078538A">
            <w:r w:rsidRPr="00E11246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78538A" w:rsidRPr="00E11246" w:rsidRDefault="0078538A">
            <w:r w:rsidRPr="00E11246">
              <w:rPr>
                <w:sz w:val="16"/>
                <w:szCs w:val="16"/>
              </w:rPr>
              <w:t xml:space="preserve">Контактное лицо </w:t>
            </w:r>
          </w:p>
          <w:p w:rsidR="0078538A" w:rsidRPr="00E11246" w:rsidRDefault="0078538A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78538A" w:rsidRPr="00E11246" w:rsidRDefault="0078538A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538A" w:rsidRDefault="0078538A">
            <w:pPr>
              <w:pStyle w:val="a3"/>
            </w:pPr>
          </w:p>
          <w:p w:rsidR="0078538A" w:rsidRPr="00E11246" w:rsidRDefault="0078538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538A" w:rsidRPr="00E11246" w:rsidRDefault="0078538A">
            <w:r>
              <w:t>Соответствует требованиям</w:t>
            </w:r>
          </w:p>
        </w:tc>
      </w:tr>
      <w:tr w:rsidR="0078538A" w:rsidRPr="00E1124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EA-123146</w:t>
            </w:r>
          </w:p>
          <w:p w:rsidR="0078538A" w:rsidRPr="00E11246" w:rsidRDefault="0078538A">
            <w:r>
              <w:t>АКЦИОНЕРНОЕ ОБЩЕСТВО "ЛАНЦЕТ"</w:t>
            </w:r>
          </w:p>
          <w:p w:rsidR="0078538A" w:rsidRPr="00E11246" w:rsidRDefault="0078538A">
            <w:r>
              <w:t>ИНН 7718538045</w:t>
            </w:r>
          </w:p>
          <w:p w:rsidR="0078538A" w:rsidRPr="00E11246" w:rsidRDefault="0078538A">
            <w:r>
              <w:t xml:space="preserve">ОГРН </w:t>
            </w:r>
            <w:r w:rsidRPr="005A384E">
              <w:t>1057746183417</w:t>
            </w:r>
          </w:p>
          <w:p w:rsidR="0078538A" w:rsidRPr="00E11246" w:rsidRDefault="0078538A">
            <w:r w:rsidRPr="00E11246">
              <w:t xml:space="preserve">КПП </w:t>
            </w:r>
            <w:r w:rsidRPr="005A384E">
              <w:t>771801001</w:t>
            </w:r>
          </w:p>
          <w:p w:rsidR="0078538A" w:rsidRPr="00E11246" w:rsidRDefault="0078538A">
            <w:r w:rsidRPr="00E11246">
              <w:t>Место нахождения(жительства)</w:t>
            </w:r>
          </w:p>
          <w:p w:rsidR="0078538A" w:rsidRPr="00E11246" w:rsidRDefault="0078538A">
            <w:r w:rsidRPr="00E11246">
              <w:t>107553, ГМОСКВА, ДОМ 24АСТРОЕНИЕ 1, ОФИС 527</w:t>
            </w:r>
          </w:p>
          <w:p w:rsidR="0078538A" w:rsidRPr="00E11246" w:rsidRDefault="0078538A">
            <w:r w:rsidRPr="00E11246">
              <w:t>Почтовый адрес</w:t>
            </w:r>
          </w:p>
          <w:p w:rsidR="0078538A" w:rsidRPr="00E11246" w:rsidRDefault="0078538A">
            <w:r w:rsidRPr="00E11246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78538A" w:rsidRPr="00E11246" w:rsidRDefault="0078538A">
            <w:r w:rsidRPr="00E11246">
              <w:rPr>
                <w:sz w:val="16"/>
                <w:szCs w:val="16"/>
              </w:rPr>
              <w:t xml:space="preserve">Контактное лицо </w:t>
            </w:r>
          </w:p>
          <w:p w:rsidR="0078538A" w:rsidRPr="00E11246" w:rsidRDefault="0078538A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78538A" w:rsidRPr="00E11246" w:rsidRDefault="0078538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538A" w:rsidRDefault="0078538A">
            <w:pPr>
              <w:pStyle w:val="a3"/>
            </w:pPr>
          </w:p>
          <w:p w:rsidR="0078538A" w:rsidRPr="00E11246" w:rsidRDefault="0078538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538A" w:rsidRPr="00E11246" w:rsidRDefault="0078538A">
            <w:r>
              <w:t>Соответствует требованиям</w:t>
            </w:r>
          </w:p>
        </w:tc>
      </w:tr>
      <w:tr w:rsidR="0078538A" w:rsidRPr="00E1124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EA-123146</w:t>
            </w:r>
          </w:p>
          <w:p w:rsidR="0078538A" w:rsidRPr="00E11246" w:rsidRDefault="0078538A">
            <w:r>
              <w:t>АКЦИОНЕРНОЕ ОБЩЕСТВО "ЛАНЦЕТ"</w:t>
            </w:r>
          </w:p>
          <w:p w:rsidR="0078538A" w:rsidRPr="00E11246" w:rsidRDefault="0078538A">
            <w:r>
              <w:t>ИНН 7718538045</w:t>
            </w:r>
          </w:p>
          <w:p w:rsidR="0078538A" w:rsidRPr="00E11246" w:rsidRDefault="0078538A">
            <w:r>
              <w:t xml:space="preserve">ОГРН </w:t>
            </w:r>
            <w:r w:rsidRPr="005A384E">
              <w:t>1057746183417</w:t>
            </w:r>
          </w:p>
          <w:p w:rsidR="0078538A" w:rsidRPr="00E11246" w:rsidRDefault="0078538A">
            <w:r w:rsidRPr="00E11246">
              <w:t xml:space="preserve">КПП </w:t>
            </w:r>
            <w:r w:rsidRPr="005A384E">
              <w:t>771801001</w:t>
            </w:r>
          </w:p>
          <w:p w:rsidR="0078538A" w:rsidRPr="00E11246" w:rsidRDefault="0078538A">
            <w:r w:rsidRPr="00E11246">
              <w:t>Место нахождения(жительства)</w:t>
            </w:r>
          </w:p>
          <w:p w:rsidR="0078538A" w:rsidRPr="00E11246" w:rsidRDefault="0078538A">
            <w:r w:rsidRPr="00E11246">
              <w:t>107553, ГМОСКВА, ДОМ 24АСТРОЕНИЕ 1, ОФИС 527</w:t>
            </w:r>
          </w:p>
          <w:p w:rsidR="0078538A" w:rsidRPr="00E11246" w:rsidRDefault="0078538A">
            <w:r w:rsidRPr="00E11246">
              <w:t>Почтовый адрес</w:t>
            </w:r>
          </w:p>
          <w:p w:rsidR="0078538A" w:rsidRPr="00E11246" w:rsidRDefault="0078538A">
            <w:r w:rsidRPr="00E11246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78538A" w:rsidRPr="00E11246" w:rsidRDefault="0078538A">
            <w:r w:rsidRPr="00E11246">
              <w:rPr>
                <w:sz w:val="16"/>
                <w:szCs w:val="16"/>
              </w:rPr>
              <w:t xml:space="preserve">Контактное лицо </w:t>
            </w:r>
          </w:p>
          <w:p w:rsidR="0078538A" w:rsidRPr="00E11246" w:rsidRDefault="0078538A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78538A" w:rsidRPr="00E11246" w:rsidRDefault="0078538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538A" w:rsidRDefault="0078538A">
            <w:pPr>
              <w:pStyle w:val="a3"/>
            </w:pPr>
          </w:p>
          <w:p w:rsidR="0078538A" w:rsidRPr="00E11246" w:rsidRDefault="0078538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538A" w:rsidRPr="00E11246" w:rsidRDefault="0078538A">
            <w:r>
              <w:t>Соответствует требованиям</w:t>
            </w:r>
          </w:p>
        </w:tc>
      </w:tr>
      <w:tr w:rsidR="0078538A" w:rsidRPr="00E1124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EA-123146</w:t>
            </w:r>
          </w:p>
          <w:p w:rsidR="0078538A" w:rsidRPr="00E11246" w:rsidRDefault="0078538A">
            <w:r>
              <w:t>АКЦИОНЕРНОЕ ОБЩЕСТВО "ЛАНЦЕТ"</w:t>
            </w:r>
          </w:p>
          <w:p w:rsidR="0078538A" w:rsidRPr="00E11246" w:rsidRDefault="0078538A">
            <w:r>
              <w:t>ИНН 7718538045</w:t>
            </w:r>
          </w:p>
          <w:p w:rsidR="0078538A" w:rsidRPr="00E11246" w:rsidRDefault="0078538A">
            <w:r>
              <w:t xml:space="preserve">ОГРН </w:t>
            </w:r>
            <w:r w:rsidRPr="005A384E">
              <w:t>1057746183417</w:t>
            </w:r>
          </w:p>
          <w:p w:rsidR="0078538A" w:rsidRPr="00E11246" w:rsidRDefault="0078538A">
            <w:r w:rsidRPr="00E11246">
              <w:t xml:space="preserve">КПП </w:t>
            </w:r>
            <w:r w:rsidRPr="005A384E">
              <w:t>771801001</w:t>
            </w:r>
          </w:p>
          <w:p w:rsidR="0078538A" w:rsidRPr="00E11246" w:rsidRDefault="0078538A">
            <w:r w:rsidRPr="00E11246">
              <w:t>Место нахождения(жительства)</w:t>
            </w:r>
          </w:p>
          <w:p w:rsidR="0078538A" w:rsidRPr="00E11246" w:rsidRDefault="0078538A">
            <w:r w:rsidRPr="00E11246">
              <w:t>107553, ГМОСКВА, ДОМ 24АСТРОЕНИЕ 1, ОФИС 527</w:t>
            </w:r>
          </w:p>
          <w:p w:rsidR="0078538A" w:rsidRPr="00E11246" w:rsidRDefault="0078538A">
            <w:r w:rsidRPr="00E11246">
              <w:t>Почтовый адрес</w:t>
            </w:r>
          </w:p>
          <w:p w:rsidR="0078538A" w:rsidRPr="00E11246" w:rsidRDefault="0078538A">
            <w:r w:rsidRPr="00E11246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78538A" w:rsidRPr="00E11246" w:rsidRDefault="0078538A">
            <w:r w:rsidRPr="00E11246">
              <w:rPr>
                <w:sz w:val="16"/>
                <w:szCs w:val="16"/>
              </w:rPr>
              <w:t xml:space="preserve">Контактное лицо </w:t>
            </w:r>
          </w:p>
          <w:p w:rsidR="0078538A" w:rsidRPr="00E11246" w:rsidRDefault="0078538A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78538A" w:rsidRPr="00E11246" w:rsidRDefault="0078538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538A" w:rsidRDefault="0078538A">
            <w:pPr>
              <w:pStyle w:val="a3"/>
            </w:pPr>
          </w:p>
          <w:p w:rsidR="0078538A" w:rsidRPr="00E11246" w:rsidRDefault="0078538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538A" w:rsidRPr="00E11246" w:rsidRDefault="0078538A">
            <w:r>
              <w:t>Соответствует требованиям</w:t>
            </w:r>
          </w:p>
        </w:tc>
      </w:tr>
      <w:tr w:rsidR="0078538A" w:rsidRPr="00E1124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EA-123146</w:t>
            </w:r>
          </w:p>
          <w:p w:rsidR="0078538A" w:rsidRPr="00E11246" w:rsidRDefault="0078538A">
            <w:r>
              <w:t>АКЦИОНЕРНОЕ ОБЩЕСТВО "ЛАНЦЕТ"</w:t>
            </w:r>
          </w:p>
          <w:p w:rsidR="0078538A" w:rsidRPr="00E11246" w:rsidRDefault="0078538A">
            <w:r>
              <w:t>ИНН 7718538045</w:t>
            </w:r>
          </w:p>
          <w:p w:rsidR="0078538A" w:rsidRPr="00E11246" w:rsidRDefault="0078538A">
            <w:r>
              <w:t xml:space="preserve">ОГРН </w:t>
            </w:r>
            <w:r w:rsidRPr="005A384E">
              <w:t>1057746183417</w:t>
            </w:r>
          </w:p>
          <w:p w:rsidR="0078538A" w:rsidRPr="00E11246" w:rsidRDefault="0078538A">
            <w:r w:rsidRPr="00E11246">
              <w:t xml:space="preserve">КПП </w:t>
            </w:r>
            <w:r w:rsidRPr="005A384E">
              <w:t>771801001</w:t>
            </w:r>
          </w:p>
          <w:p w:rsidR="0078538A" w:rsidRPr="00E11246" w:rsidRDefault="0078538A">
            <w:r w:rsidRPr="00E11246">
              <w:t>Место нахождения(жительства)</w:t>
            </w:r>
          </w:p>
          <w:p w:rsidR="0078538A" w:rsidRPr="00E11246" w:rsidRDefault="0078538A">
            <w:r w:rsidRPr="00E11246">
              <w:t>107553, ГМОСКВА, ДОМ 24АСТРОЕНИЕ 1, ОФИС 527</w:t>
            </w:r>
          </w:p>
          <w:p w:rsidR="0078538A" w:rsidRPr="00E11246" w:rsidRDefault="0078538A">
            <w:r w:rsidRPr="00E11246">
              <w:t>Почтовый адрес</w:t>
            </w:r>
          </w:p>
          <w:p w:rsidR="0078538A" w:rsidRPr="00E11246" w:rsidRDefault="0078538A">
            <w:r w:rsidRPr="00E11246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78538A" w:rsidRPr="00E11246" w:rsidRDefault="0078538A">
            <w:r w:rsidRPr="00E11246">
              <w:rPr>
                <w:sz w:val="16"/>
                <w:szCs w:val="16"/>
              </w:rPr>
              <w:t xml:space="preserve">Контактное лицо </w:t>
            </w:r>
          </w:p>
          <w:p w:rsidR="0078538A" w:rsidRPr="00E11246" w:rsidRDefault="0078538A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78538A" w:rsidRPr="00E11246" w:rsidRDefault="0078538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538A" w:rsidRDefault="0078538A">
            <w:pPr>
              <w:pStyle w:val="a3"/>
            </w:pPr>
          </w:p>
          <w:p w:rsidR="0078538A" w:rsidRPr="00E11246" w:rsidRDefault="0078538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538A" w:rsidRPr="00E11246" w:rsidRDefault="0078538A">
            <w:r>
              <w:t>Соответствует требованиям</w:t>
            </w:r>
          </w:p>
        </w:tc>
      </w:tr>
      <w:tr w:rsidR="0078538A" w:rsidRPr="00E1124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EA-123346</w:t>
            </w:r>
          </w:p>
          <w:p w:rsidR="0078538A" w:rsidRPr="00E11246" w:rsidRDefault="0078538A">
            <w:r>
              <w:t>ОБЩЕСТВО С ОГРАНИЧЕННОЙ ОТВЕТСТВЕННОСТЬЮ "ФАРМ-ТРЭЙД"</w:t>
            </w:r>
          </w:p>
          <w:p w:rsidR="0078538A" w:rsidRPr="00E11246" w:rsidRDefault="0078538A">
            <w:r>
              <w:t>ИНН 2636052865</w:t>
            </w:r>
          </w:p>
          <w:p w:rsidR="0078538A" w:rsidRPr="00E11246" w:rsidRDefault="0078538A">
            <w:r>
              <w:t xml:space="preserve">ОГРН </w:t>
            </w:r>
            <w:r w:rsidRPr="005A384E">
              <w:t>1072635019192</w:t>
            </w:r>
          </w:p>
          <w:p w:rsidR="0078538A" w:rsidRPr="00E11246" w:rsidRDefault="0078538A">
            <w:r w:rsidRPr="00E11246">
              <w:t xml:space="preserve">КПП </w:t>
            </w:r>
            <w:r w:rsidRPr="005A384E">
              <w:t>263601001</w:t>
            </w:r>
          </w:p>
          <w:p w:rsidR="0078538A" w:rsidRPr="00E11246" w:rsidRDefault="0078538A">
            <w:r w:rsidRPr="00E11246">
              <w:t>Место нахождения(жительства)</w:t>
            </w:r>
          </w:p>
          <w:p w:rsidR="0078538A" w:rsidRPr="00E11246" w:rsidRDefault="0078538A">
            <w:r w:rsidRPr="00E11246">
              <w:t>Россия, 355007, КРАЙСТАВРОПОЛЬСКИЙ, ГСТАВРОПОЛЬ, 2В</w:t>
            </w:r>
          </w:p>
          <w:p w:rsidR="0078538A" w:rsidRPr="00E11246" w:rsidRDefault="0078538A">
            <w:r w:rsidRPr="00E11246">
              <w:t>Почтовый адрес</w:t>
            </w:r>
          </w:p>
          <w:p w:rsidR="0078538A" w:rsidRPr="00E11246" w:rsidRDefault="0078538A">
            <w:r w:rsidRPr="00E11246">
              <w:t>355007, КРАЙ СТАВРОПОЛЬСКИЙ, Г СТАВРОПОЛЬ, УЛ ОГОРОДНАЯ, 2, В</w:t>
            </w:r>
          </w:p>
          <w:p w:rsidR="0078538A" w:rsidRPr="00E11246" w:rsidRDefault="0078538A">
            <w:r w:rsidRPr="00E11246">
              <w:rPr>
                <w:sz w:val="16"/>
                <w:szCs w:val="16"/>
              </w:rPr>
              <w:t xml:space="preserve">Контактное лицо </w:t>
            </w:r>
          </w:p>
          <w:p w:rsidR="0078538A" w:rsidRPr="00E11246" w:rsidRDefault="0078538A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78538A" w:rsidRPr="00E11246" w:rsidRDefault="0078538A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538A" w:rsidRDefault="0078538A">
            <w:pPr>
              <w:pStyle w:val="a3"/>
            </w:pPr>
          </w:p>
          <w:p w:rsidR="0078538A" w:rsidRPr="00E11246" w:rsidRDefault="0078538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538A" w:rsidRPr="00E11246" w:rsidRDefault="0078538A">
            <w:r>
              <w:t>Соответствует требованиям</w:t>
            </w:r>
          </w:p>
        </w:tc>
      </w:tr>
      <w:tr w:rsidR="0078538A" w:rsidRPr="00E1124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EA-123346</w:t>
            </w:r>
          </w:p>
          <w:p w:rsidR="0078538A" w:rsidRPr="00E11246" w:rsidRDefault="0078538A">
            <w:r>
              <w:t>ОБЩЕСТВО С ОГРАНИЧЕННОЙ ОТВЕТСТВЕННОСТЬЮ "ФАРМ-ТРЭЙД"</w:t>
            </w:r>
          </w:p>
          <w:p w:rsidR="0078538A" w:rsidRPr="00E11246" w:rsidRDefault="0078538A">
            <w:r>
              <w:t>ИНН 2636052865</w:t>
            </w:r>
          </w:p>
          <w:p w:rsidR="0078538A" w:rsidRPr="00E11246" w:rsidRDefault="0078538A">
            <w:r>
              <w:t xml:space="preserve">ОГРН </w:t>
            </w:r>
            <w:r w:rsidRPr="005A384E">
              <w:t>1072635019192</w:t>
            </w:r>
          </w:p>
          <w:p w:rsidR="0078538A" w:rsidRPr="00E11246" w:rsidRDefault="0078538A">
            <w:r w:rsidRPr="00E11246">
              <w:t xml:space="preserve">КПП </w:t>
            </w:r>
            <w:r w:rsidRPr="005A384E">
              <w:t>263601001</w:t>
            </w:r>
          </w:p>
          <w:p w:rsidR="0078538A" w:rsidRPr="00E11246" w:rsidRDefault="0078538A">
            <w:r w:rsidRPr="00E11246">
              <w:t>Место нахождения(жительства)</w:t>
            </w:r>
          </w:p>
          <w:p w:rsidR="0078538A" w:rsidRPr="00E11246" w:rsidRDefault="0078538A">
            <w:r w:rsidRPr="00E11246">
              <w:t>Россия, 355007, КРАЙСТАВРОПОЛЬСКИЙ, ГСТАВРОПОЛЬ, 2В</w:t>
            </w:r>
          </w:p>
          <w:p w:rsidR="0078538A" w:rsidRPr="00E11246" w:rsidRDefault="0078538A">
            <w:r w:rsidRPr="00E11246">
              <w:t>Почтовый адрес</w:t>
            </w:r>
          </w:p>
          <w:p w:rsidR="0078538A" w:rsidRPr="00E11246" w:rsidRDefault="0078538A">
            <w:r w:rsidRPr="00E11246">
              <w:t>355007, КРАЙ СТАВРОПОЛЬСКИЙ, Г СТАВРОПОЛЬ, УЛ ОГОРОДНАЯ, 2, В</w:t>
            </w:r>
          </w:p>
          <w:p w:rsidR="0078538A" w:rsidRPr="00E11246" w:rsidRDefault="0078538A">
            <w:r w:rsidRPr="00E11246">
              <w:rPr>
                <w:sz w:val="16"/>
                <w:szCs w:val="16"/>
              </w:rPr>
              <w:t xml:space="preserve">Контактное лицо </w:t>
            </w:r>
          </w:p>
          <w:p w:rsidR="0078538A" w:rsidRPr="00E11246" w:rsidRDefault="0078538A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78538A" w:rsidRPr="00E11246" w:rsidRDefault="0078538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538A" w:rsidRDefault="0078538A">
            <w:pPr>
              <w:pStyle w:val="a3"/>
            </w:pPr>
          </w:p>
          <w:p w:rsidR="0078538A" w:rsidRPr="00E11246" w:rsidRDefault="0078538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538A" w:rsidRPr="00E11246" w:rsidRDefault="0078538A">
            <w:r>
              <w:t>Соответствует требованиям</w:t>
            </w:r>
          </w:p>
        </w:tc>
      </w:tr>
      <w:tr w:rsidR="0078538A" w:rsidRPr="00E1124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EA-123346</w:t>
            </w:r>
          </w:p>
          <w:p w:rsidR="0078538A" w:rsidRPr="00E11246" w:rsidRDefault="0078538A">
            <w:r>
              <w:t>ОБЩЕСТВО С ОГРАНИЧЕННОЙ ОТВЕТСТВЕННОСТЬЮ "ФАРМ-ТРЭЙД"</w:t>
            </w:r>
          </w:p>
          <w:p w:rsidR="0078538A" w:rsidRPr="00E11246" w:rsidRDefault="0078538A">
            <w:r>
              <w:t>ИНН 2636052865</w:t>
            </w:r>
          </w:p>
          <w:p w:rsidR="0078538A" w:rsidRPr="00E11246" w:rsidRDefault="0078538A">
            <w:r>
              <w:t xml:space="preserve">ОГРН </w:t>
            </w:r>
            <w:r w:rsidRPr="005A384E">
              <w:t>1072635019192</w:t>
            </w:r>
          </w:p>
          <w:p w:rsidR="0078538A" w:rsidRPr="00E11246" w:rsidRDefault="0078538A">
            <w:r w:rsidRPr="00E11246">
              <w:t xml:space="preserve">КПП </w:t>
            </w:r>
            <w:r w:rsidRPr="005A384E">
              <w:t>263601001</w:t>
            </w:r>
          </w:p>
          <w:p w:rsidR="0078538A" w:rsidRPr="00E11246" w:rsidRDefault="0078538A">
            <w:r w:rsidRPr="00E11246">
              <w:t>Место нахождения(жительства)</w:t>
            </w:r>
          </w:p>
          <w:p w:rsidR="0078538A" w:rsidRPr="00E11246" w:rsidRDefault="0078538A">
            <w:r w:rsidRPr="00E11246">
              <w:t>Россия, 355007, КРАЙСТАВРОПОЛЬСКИЙ, ГСТАВРОПОЛЬ, 2В</w:t>
            </w:r>
          </w:p>
          <w:p w:rsidR="0078538A" w:rsidRPr="00E11246" w:rsidRDefault="0078538A">
            <w:r w:rsidRPr="00E11246">
              <w:t>Почтовый адрес</w:t>
            </w:r>
          </w:p>
          <w:p w:rsidR="0078538A" w:rsidRPr="00E11246" w:rsidRDefault="0078538A">
            <w:r w:rsidRPr="00E11246">
              <w:t>355007, КРАЙ СТАВРОПОЛЬСКИЙ, Г СТАВРОПОЛЬ, УЛ ОГОРОДНАЯ, 2, В</w:t>
            </w:r>
          </w:p>
          <w:p w:rsidR="0078538A" w:rsidRPr="00E11246" w:rsidRDefault="0078538A">
            <w:r w:rsidRPr="00E11246">
              <w:rPr>
                <w:sz w:val="16"/>
                <w:szCs w:val="16"/>
              </w:rPr>
              <w:t xml:space="preserve">Контактное лицо </w:t>
            </w:r>
          </w:p>
          <w:p w:rsidR="0078538A" w:rsidRPr="00E11246" w:rsidRDefault="0078538A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78538A" w:rsidRPr="00E11246" w:rsidRDefault="0078538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538A" w:rsidRDefault="0078538A">
            <w:pPr>
              <w:pStyle w:val="a3"/>
            </w:pPr>
          </w:p>
          <w:p w:rsidR="0078538A" w:rsidRPr="00E11246" w:rsidRDefault="0078538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538A" w:rsidRPr="00E11246" w:rsidRDefault="0078538A">
            <w:r>
              <w:t>Соответствует требованиям</w:t>
            </w:r>
          </w:p>
        </w:tc>
      </w:tr>
      <w:tr w:rsidR="0078538A" w:rsidRPr="00E1124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EA-123346</w:t>
            </w:r>
          </w:p>
          <w:p w:rsidR="0078538A" w:rsidRPr="00E11246" w:rsidRDefault="0078538A">
            <w:r>
              <w:t>ОБЩЕСТВО С ОГРАНИЧЕННОЙ ОТВЕТСТВЕННОСТЬЮ "ФАРМ-ТРЭЙД"</w:t>
            </w:r>
          </w:p>
          <w:p w:rsidR="0078538A" w:rsidRPr="00E11246" w:rsidRDefault="0078538A">
            <w:r>
              <w:t>ИНН 2636052865</w:t>
            </w:r>
          </w:p>
          <w:p w:rsidR="0078538A" w:rsidRPr="00E11246" w:rsidRDefault="0078538A">
            <w:r>
              <w:t xml:space="preserve">ОГРН </w:t>
            </w:r>
            <w:r w:rsidRPr="005A384E">
              <w:t>1072635019192</w:t>
            </w:r>
          </w:p>
          <w:p w:rsidR="0078538A" w:rsidRPr="00E11246" w:rsidRDefault="0078538A">
            <w:r w:rsidRPr="00E11246">
              <w:t xml:space="preserve">КПП </w:t>
            </w:r>
            <w:r w:rsidRPr="005A384E">
              <w:t>263601001</w:t>
            </w:r>
          </w:p>
          <w:p w:rsidR="0078538A" w:rsidRPr="00E11246" w:rsidRDefault="0078538A">
            <w:r w:rsidRPr="00E11246">
              <w:t>Место нахождения(жительства)</w:t>
            </w:r>
          </w:p>
          <w:p w:rsidR="0078538A" w:rsidRPr="00E11246" w:rsidRDefault="0078538A">
            <w:r w:rsidRPr="00E11246">
              <w:t>Россия, 355007, КРАЙСТАВРОПОЛЬСКИЙ, ГСТАВРОПОЛЬ, 2В</w:t>
            </w:r>
          </w:p>
          <w:p w:rsidR="0078538A" w:rsidRPr="00E11246" w:rsidRDefault="0078538A">
            <w:r w:rsidRPr="00E11246">
              <w:t>Почтовый адрес</w:t>
            </w:r>
          </w:p>
          <w:p w:rsidR="0078538A" w:rsidRPr="00E11246" w:rsidRDefault="0078538A">
            <w:r w:rsidRPr="00E11246">
              <w:t>355007, КРАЙ СТАВРОПОЛЬСКИЙ, Г СТАВРОПОЛЬ, УЛ ОГОРОДНАЯ, 2, В</w:t>
            </w:r>
          </w:p>
          <w:p w:rsidR="0078538A" w:rsidRPr="00E11246" w:rsidRDefault="0078538A">
            <w:r w:rsidRPr="00E11246">
              <w:rPr>
                <w:sz w:val="16"/>
                <w:szCs w:val="16"/>
              </w:rPr>
              <w:t xml:space="preserve">Контактное лицо </w:t>
            </w:r>
          </w:p>
          <w:p w:rsidR="0078538A" w:rsidRPr="00E11246" w:rsidRDefault="0078538A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78538A" w:rsidRPr="00E11246" w:rsidRDefault="0078538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538A" w:rsidRDefault="0078538A">
            <w:pPr>
              <w:pStyle w:val="a3"/>
            </w:pPr>
          </w:p>
          <w:p w:rsidR="0078538A" w:rsidRPr="00E11246" w:rsidRDefault="0078538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538A" w:rsidRPr="00E11246" w:rsidRDefault="0078538A">
            <w:r>
              <w:t>Соответствует требованиям</w:t>
            </w:r>
          </w:p>
        </w:tc>
      </w:tr>
      <w:tr w:rsidR="0078538A" w:rsidRPr="00E1124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EA-123346</w:t>
            </w:r>
          </w:p>
          <w:p w:rsidR="0078538A" w:rsidRPr="00E11246" w:rsidRDefault="0078538A">
            <w:r>
              <w:t>ОБЩЕСТВО С ОГРАНИЧЕННОЙ ОТВЕТСТВЕННОСТЬЮ "ФАРМ-ТРЭЙД"</w:t>
            </w:r>
          </w:p>
          <w:p w:rsidR="0078538A" w:rsidRPr="00E11246" w:rsidRDefault="0078538A">
            <w:r>
              <w:t>ИНН 2636052865</w:t>
            </w:r>
          </w:p>
          <w:p w:rsidR="0078538A" w:rsidRPr="00E11246" w:rsidRDefault="0078538A">
            <w:r>
              <w:t xml:space="preserve">ОГРН </w:t>
            </w:r>
            <w:r w:rsidRPr="005A384E">
              <w:t>1072635019192</w:t>
            </w:r>
          </w:p>
          <w:p w:rsidR="0078538A" w:rsidRPr="00E11246" w:rsidRDefault="0078538A">
            <w:r w:rsidRPr="00E11246">
              <w:t xml:space="preserve">КПП </w:t>
            </w:r>
            <w:r w:rsidRPr="005A384E">
              <w:t>263601001</w:t>
            </w:r>
          </w:p>
          <w:p w:rsidR="0078538A" w:rsidRPr="00E11246" w:rsidRDefault="0078538A">
            <w:r w:rsidRPr="00E11246">
              <w:t>Место нахождения(жительства)</w:t>
            </w:r>
          </w:p>
          <w:p w:rsidR="0078538A" w:rsidRPr="00E11246" w:rsidRDefault="0078538A">
            <w:bookmarkStart w:id="0" w:name="__DdeLink__366_22120086831"/>
            <w:r w:rsidRPr="00E11246">
              <w:t>Россия, 355007, КРАЙСТАВРОПОЛЬСКИЙ, ГСТАВРОПОЛЬ, 2В</w:t>
            </w:r>
            <w:bookmarkEnd w:id="0"/>
          </w:p>
          <w:p w:rsidR="0078538A" w:rsidRPr="00E11246" w:rsidRDefault="0078538A">
            <w:r w:rsidRPr="00E11246">
              <w:t>Почтовый адрес</w:t>
            </w:r>
          </w:p>
          <w:p w:rsidR="0078538A" w:rsidRPr="00E11246" w:rsidRDefault="0078538A">
            <w:r w:rsidRPr="00E11246">
              <w:t>355007, КРАЙ СТАВРОПОЛЬСКИЙ, Г СТАВРОПОЛЬ, УЛ ОГОРОДНАЯ, 2, В</w:t>
            </w:r>
          </w:p>
          <w:p w:rsidR="0078538A" w:rsidRPr="00E11246" w:rsidRDefault="0078538A">
            <w:r w:rsidRPr="00E11246">
              <w:rPr>
                <w:sz w:val="16"/>
                <w:szCs w:val="16"/>
              </w:rPr>
              <w:t xml:space="preserve">Контактное лицо </w:t>
            </w:r>
          </w:p>
          <w:p w:rsidR="0078538A" w:rsidRPr="00E11246" w:rsidRDefault="0078538A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78538A" w:rsidRPr="00E11246" w:rsidRDefault="0078538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538A" w:rsidRDefault="0078538A">
            <w:pPr>
              <w:pStyle w:val="a3"/>
            </w:pPr>
          </w:p>
          <w:p w:rsidR="0078538A" w:rsidRPr="00E11246" w:rsidRDefault="0078538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538A" w:rsidRPr="00E11246" w:rsidRDefault="0078538A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538A" w:rsidRPr="00E11246" w:rsidRDefault="0078538A">
            <w:r>
              <w:t>Соответствует требованиям</w:t>
            </w:r>
          </w:p>
        </w:tc>
      </w:tr>
    </w:tbl>
    <w:p w:rsidR="0078538A" w:rsidRDefault="0078538A">
      <w:pPr>
        <w:ind w:right="142"/>
        <w:jc w:val="both"/>
      </w:pPr>
    </w:p>
    <w:p w:rsidR="0078538A" w:rsidRDefault="0078538A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5A384E">
        <w:t>Поставка лекарственных препаратов для медицинского применения (МНН Валсартан+сакубитрил)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АКЦИОНЕРНОЕ ОБЩЕСТВО "ЛАНЦЕТ", предложение о цене контракта 262 208,06 руб.</w:t>
      </w:r>
    </w:p>
    <w:p w:rsidR="0078538A" w:rsidRDefault="0078538A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2D5FC3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8538A" w:rsidRDefault="0078538A">
      <w:pPr>
        <w:jc w:val="both"/>
        <w:rPr>
          <w:b/>
          <w:bCs/>
        </w:rPr>
      </w:pPr>
    </w:p>
    <w:p w:rsidR="0078538A" w:rsidRDefault="0078538A">
      <w:pPr>
        <w:jc w:val="both"/>
        <w:rPr>
          <w:b/>
          <w:bCs/>
        </w:rPr>
      </w:pPr>
    </w:p>
    <w:p w:rsidR="0078538A" w:rsidRDefault="0078538A">
      <w:pPr>
        <w:jc w:val="both"/>
        <w:rPr>
          <w:b/>
          <w:bCs/>
        </w:rPr>
      </w:pPr>
    </w:p>
    <w:p w:rsidR="0078538A" w:rsidRDefault="0078538A">
      <w:pPr>
        <w:jc w:val="both"/>
        <w:rPr>
          <w:b/>
          <w:bCs/>
        </w:rPr>
      </w:pPr>
    </w:p>
    <w:p w:rsidR="0078538A" w:rsidRDefault="0078538A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8538A" w:rsidRPr="00E11246">
        <w:tc>
          <w:tcPr>
            <w:tcW w:w="5847" w:type="dxa"/>
            <w:vAlign w:val="bottom"/>
          </w:tcPr>
          <w:p w:rsidR="0078538A" w:rsidRPr="00E11246" w:rsidRDefault="0078538A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8538A" w:rsidRPr="00E11246" w:rsidRDefault="0078538A">
            <w:pPr>
              <w:pStyle w:val="a3"/>
            </w:pPr>
            <w:r w:rsidRPr="00E11246">
              <w:rPr>
                <w:lang w:val="en-US"/>
              </w:rPr>
              <w:t>Просоленко Юрий Александрович</w:t>
            </w:r>
          </w:p>
        </w:tc>
      </w:tr>
      <w:tr w:rsidR="0078538A" w:rsidRPr="00E11246">
        <w:tc>
          <w:tcPr>
            <w:tcW w:w="5847" w:type="dxa"/>
            <w:vAlign w:val="bottom"/>
          </w:tcPr>
          <w:p w:rsidR="0078538A" w:rsidRPr="00E11246" w:rsidRDefault="0078538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8538A" w:rsidRPr="00E11246" w:rsidRDefault="0078538A">
            <w:pPr>
              <w:pStyle w:val="a3"/>
            </w:pPr>
            <w:r w:rsidRPr="00E11246">
              <w:rPr>
                <w:lang w:val="en-US"/>
              </w:rPr>
              <w:t>Дехтерев Юрий Сергеевич</w:t>
            </w:r>
          </w:p>
        </w:tc>
      </w:tr>
      <w:tr w:rsidR="0078538A" w:rsidRPr="00E11246">
        <w:tc>
          <w:tcPr>
            <w:tcW w:w="5847" w:type="dxa"/>
            <w:vAlign w:val="bottom"/>
          </w:tcPr>
          <w:p w:rsidR="0078538A" w:rsidRPr="00E11246" w:rsidRDefault="0078538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8538A" w:rsidRPr="00E11246" w:rsidRDefault="0078538A">
            <w:pPr>
              <w:pStyle w:val="a3"/>
            </w:pPr>
            <w:r w:rsidRPr="00E11246">
              <w:rPr>
                <w:lang w:val="en-US"/>
              </w:rPr>
              <w:t>Коротникова Светлана Борисовна</w:t>
            </w:r>
          </w:p>
        </w:tc>
      </w:tr>
      <w:tr w:rsidR="0078538A" w:rsidRPr="00E11246">
        <w:tc>
          <w:tcPr>
            <w:tcW w:w="5847" w:type="dxa"/>
            <w:vAlign w:val="bottom"/>
          </w:tcPr>
          <w:p w:rsidR="0078538A" w:rsidRPr="00E11246" w:rsidRDefault="0078538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8538A" w:rsidRPr="00E11246" w:rsidRDefault="0078538A">
            <w:pPr>
              <w:pStyle w:val="a3"/>
            </w:pPr>
            <w:r w:rsidRPr="00E11246">
              <w:rPr>
                <w:lang w:val="en-US"/>
              </w:rPr>
              <w:t>Мальченко Елена Александровна</w:t>
            </w:r>
          </w:p>
        </w:tc>
      </w:tr>
      <w:tr w:rsidR="0078538A" w:rsidRPr="00E11246">
        <w:tc>
          <w:tcPr>
            <w:tcW w:w="5847" w:type="dxa"/>
            <w:vAlign w:val="bottom"/>
          </w:tcPr>
          <w:p w:rsidR="0078538A" w:rsidRPr="00E11246" w:rsidRDefault="0078538A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8538A" w:rsidRPr="00E11246" w:rsidRDefault="0078538A">
            <w:pPr>
              <w:pStyle w:val="a3"/>
            </w:pPr>
            <w:r w:rsidRPr="00E11246">
              <w:rPr>
                <w:lang w:val="en-US"/>
              </w:rPr>
              <w:t>Владыкина Лидия Валерьевна</w:t>
            </w:r>
          </w:p>
        </w:tc>
      </w:tr>
    </w:tbl>
    <w:p w:rsidR="0078538A" w:rsidRDefault="0078538A"/>
    <w:sectPr w:rsidR="0078538A" w:rsidSect="0067608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608D"/>
    <w:rsid w:val="002D5FC3"/>
    <w:rsid w:val="005A384E"/>
    <w:rsid w:val="0067608D"/>
    <w:rsid w:val="0078538A"/>
    <w:rsid w:val="00E11246"/>
    <w:rsid w:val="00EF5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8D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67608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7608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D37B5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67608D"/>
  </w:style>
  <w:style w:type="paragraph" w:styleId="Caption">
    <w:name w:val="caption"/>
    <w:basedOn w:val="Normal"/>
    <w:uiPriority w:val="99"/>
    <w:qFormat/>
    <w:rsid w:val="0067608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7608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7608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D37B5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7608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7608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7608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7608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7608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7608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7608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7608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7608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7608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37B5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37B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7B5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67608D"/>
  </w:style>
  <w:style w:type="paragraph" w:customStyle="1" w:styleId="a4">
    <w:name w:val="Заголовок таблицы"/>
    <w:basedOn w:val="a3"/>
    <w:uiPriority w:val="99"/>
    <w:rsid w:val="0067608D"/>
  </w:style>
  <w:style w:type="paragraph" w:customStyle="1" w:styleId="DocumentMap">
    <w:name w:val="DocumentMap"/>
    <w:uiPriority w:val="99"/>
    <w:rsid w:val="0067608D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67608D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67608D"/>
  </w:style>
  <w:style w:type="character" w:styleId="Hyperlink">
    <w:name w:val="Hyperlink"/>
    <w:basedOn w:val="DefaultParagraphFont"/>
    <w:uiPriority w:val="99"/>
    <w:rsid w:val="005A38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1494</Words>
  <Characters>8518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cp:lastPrinted>2021-11-01T07:14:00Z</cp:lastPrinted>
  <dcterms:created xsi:type="dcterms:W3CDTF">2019-09-11T09:00:00Z</dcterms:created>
  <dcterms:modified xsi:type="dcterms:W3CDTF">2021-11-01T07:14:00Z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