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C1F" w:rsidRDefault="00FA7C1F">
      <w:pPr>
        <w:ind w:firstLine="680"/>
        <w:jc w:val="center"/>
        <w:rPr>
          <w:b/>
          <w:bCs/>
        </w:rPr>
      </w:pPr>
    </w:p>
    <w:p w:rsidR="00FA7C1F" w:rsidRDefault="00FA7C1F">
      <w:pPr>
        <w:ind w:firstLine="680"/>
        <w:jc w:val="center"/>
        <w:rPr>
          <w:b/>
          <w:bCs/>
        </w:rPr>
      </w:pPr>
    </w:p>
    <w:p w:rsidR="00FA7C1F" w:rsidRDefault="00FA7C1F">
      <w:pPr>
        <w:ind w:firstLine="680"/>
        <w:jc w:val="center"/>
      </w:pPr>
      <w:r>
        <w:rPr>
          <w:b/>
          <w:bCs/>
        </w:rPr>
        <w:t xml:space="preserve">ПРОТОКОЛ </w:t>
      </w:r>
      <w:r w:rsidRPr="009E6462">
        <w:rPr>
          <w:b/>
          <w:bCs/>
        </w:rPr>
        <w:t>0318300120821000151</w:t>
      </w:r>
    </w:p>
    <w:p w:rsidR="00FA7C1F" w:rsidRDefault="00FA7C1F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FA7C1F" w:rsidRPr="009E6462" w:rsidRDefault="00FA7C1F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FA7C1F" w:rsidRPr="00F91D09">
        <w:tc>
          <w:tcPr>
            <w:tcW w:w="4961" w:type="dxa"/>
          </w:tcPr>
          <w:p w:rsidR="00FA7C1F" w:rsidRPr="00F91D09" w:rsidRDefault="00FA7C1F">
            <w:pPr>
              <w:overflowPunct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FA7C1F" w:rsidRPr="00F91D09" w:rsidRDefault="00FA7C1F">
            <w:pPr>
              <w:ind w:firstLine="567"/>
              <w:jc w:val="right"/>
            </w:pPr>
            <w:r>
              <w:rPr>
                <w:lang w:val="en-US"/>
              </w:rPr>
              <w:t>01.11.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FA7C1F" w:rsidRDefault="00FA7C1F">
      <w:pPr>
        <w:overflowPunct/>
      </w:pPr>
    </w:p>
    <w:p w:rsidR="00FA7C1F" w:rsidRDefault="00FA7C1F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9E6462">
        <w:t xml:space="preserve">: Поставка лекарственных препаратов для медицинского применения (МНН Глицирризиновая кислота+ фосфолипиды) </w:t>
      </w:r>
    </w:p>
    <w:p w:rsidR="00FA7C1F" w:rsidRDefault="00FA7C1F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213234901331923490100102110012120244</w:t>
      </w:r>
    </w:p>
    <w:p w:rsidR="00FA7C1F" w:rsidRDefault="00FA7C1F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592 350,00 руб.</w:t>
      </w:r>
    </w:p>
    <w:p w:rsidR="00FA7C1F" w:rsidRDefault="00FA7C1F">
      <w:pPr>
        <w:tabs>
          <w:tab w:val="left" w:pos="675"/>
          <w:tab w:val="left" w:pos="764"/>
          <w:tab w:val="left" w:pos="842"/>
          <w:tab w:val="left" w:pos="1053"/>
        </w:tabs>
        <w:overflowPunct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9E6462">
        <w:rPr>
          <w:b/>
          <w:bCs/>
        </w:rPr>
        <w:t xml:space="preserve">: </w:t>
      </w:r>
      <w:r w:rsidRPr="009E6462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9E6462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FA7C1F" w:rsidRPr="00F91D09">
        <w:trPr>
          <w:jc w:val="right"/>
        </w:trPr>
        <w:tc>
          <w:tcPr>
            <w:tcW w:w="9915" w:type="dxa"/>
          </w:tcPr>
          <w:p w:rsidR="00FA7C1F" w:rsidRPr="00F91D09" w:rsidRDefault="00FA7C1F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9E6462">
              <w:rPr>
                <w:b/>
                <w:bCs/>
              </w:rPr>
              <w:t xml:space="preserve">Источник финансирования: </w:t>
            </w:r>
            <w:r w:rsidRPr="009E6462">
              <w:t>Внебюджетные фонды (ОМС) на 2022 г.</w:t>
            </w:r>
          </w:p>
          <w:p w:rsidR="00FA7C1F" w:rsidRPr="00F91D09" w:rsidRDefault="00FA7C1F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9E6462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9E6462">
              <w:t>353560, Россия, Краснодарский край, г. Славянск-на-Кубани, ул. Батарейная, 377  транспортом поставщика. Поставщик производит первую поставку медицинской продукции в количестве 1/12 от объемов, указанных в спецификации, в течении 10 календарных дней с 10.01.2022 г., последующие поставки производятся ежемесячно равными партиями при отсутствии заявок, последняя поставка не позднее 10 декабря 2022 г..</w:t>
            </w:r>
          </w:p>
          <w:p w:rsidR="00FA7C1F" w:rsidRPr="00F91D09" w:rsidRDefault="00FA7C1F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9E6462">
              <w:t>Не требуется</w:t>
            </w:r>
          </w:p>
          <w:p w:rsidR="00FA7C1F" w:rsidRPr="009E6462" w:rsidRDefault="00FA7C1F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9E6462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FA7C1F" w:rsidRDefault="00FA7C1F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9E6462">
        <w:t>19.10.21 11:50:06 (</w:t>
      </w:r>
      <w:r>
        <w:rPr>
          <w:lang w:val="en-US"/>
        </w:rPr>
        <w:t>MSK</w:t>
      </w:r>
      <w:r w:rsidRPr="009E6462">
        <w:t>+00:00)</w:t>
      </w:r>
    </w:p>
    <w:p w:rsidR="00FA7C1F" w:rsidRDefault="00FA7C1F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9E6462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FA7C1F" w:rsidRPr="00F91D09">
        <w:tc>
          <w:tcPr>
            <w:tcW w:w="3307" w:type="dxa"/>
          </w:tcPr>
          <w:p w:rsidR="00FA7C1F" w:rsidRPr="00F91D09" w:rsidRDefault="00FA7C1F">
            <w:r w:rsidRPr="00F91D09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FA7C1F" w:rsidRPr="00F91D09" w:rsidRDefault="00FA7C1F">
            <w:r w:rsidRPr="00F91D09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FA7C1F" w:rsidRPr="00F91D09" w:rsidRDefault="00FA7C1F">
            <w:pPr>
              <w:rPr>
                <w:lang w:val="en-US"/>
              </w:rPr>
            </w:pPr>
            <w:r w:rsidRPr="00F91D09">
              <w:rPr>
                <w:lang w:val="en-US"/>
              </w:rPr>
              <w:t>Главный врач</w:t>
            </w:r>
          </w:p>
        </w:tc>
      </w:tr>
      <w:tr w:rsidR="00FA7C1F" w:rsidRPr="00F91D09">
        <w:tc>
          <w:tcPr>
            <w:tcW w:w="3307" w:type="dxa"/>
          </w:tcPr>
          <w:p w:rsidR="00FA7C1F" w:rsidRPr="00F91D09" w:rsidRDefault="00FA7C1F">
            <w:r w:rsidRPr="00F91D09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FA7C1F" w:rsidRPr="00F91D09" w:rsidRDefault="00FA7C1F">
            <w:r w:rsidRPr="00F91D09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FA7C1F" w:rsidRPr="00F91D09" w:rsidRDefault="00FA7C1F">
            <w:pPr>
              <w:rPr>
                <w:lang w:val="en-US"/>
              </w:rPr>
            </w:pPr>
            <w:r w:rsidRPr="00F91D09">
              <w:rPr>
                <w:lang w:val="en-US"/>
              </w:rPr>
              <w:t>Начальник отдела закупок</w:t>
            </w:r>
          </w:p>
        </w:tc>
      </w:tr>
      <w:tr w:rsidR="00FA7C1F" w:rsidRPr="00F91D09">
        <w:tc>
          <w:tcPr>
            <w:tcW w:w="3307" w:type="dxa"/>
          </w:tcPr>
          <w:p w:rsidR="00FA7C1F" w:rsidRPr="00F91D09" w:rsidRDefault="00FA7C1F">
            <w:r w:rsidRPr="00F91D09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FA7C1F" w:rsidRPr="00F91D09" w:rsidRDefault="00FA7C1F">
            <w:r w:rsidRPr="00F91D09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FA7C1F" w:rsidRPr="00F91D09" w:rsidRDefault="00FA7C1F">
            <w:pPr>
              <w:rPr>
                <w:lang w:val="en-US"/>
              </w:rPr>
            </w:pPr>
            <w:r w:rsidRPr="00F91D09">
              <w:rPr>
                <w:lang w:val="en-US"/>
              </w:rPr>
              <w:t>Начальник юридического отдела</w:t>
            </w:r>
          </w:p>
        </w:tc>
      </w:tr>
      <w:tr w:rsidR="00FA7C1F" w:rsidRPr="00F91D09">
        <w:tc>
          <w:tcPr>
            <w:tcW w:w="3307" w:type="dxa"/>
          </w:tcPr>
          <w:p w:rsidR="00FA7C1F" w:rsidRPr="00F91D09" w:rsidRDefault="00FA7C1F">
            <w:r w:rsidRPr="00F91D09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FA7C1F" w:rsidRPr="00F91D09" w:rsidRDefault="00FA7C1F">
            <w:r w:rsidRPr="00F91D09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FA7C1F" w:rsidRPr="00F91D09" w:rsidRDefault="00FA7C1F">
            <w:pPr>
              <w:rPr>
                <w:lang w:val="en-US"/>
              </w:rPr>
            </w:pPr>
            <w:r w:rsidRPr="00F91D09">
              <w:rPr>
                <w:lang w:val="en-US"/>
              </w:rPr>
              <w:t>экономист 1 категории отдела закупок</w:t>
            </w:r>
          </w:p>
        </w:tc>
      </w:tr>
      <w:tr w:rsidR="00FA7C1F" w:rsidRPr="00F91D09">
        <w:tc>
          <w:tcPr>
            <w:tcW w:w="3307" w:type="dxa"/>
          </w:tcPr>
          <w:p w:rsidR="00FA7C1F" w:rsidRPr="00F91D09" w:rsidRDefault="00FA7C1F">
            <w:r w:rsidRPr="00F91D09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FA7C1F" w:rsidRPr="00F91D09" w:rsidRDefault="00FA7C1F">
            <w:r w:rsidRPr="00F91D09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FA7C1F" w:rsidRPr="00F91D09" w:rsidRDefault="00FA7C1F">
            <w:pPr>
              <w:rPr>
                <w:lang w:val="en-US"/>
              </w:rPr>
            </w:pPr>
            <w:r w:rsidRPr="00F91D09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FA7C1F" w:rsidRDefault="00FA7C1F">
      <w:pPr>
        <w:jc w:val="both"/>
      </w:pPr>
      <w:r>
        <w:tab/>
        <w:t>Кворум имеется. Комиссия правомочна.</w:t>
      </w:r>
    </w:p>
    <w:p w:rsidR="00FA7C1F" w:rsidRDefault="00FA7C1F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9E6462">
        <w:t>01.11.</w:t>
      </w:r>
      <w:r>
        <w:t>20</w:t>
      </w:r>
      <w:r w:rsidRPr="009E6462">
        <w:t xml:space="preserve">21 </w:t>
      </w:r>
      <w:r>
        <w:t>08</w:t>
      </w:r>
      <w:r w:rsidRPr="009E6462">
        <w:t>:</w:t>
      </w:r>
      <w:r>
        <w:t>40</w:t>
      </w:r>
      <w:r w:rsidRPr="009E6462">
        <w:t xml:space="preserve"> (</w:t>
      </w:r>
      <w:r>
        <w:rPr>
          <w:lang w:val="en-US"/>
        </w:rPr>
        <w:t>MSK</w:t>
      </w:r>
      <w:r w:rsidRPr="009E6462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FA7C1F" w:rsidRPr="009E6462" w:rsidRDefault="00FA7C1F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50"/>
        <w:gridCol w:w="1954"/>
        <w:gridCol w:w="1968"/>
        <w:gridCol w:w="3321"/>
        <w:gridCol w:w="2027"/>
      </w:tblGrid>
      <w:tr w:rsidR="00FA7C1F" w:rsidRPr="00F91D09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FA7C1F" w:rsidRPr="00F91D09" w:rsidRDefault="00FA7C1F">
            <w:pPr>
              <w:rPr>
                <w:b/>
                <w:bCs/>
              </w:rPr>
            </w:pPr>
            <w:r w:rsidRPr="00F91D09">
              <w:rPr>
                <w:b/>
                <w:bCs/>
              </w:rPr>
              <w:t xml:space="preserve">№ </w:t>
            </w:r>
          </w:p>
          <w:p w:rsidR="00FA7C1F" w:rsidRPr="00F91D09" w:rsidRDefault="00FA7C1F">
            <w:pPr>
              <w:rPr>
                <w:b/>
                <w:bCs/>
              </w:rPr>
            </w:pPr>
            <w:r w:rsidRPr="00F91D09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FA7C1F" w:rsidRPr="00F91D09" w:rsidRDefault="00FA7C1F">
            <w:pPr>
              <w:pStyle w:val="a3"/>
              <w:rPr>
                <w:b/>
                <w:bCs/>
              </w:rPr>
            </w:pPr>
            <w:r w:rsidRPr="00F91D09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FA7C1F" w:rsidRPr="00F91D09" w:rsidRDefault="00FA7C1F">
            <w:pPr>
              <w:pStyle w:val="a3"/>
              <w:rPr>
                <w:b/>
                <w:bCs/>
              </w:rPr>
            </w:pPr>
            <w:r w:rsidRPr="00F91D09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FA7C1F" w:rsidRPr="00F91D09" w:rsidRDefault="00FA7C1F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7C1F" w:rsidRPr="00F91D09" w:rsidRDefault="00FA7C1F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FA7C1F" w:rsidRPr="00F91D09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FA7C1F" w:rsidRPr="00F91D09" w:rsidRDefault="00FA7C1F">
            <w:pPr>
              <w:pStyle w:val="a3"/>
            </w:pPr>
            <w:r w:rsidRPr="00F91D09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FA7C1F" w:rsidRPr="00F91D09" w:rsidRDefault="00FA7C1F">
            <w:pPr>
              <w:pStyle w:val="a3"/>
              <w:rPr>
                <w:lang w:val="en-US"/>
              </w:rPr>
            </w:pPr>
            <w:r w:rsidRPr="00F91D09">
              <w:rPr>
                <w:lang w:val="en-US"/>
              </w:rPr>
              <w:t>589 388,25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FA7C1F" w:rsidRPr="00F91D09" w:rsidRDefault="00FA7C1F">
            <w:pPr>
              <w:pStyle w:val="a3"/>
            </w:pPr>
            <w:r w:rsidRPr="00F91D09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FA7C1F" w:rsidRPr="00F91D09" w:rsidRDefault="00FA7C1F">
            <w:pPr>
              <w:pStyle w:val="a3"/>
              <w:rPr>
                <w:lang w:val="en-US"/>
              </w:rPr>
            </w:pPr>
            <w:r w:rsidRPr="00F91D09">
              <w:rPr>
                <w:lang w:val="en-US"/>
              </w:rPr>
              <w:t>29.10.21 11:30:38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7C1F" w:rsidRPr="00F91D09" w:rsidRDefault="00FA7C1F">
            <w:pPr>
              <w:pStyle w:val="a3"/>
              <w:rPr>
                <w:lang w:val="en-US"/>
              </w:rPr>
            </w:pPr>
            <w:r w:rsidRPr="00F91D09">
              <w:rPr>
                <w:lang w:val="en-US"/>
              </w:rPr>
              <w:t>АКЦИОНЕРНОЕ ОБЩЕСТВО "ЛАНЦЕТ"</w:t>
            </w:r>
          </w:p>
        </w:tc>
      </w:tr>
    </w:tbl>
    <w:p w:rsidR="00FA7C1F" w:rsidRDefault="00FA7C1F">
      <w:pPr>
        <w:jc w:val="both"/>
      </w:pPr>
    </w:p>
    <w:p w:rsidR="00FA7C1F" w:rsidRDefault="00FA7C1F">
      <w:pPr>
        <w:ind w:firstLine="73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628"/>
        <w:gridCol w:w="2698"/>
        <w:gridCol w:w="2735"/>
        <w:gridCol w:w="1864"/>
      </w:tblGrid>
      <w:tr w:rsidR="00FA7C1F" w:rsidRPr="00F91D09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A7C1F" w:rsidRPr="00F91D09" w:rsidRDefault="00FA7C1F"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A7C1F" w:rsidRPr="00F91D09" w:rsidRDefault="00FA7C1F">
            <w:pPr>
              <w:overflowPunct/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A7C1F" w:rsidRPr="00F91D09" w:rsidRDefault="00FA7C1F"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A7C1F" w:rsidRPr="00F91D09" w:rsidRDefault="00FA7C1F">
            <w:r>
              <w:rPr>
                <w:b/>
                <w:bCs/>
              </w:rPr>
              <w:t>Решение  члена комиссии</w:t>
            </w:r>
          </w:p>
        </w:tc>
      </w:tr>
      <w:tr w:rsidR="00FA7C1F" w:rsidRPr="00F91D09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A7C1F" w:rsidRPr="00F91D09" w:rsidRDefault="00FA7C1F">
            <w:r>
              <w:t>EA-123153</w:t>
            </w:r>
          </w:p>
          <w:p w:rsidR="00FA7C1F" w:rsidRPr="00F91D09" w:rsidRDefault="00FA7C1F">
            <w:r>
              <w:t>АКЦИОНЕРНОЕ ОБЩЕСТВО "ЛАНЦЕТ"</w:t>
            </w:r>
          </w:p>
          <w:p w:rsidR="00FA7C1F" w:rsidRPr="00F91D09" w:rsidRDefault="00FA7C1F">
            <w:r>
              <w:t>ИНН 7718538045</w:t>
            </w:r>
          </w:p>
          <w:p w:rsidR="00FA7C1F" w:rsidRPr="00F91D09" w:rsidRDefault="00FA7C1F">
            <w:r>
              <w:t xml:space="preserve">ОГРН </w:t>
            </w:r>
            <w:r w:rsidRPr="009E6462">
              <w:t>1057746183417</w:t>
            </w:r>
          </w:p>
          <w:p w:rsidR="00FA7C1F" w:rsidRPr="00F91D09" w:rsidRDefault="00FA7C1F">
            <w:r w:rsidRPr="00F91D09">
              <w:t xml:space="preserve">КПП </w:t>
            </w:r>
            <w:r w:rsidRPr="009E6462">
              <w:t>771801001</w:t>
            </w:r>
          </w:p>
          <w:p w:rsidR="00FA7C1F" w:rsidRPr="00F91D09" w:rsidRDefault="00FA7C1F">
            <w:r w:rsidRPr="00F91D09">
              <w:t>Место нахождения(жительства)</w:t>
            </w:r>
          </w:p>
          <w:p w:rsidR="00FA7C1F" w:rsidRPr="00F91D09" w:rsidRDefault="00FA7C1F">
            <w:r w:rsidRPr="00F91D09">
              <w:t>107553, ГМОСКВА, ДОМ 24АСТРОЕНИЕ 1, ОФИС 527</w:t>
            </w:r>
          </w:p>
          <w:p w:rsidR="00FA7C1F" w:rsidRPr="00F91D09" w:rsidRDefault="00FA7C1F">
            <w:r w:rsidRPr="00F91D09">
              <w:t>Почтовый адрес</w:t>
            </w:r>
          </w:p>
          <w:p w:rsidR="00FA7C1F" w:rsidRPr="00F91D09" w:rsidRDefault="00FA7C1F">
            <w:r w:rsidRPr="00F91D09">
              <w:t>Россия, 142717, Московская область, Ленинский  р-н, сельское поселение Развилковское, пос. Развилка, квартал 1, владение 10, а/я 267</w:t>
            </w:r>
          </w:p>
          <w:p w:rsidR="00FA7C1F" w:rsidRPr="00F91D09" w:rsidRDefault="00FA7C1F">
            <w:r w:rsidRPr="00F91D09">
              <w:rPr>
                <w:sz w:val="16"/>
                <w:szCs w:val="16"/>
              </w:rPr>
              <w:t xml:space="preserve">Контактное лицо </w:t>
            </w:r>
          </w:p>
          <w:p w:rsidR="00FA7C1F" w:rsidRPr="00F91D09" w:rsidRDefault="00FA7C1F">
            <w:r>
              <w:t xml:space="preserve">Телефон </w:t>
            </w:r>
            <w:r>
              <w:rPr>
                <w:lang w:val="en-US"/>
              </w:rPr>
              <w:t>74956465665</w:t>
            </w:r>
          </w:p>
          <w:p w:rsidR="00FA7C1F" w:rsidRPr="00F91D09" w:rsidRDefault="00FA7C1F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A7C1F" w:rsidRPr="00F91D09" w:rsidRDefault="00FA7C1F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FA7C1F" w:rsidRDefault="00FA7C1F">
            <w:pPr>
              <w:pStyle w:val="a3"/>
            </w:pPr>
          </w:p>
          <w:p w:rsidR="00FA7C1F" w:rsidRPr="00F91D09" w:rsidRDefault="00FA7C1F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A7C1F" w:rsidRPr="00F91D09" w:rsidRDefault="00FA7C1F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A7C1F" w:rsidRPr="00F91D09" w:rsidRDefault="00FA7C1F">
            <w:r>
              <w:t>Соответствует требованиям</w:t>
            </w:r>
          </w:p>
        </w:tc>
      </w:tr>
      <w:tr w:rsidR="00FA7C1F" w:rsidRPr="00F91D09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A7C1F" w:rsidRPr="00F91D09" w:rsidRDefault="00FA7C1F">
            <w:r>
              <w:t>EA-123153</w:t>
            </w:r>
          </w:p>
          <w:p w:rsidR="00FA7C1F" w:rsidRPr="00F91D09" w:rsidRDefault="00FA7C1F">
            <w:r>
              <w:t>АКЦИОНЕРНОЕ ОБЩЕСТВО "ЛАНЦЕТ"</w:t>
            </w:r>
          </w:p>
          <w:p w:rsidR="00FA7C1F" w:rsidRPr="00F91D09" w:rsidRDefault="00FA7C1F">
            <w:r>
              <w:t>ИНН 7718538045</w:t>
            </w:r>
          </w:p>
          <w:p w:rsidR="00FA7C1F" w:rsidRPr="00F91D09" w:rsidRDefault="00FA7C1F">
            <w:r>
              <w:t xml:space="preserve">ОГРН </w:t>
            </w:r>
            <w:r w:rsidRPr="009E6462">
              <w:t>1057746183417</w:t>
            </w:r>
          </w:p>
          <w:p w:rsidR="00FA7C1F" w:rsidRPr="00F91D09" w:rsidRDefault="00FA7C1F">
            <w:r w:rsidRPr="00F91D09">
              <w:t xml:space="preserve">КПП </w:t>
            </w:r>
            <w:r w:rsidRPr="009E6462">
              <w:t>771801001</w:t>
            </w:r>
          </w:p>
          <w:p w:rsidR="00FA7C1F" w:rsidRPr="00F91D09" w:rsidRDefault="00FA7C1F">
            <w:r w:rsidRPr="00F91D09">
              <w:t>Место нахождения(жительства)</w:t>
            </w:r>
          </w:p>
          <w:p w:rsidR="00FA7C1F" w:rsidRPr="00F91D09" w:rsidRDefault="00FA7C1F">
            <w:r w:rsidRPr="00F91D09">
              <w:t>107553, ГМОСКВА, ДОМ 24АСТРОЕНИЕ 1, ОФИС 527</w:t>
            </w:r>
          </w:p>
          <w:p w:rsidR="00FA7C1F" w:rsidRPr="00F91D09" w:rsidRDefault="00FA7C1F">
            <w:r w:rsidRPr="00F91D09">
              <w:t>Почтовый адрес</w:t>
            </w:r>
          </w:p>
          <w:p w:rsidR="00FA7C1F" w:rsidRPr="00F91D09" w:rsidRDefault="00FA7C1F">
            <w:r w:rsidRPr="00F91D09">
              <w:t>Россия, 142717, Московская область, Ленинский  р-н, сельское поселение Развилковское, пос. Развилка, квартал 1, владение 10, а/я 267</w:t>
            </w:r>
          </w:p>
          <w:p w:rsidR="00FA7C1F" w:rsidRPr="00F91D09" w:rsidRDefault="00FA7C1F">
            <w:r w:rsidRPr="00F91D09">
              <w:rPr>
                <w:sz w:val="16"/>
                <w:szCs w:val="16"/>
              </w:rPr>
              <w:t xml:space="preserve">Контактное лицо </w:t>
            </w:r>
          </w:p>
          <w:p w:rsidR="00FA7C1F" w:rsidRPr="00F91D09" w:rsidRDefault="00FA7C1F">
            <w:r>
              <w:t xml:space="preserve">Телефон </w:t>
            </w:r>
            <w:r>
              <w:rPr>
                <w:lang w:val="en-US"/>
              </w:rPr>
              <w:t>74956465665</w:t>
            </w:r>
          </w:p>
          <w:p w:rsidR="00FA7C1F" w:rsidRPr="00F91D09" w:rsidRDefault="00FA7C1F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A7C1F" w:rsidRPr="00F91D09" w:rsidRDefault="00FA7C1F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FA7C1F" w:rsidRDefault="00FA7C1F">
            <w:pPr>
              <w:pStyle w:val="a3"/>
            </w:pPr>
          </w:p>
          <w:p w:rsidR="00FA7C1F" w:rsidRPr="00F91D09" w:rsidRDefault="00FA7C1F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A7C1F" w:rsidRPr="00F91D09" w:rsidRDefault="00FA7C1F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A7C1F" w:rsidRPr="00F91D09" w:rsidRDefault="00FA7C1F">
            <w:r>
              <w:t>Соответствует требованиям</w:t>
            </w:r>
          </w:p>
        </w:tc>
      </w:tr>
      <w:tr w:rsidR="00FA7C1F" w:rsidRPr="00F91D09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A7C1F" w:rsidRPr="00F91D09" w:rsidRDefault="00FA7C1F">
            <w:r>
              <w:t>EA-123153</w:t>
            </w:r>
          </w:p>
          <w:p w:rsidR="00FA7C1F" w:rsidRPr="00F91D09" w:rsidRDefault="00FA7C1F">
            <w:r>
              <w:t>АКЦИОНЕРНОЕ ОБЩЕСТВО "ЛАНЦЕТ"</w:t>
            </w:r>
          </w:p>
          <w:p w:rsidR="00FA7C1F" w:rsidRPr="00F91D09" w:rsidRDefault="00FA7C1F">
            <w:r>
              <w:t>ИНН 7718538045</w:t>
            </w:r>
          </w:p>
          <w:p w:rsidR="00FA7C1F" w:rsidRPr="00F91D09" w:rsidRDefault="00FA7C1F">
            <w:r>
              <w:t xml:space="preserve">ОГРН </w:t>
            </w:r>
            <w:r w:rsidRPr="009E6462">
              <w:t>1057746183417</w:t>
            </w:r>
          </w:p>
          <w:p w:rsidR="00FA7C1F" w:rsidRPr="00F91D09" w:rsidRDefault="00FA7C1F">
            <w:r w:rsidRPr="00F91D09">
              <w:t xml:space="preserve">КПП </w:t>
            </w:r>
            <w:r w:rsidRPr="009E6462">
              <w:t>771801001</w:t>
            </w:r>
          </w:p>
          <w:p w:rsidR="00FA7C1F" w:rsidRPr="00F91D09" w:rsidRDefault="00FA7C1F">
            <w:r w:rsidRPr="00F91D09">
              <w:t>Место нахождения(жительства)</w:t>
            </w:r>
          </w:p>
          <w:p w:rsidR="00FA7C1F" w:rsidRPr="00F91D09" w:rsidRDefault="00FA7C1F">
            <w:r w:rsidRPr="00F91D09">
              <w:t>107553, ГМОСКВА, ДОМ 24АСТРОЕНИЕ 1, ОФИС 527</w:t>
            </w:r>
          </w:p>
          <w:p w:rsidR="00FA7C1F" w:rsidRPr="00F91D09" w:rsidRDefault="00FA7C1F">
            <w:r w:rsidRPr="00F91D09">
              <w:t>Почтовый адрес</w:t>
            </w:r>
          </w:p>
          <w:p w:rsidR="00FA7C1F" w:rsidRPr="00F91D09" w:rsidRDefault="00FA7C1F">
            <w:r w:rsidRPr="00F91D09">
              <w:t>Россия, 142717, Московская область, Ленинский  р-н, сельское поселение Развилковское, пос. Развилка, квартал 1, владение 10, а/я 267</w:t>
            </w:r>
          </w:p>
          <w:p w:rsidR="00FA7C1F" w:rsidRPr="00F91D09" w:rsidRDefault="00FA7C1F">
            <w:r w:rsidRPr="00F91D09">
              <w:rPr>
                <w:sz w:val="16"/>
                <w:szCs w:val="16"/>
              </w:rPr>
              <w:t xml:space="preserve">Контактное лицо </w:t>
            </w:r>
          </w:p>
          <w:p w:rsidR="00FA7C1F" w:rsidRPr="00F91D09" w:rsidRDefault="00FA7C1F">
            <w:r>
              <w:t xml:space="preserve">Телефон </w:t>
            </w:r>
            <w:r>
              <w:rPr>
                <w:lang w:val="en-US"/>
              </w:rPr>
              <w:t>74956465665</w:t>
            </w:r>
          </w:p>
          <w:p w:rsidR="00FA7C1F" w:rsidRPr="00F91D09" w:rsidRDefault="00FA7C1F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A7C1F" w:rsidRPr="00F91D09" w:rsidRDefault="00FA7C1F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FA7C1F" w:rsidRDefault="00FA7C1F">
            <w:pPr>
              <w:pStyle w:val="a3"/>
            </w:pPr>
          </w:p>
          <w:p w:rsidR="00FA7C1F" w:rsidRPr="00F91D09" w:rsidRDefault="00FA7C1F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A7C1F" w:rsidRPr="00F91D09" w:rsidRDefault="00FA7C1F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A7C1F" w:rsidRPr="00F91D09" w:rsidRDefault="00FA7C1F">
            <w:r>
              <w:t>Соответствует требованиям</w:t>
            </w:r>
          </w:p>
        </w:tc>
      </w:tr>
      <w:tr w:rsidR="00FA7C1F" w:rsidRPr="00F91D09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A7C1F" w:rsidRPr="00F91D09" w:rsidRDefault="00FA7C1F">
            <w:r>
              <w:t>EA-123153</w:t>
            </w:r>
          </w:p>
          <w:p w:rsidR="00FA7C1F" w:rsidRPr="00F91D09" w:rsidRDefault="00FA7C1F">
            <w:r>
              <w:t>АКЦИОНЕРНОЕ ОБЩЕСТВО "ЛАНЦЕТ"</w:t>
            </w:r>
          </w:p>
          <w:p w:rsidR="00FA7C1F" w:rsidRPr="00F91D09" w:rsidRDefault="00FA7C1F">
            <w:r>
              <w:t>ИНН 7718538045</w:t>
            </w:r>
          </w:p>
          <w:p w:rsidR="00FA7C1F" w:rsidRPr="00F91D09" w:rsidRDefault="00FA7C1F">
            <w:r>
              <w:t xml:space="preserve">ОГРН </w:t>
            </w:r>
            <w:r w:rsidRPr="009E6462">
              <w:t>1057746183417</w:t>
            </w:r>
          </w:p>
          <w:p w:rsidR="00FA7C1F" w:rsidRPr="00F91D09" w:rsidRDefault="00FA7C1F">
            <w:r w:rsidRPr="00F91D09">
              <w:t xml:space="preserve">КПП </w:t>
            </w:r>
            <w:r w:rsidRPr="009E6462">
              <w:t>771801001</w:t>
            </w:r>
          </w:p>
          <w:p w:rsidR="00FA7C1F" w:rsidRPr="00F91D09" w:rsidRDefault="00FA7C1F">
            <w:r w:rsidRPr="00F91D09">
              <w:t>Место нахождения(жительства)</w:t>
            </w:r>
          </w:p>
          <w:p w:rsidR="00FA7C1F" w:rsidRPr="00F91D09" w:rsidRDefault="00FA7C1F">
            <w:r w:rsidRPr="00F91D09">
              <w:t>107553, ГМОСКВА, ДОМ 24АСТРОЕНИЕ 1, ОФИС 527</w:t>
            </w:r>
          </w:p>
          <w:p w:rsidR="00FA7C1F" w:rsidRPr="00F91D09" w:rsidRDefault="00FA7C1F">
            <w:r w:rsidRPr="00F91D09">
              <w:t>Почтовый адрес</w:t>
            </w:r>
          </w:p>
          <w:p w:rsidR="00FA7C1F" w:rsidRPr="00F91D09" w:rsidRDefault="00FA7C1F">
            <w:r w:rsidRPr="00F91D09">
              <w:t>Россия, 142717, Московская область, Ленинский  р-н, сельское поселение Развилковское, пос. Развилка, квартал 1, владение 10, а/я 267</w:t>
            </w:r>
          </w:p>
          <w:p w:rsidR="00FA7C1F" w:rsidRPr="00F91D09" w:rsidRDefault="00FA7C1F">
            <w:r w:rsidRPr="00F91D09">
              <w:rPr>
                <w:sz w:val="16"/>
                <w:szCs w:val="16"/>
              </w:rPr>
              <w:t xml:space="preserve">Контактное лицо </w:t>
            </w:r>
          </w:p>
          <w:p w:rsidR="00FA7C1F" w:rsidRPr="00F91D09" w:rsidRDefault="00FA7C1F">
            <w:r>
              <w:t xml:space="preserve">Телефон </w:t>
            </w:r>
            <w:r>
              <w:rPr>
                <w:lang w:val="en-US"/>
              </w:rPr>
              <w:t>74956465665</w:t>
            </w:r>
          </w:p>
          <w:p w:rsidR="00FA7C1F" w:rsidRPr="00F91D09" w:rsidRDefault="00FA7C1F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A7C1F" w:rsidRPr="00F91D09" w:rsidRDefault="00FA7C1F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FA7C1F" w:rsidRDefault="00FA7C1F">
            <w:pPr>
              <w:pStyle w:val="a3"/>
            </w:pPr>
          </w:p>
          <w:p w:rsidR="00FA7C1F" w:rsidRPr="00F91D09" w:rsidRDefault="00FA7C1F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A7C1F" w:rsidRPr="00F91D09" w:rsidRDefault="00FA7C1F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A7C1F" w:rsidRPr="00F91D09" w:rsidRDefault="00FA7C1F">
            <w:r>
              <w:t>Соответствует требованиям</w:t>
            </w:r>
          </w:p>
        </w:tc>
      </w:tr>
      <w:tr w:rsidR="00FA7C1F" w:rsidRPr="00F91D09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A7C1F" w:rsidRPr="00F91D09" w:rsidRDefault="00FA7C1F">
            <w:r>
              <w:t>EA-123153</w:t>
            </w:r>
          </w:p>
          <w:p w:rsidR="00FA7C1F" w:rsidRPr="00F91D09" w:rsidRDefault="00FA7C1F">
            <w:r>
              <w:t>АКЦИОНЕРНОЕ ОБЩЕСТВО "ЛАНЦЕТ"</w:t>
            </w:r>
          </w:p>
          <w:p w:rsidR="00FA7C1F" w:rsidRPr="00F91D09" w:rsidRDefault="00FA7C1F">
            <w:r>
              <w:t>ИНН 7718538045</w:t>
            </w:r>
          </w:p>
          <w:p w:rsidR="00FA7C1F" w:rsidRPr="00F91D09" w:rsidRDefault="00FA7C1F">
            <w:r>
              <w:t xml:space="preserve">ОГРН </w:t>
            </w:r>
            <w:r w:rsidRPr="009E6462">
              <w:t>1057746183417</w:t>
            </w:r>
          </w:p>
          <w:p w:rsidR="00FA7C1F" w:rsidRPr="00F91D09" w:rsidRDefault="00FA7C1F">
            <w:r w:rsidRPr="00F91D09">
              <w:t xml:space="preserve">КПП </w:t>
            </w:r>
            <w:r w:rsidRPr="009E6462">
              <w:t>771801001</w:t>
            </w:r>
          </w:p>
          <w:p w:rsidR="00FA7C1F" w:rsidRPr="00F91D09" w:rsidRDefault="00FA7C1F">
            <w:r w:rsidRPr="00F91D09">
              <w:t>Место нахождения(жительства)</w:t>
            </w:r>
          </w:p>
          <w:p w:rsidR="00FA7C1F" w:rsidRPr="00F91D09" w:rsidRDefault="00FA7C1F">
            <w:bookmarkStart w:id="0" w:name="__DdeLink__366_22120086831"/>
            <w:r w:rsidRPr="00F91D09">
              <w:t>107553, ГМОСКВА, ДОМ 24АСТРОЕНИЕ 1, ОФИС 527</w:t>
            </w:r>
            <w:bookmarkEnd w:id="0"/>
          </w:p>
          <w:p w:rsidR="00FA7C1F" w:rsidRPr="00F91D09" w:rsidRDefault="00FA7C1F">
            <w:r w:rsidRPr="00F91D09">
              <w:t>Почтовый адрес</w:t>
            </w:r>
          </w:p>
          <w:p w:rsidR="00FA7C1F" w:rsidRPr="00F91D09" w:rsidRDefault="00FA7C1F">
            <w:r w:rsidRPr="00F91D09">
              <w:t>Россия, 142717, Московская область, Ленинский  р-н, сельское поселение Развилковское, пос. Развилка, квартал 1, владение 10, а/я 267</w:t>
            </w:r>
          </w:p>
          <w:p w:rsidR="00FA7C1F" w:rsidRPr="00F91D09" w:rsidRDefault="00FA7C1F">
            <w:r w:rsidRPr="00F91D09">
              <w:rPr>
                <w:sz w:val="16"/>
                <w:szCs w:val="16"/>
              </w:rPr>
              <w:t xml:space="preserve">Контактное лицо </w:t>
            </w:r>
          </w:p>
          <w:p w:rsidR="00FA7C1F" w:rsidRPr="00F91D09" w:rsidRDefault="00FA7C1F">
            <w:r>
              <w:t xml:space="preserve">Телефон </w:t>
            </w:r>
            <w:r>
              <w:rPr>
                <w:lang w:val="en-US"/>
              </w:rPr>
              <w:t>74956465665</w:t>
            </w:r>
          </w:p>
          <w:p w:rsidR="00FA7C1F" w:rsidRPr="00F91D09" w:rsidRDefault="00FA7C1F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A7C1F" w:rsidRPr="00F91D09" w:rsidRDefault="00FA7C1F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FA7C1F" w:rsidRDefault="00FA7C1F">
            <w:pPr>
              <w:pStyle w:val="a3"/>
            </w:pPr>
          </w:p>
          <w:p w:rsidR="00FA7C1F" w:rsidRPr="00F91D09" w:rsidRDefault="00FA7C1F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A7C1F" w:rsidRPr="00F91D09" w:rsidRDefault="00FA7C1F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A7C1F" w:rsidRPr="00F91D09" w:rsidRDefault="00FA7C1F">
            <w:r>
              <w:t>Соответствует требованиям</w:t>
            </w:r>
          </w:p>
        </w:tc>
      </w:tr>
    </w:tbl>
    <w:p w:rsidR="00FA7C1F" w:rsidRDefault="00FA7C1F">
      <w:pPr>
        <w:ind w:right="142"/>
        <w:jc w:val="both"/>
      </w:pPr>
    </w:p>
    <w:p w:rsidR="00FA7C1F" w:rsidRDefault="00FA7C1F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9E6462">
        <w:t>Поставка лекарственных препаратов для медицинского применения (МНН Глицирризиновая кислота+ фосфолипиды)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АКЦИОНЕРНОЕ ОБЩЕСТВО "ЛАНЦЕТ", предложение о цене контракта 589 388,25 руб.</w:t>
      </w:r>
    </w:p>
    <w:p w:rsidR="00FA7C1F" w:rsidRDefault="00FA7C1F">
      <w:pPr>
        <w:jc w:val="both"/>
      </w:pPr>
      <w:r>
        <w:tab/>
        <w:t>На основании ч. 13ст.69 Федерального закона № 44-ФЗ аукцион в электронной форме признается несостоявшимся.</w:t>
      </w:r>
    </w:p>
    <w:p w:rsidR="00FA7C1F" w:rsidRDefault="00FA7C1F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2D1401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FA7C1F" w:rsidRDefault="00FA7C1F">
      <w:pPr>
        <w:jc w:val="both"/>
        <w:rPr>
          <w:b/>
          <w:bCs/>
        </w:rPr>
      </w:pPr>
    </w:p>
    <w:p w:rsidR="00FA7C1F" w:rsidRDefault="00FA7C1F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FA7C1F" w:rsidRPr="00F91D09">
        <w:tc>
          <w:tcPr>
            <w:tcW w:w="5847" w:type="dxa"/>
            <w:vAlign w:val="bottom"/>
          </w:tcPr>
          <w:p w:rsidR="00FA7C1F" w:rsidRPr="00F91D09" w:rsidRDefault="00FA7C1F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FA7C1F" w:rsidRPr="00F91D09" w:rsidRDefault="00FA7C1F">
            <w:pPr>
              <w:pStyle w:val="a3"/>
            </w:pPr>
            <w:r w:rsidRPr="00F91D09">
              <w:rPr>
                <w:lang w:val="en-US"/>
              </w:rPr>
              <w:t>Просоленко Юрий Александрович</w:t>
            </w:r>
          </w:p>
        </w:tc>
      </w:tr>
      <w:tr w:rsidR="00FA7C1F" w:rsidRPr="00F91D09">
        <w:tc>
          <w:tcPr>
            <w:tcW w:w="5847" w:type="dxa"/>
            <w:vAlign w:val="bottom"/>
          </w:tcPr>
          <w:p w:rsidR="00FA7C1F" w:rsidRPr="00F91D09" w:rsidRDefault="00FA7C1F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FA7C1F" w:rsidRPr="00F91D09" w:rsidRDefault="00FA7C1F">
            <w:pPr>
              <w:pStyle w:val="a3"/>
            </w:pPr>
            <w:r w:rsidRPr="00F91D09">
              <w:rPr>
                <w:lang w:val="en-US"/>
              </w:rPr>
              <w:t>Дехтерев Юрий Сергеевич</w:t>
            </w:r>
          </w:p>
        </w:tc>
      </w:tr>
      <w:tr w:rsidR="00FA7C1F" w:rsidRPr="00F91D09">
        <w:tc>
          <w:tcPr>
            <w:tcW w:w="5847" w:type="dxa"/>
            <w:vAlign w:val="bottom"/>
          </w:tcPr>
          <w:p w:rsidR="00FA7C1F" w:rsidRPr="00F91D09" w:rsidRDefault="00FA7C1F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FA7C1F" w:rsidRPr="00F91D09" w:rsidRDefault="00FA7C1F">
            <w:pPr>
              <w:pStyle w:val="a3"/>
            </w:pPr>
            <w:r w:rsidRPr="00F91D09">
              <w:rPr>
                <w:lang w:val="en-US"/>
              </w:rPr>
              <w:t>Коротникова Светлана Борисовна</w:t>
            </w:r>
          </w:p>
        </w:tc>
      </w:tr>
      <w:tr w:rsidR="00FA7C1F" w:rsidRPr="00F91D09">
        <w:tc>
          <w:tcPr>
            <w:tcW w:w="5847" w:type="dxa"/>
            <w:vAlign w:val="bottom"/>
          </w:tcPr>
          <w:p w:rsidR="00FA7C1F" w:rsidRPr="00F91D09" w:rsidRDefault="00FA7C1F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FA7C1F" w:rsidRPr="00F91D09" w:rsidRDefault="00FA7C1F">
            <w:pPr>
              <w:pStyle w:val="a3"/>
            </w:pPr>
            <w:r w:rsidRPr="00F91D09">
              <w:rPr>
                <w:lang w:val="en-US"/>
              </w:rPr>
              <w:t>Мальченко Елена Александровна</w:t>
            </w:r>
          </w:p>
        </w:tc>
      </w:tr>
      <w:tr w:rsidR="00FA7C1F" w:rsidRPr="00F91D09">
        <w:tc>
          <w:tcPr>
            <w:tcW w:w="5847" w:type="dxa"/>
            <w:vAlign w:val="bottom"/>
          </w:tcPr>
          <w:p w:rsidR="00FA7C1F" w:rsidRPr="00F91D09" w:rsidRDefault="00FA7C1F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FA7C1F" w:rsidRPr="00F91D09" w:rsidRDefault="00FA7C1F">
            <w:pPr>
              <w:pStyle w:val="a3"/>
            </w:pPr>
            <w:r w:rsidRPr="00F91D09">
              <w:rPr>
                <w:lang w:val="en-US"/>
              </w:rPr>
              <w:t>Владыкина Лидия Валерьевна</w:t>
            </w:r>
          </w:p>
        </w:tc>
      </w:tr>
    </w:tbl>
    <w:p w:rsidR="00FA7C1F" w:rsidRDefault="00FA7C1F"/>
    <w:sectPr w:rsidR="00FA7C1F" w:rsidSect="00DE121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121C"/>
    <w:rsid w:val="002D1401"/>
    <w:rsid w:val="00483C3F"/>
    <w:rsid w:val="009E6462"/>
    <w:rsid w:val="00DE121C"/>
    <w:rsid w:val="00F91D09"/>
    <w:rsid w:val="00FA7C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121C"/>
    <w:pPr>
      <w:overflowPunct w:val="0"/>
    </w:pPr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DE121C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DE121C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253CD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DE121C"/>
  </w:style>
  <w:style w:type="paragraph" w:styleId="Caption">
    <w:name w:val="caption"/>
    <w:basedOn w:val="Normal"/>
    <w:uiPriority w:val="99"/>
    <w:qFormat/>
    <w:rsid w:val="00DE121C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DE121C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DE121C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6253CD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DE121C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DE121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DE121C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DE121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DE121C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DE121C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DE121C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DE121C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DE121C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DE121C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253CD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253C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3CD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DE121C"/>
  </w:style>
  <w:style w:type="paragraph" w:customStyle="1" w:styleId="a4">
    <w:name w:val="Заголовок таблицы"/>
    <w:basedOn w:val="a3"/>
    <w:uiPriority w:val="99"/>
    <w:rsid w:val="00DE121C"/>
  </w:style>
  <w:style w:type="paragraph" w:customStyle="1" w:styleId="DocumentMap">
    <w:name w:val="DocumentMap"/>
    <w:uiPriority w:val="99"/>
    <w:rsid w:val="00DE121C"/>
    <w:pPr>
      <w:overflowPunct w:val="0"/>
    </w:pPr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DE121C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DE121C"/>
  </w:style>
  <w:style w:type="character" w:styleId="Hyperlink">
    <w:name w:val="Hyperlink"/>
    <w:basedOn w:val="DefaultParagraphFont"/>
    <w:uiPriority w:val="99"/>
    <w:rsid w:val="009E646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140</TotalTime>
  <Pages>3</Pages>
  <Words>1128</Words>
  <Characters>6435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54</cp:revision>
  <dcterms:created xsi:type="dcterms:W3CDTF">2019-09-11T09:00:00Z</dcterms:created>
  <dcterms:modified xsi:type="dcterms:W3CDTF">2021-11-01T07:17:00Z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