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0CF" w:rsidRDefault="00A922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B70CF" w:rsidRPr="00A922AA" w:rsidRDefault="00A922AA">
      <w:pPr>
        <w:ind w:firstLine="567"/>
        <w:jc w:val="center"/>
      </w:pPr>
      <w:r w:rsidRPr="00A922AA">
        <w:rPr>
          <w:rFonts w:eastAsia="Times New Roman"/>
          <w:b/>
          <w:bCs/>
          <w:sz w:val="20"/>
          <w:szCs w:val="20"/>
        </w:rPr>
        <w:t xml:space="preserve">"Работы по содержанию автомобильных дорог Курского района Курской области" </w:t>
      </w:r>
    </w:p>
    <w:p w:rsidR="00BB70CF" w:rsidRPr="00A922AA" w:rsidRDefault="00A922AA">
      <w:pPr>
        <w:ind w:firstLine="567"/>
        <w:jc w:val="center"/>
        <w:rPr>
          <w:rFonts w:eastAsia="Times New Roman"/>
          <w:b/>
          <w:bCs/>
        </w:rPr>
      </w:pPr>
      <w:r w:rsidRPr="00A922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22AA">
        <w:rPr>
          <w:rFonts w:eastAsia="Times New Roman"/>
          <w:b/>
          <w:bCs/>
          <w:sz w:val="20"/>
          <w:szCs w:val="20"/>
        </w:rPr>
        <w:t xml:space="preserve"> 0144200001821000328) </w:t>
      </w:r>
    </w:p>
    <w:p w:rsidR="00BB70CF" w:rsidRPr="00A922AA" w:rsidRDefault="00BB70CF">
      <w:pPr>
        <w:ind w:firstLine="567"/>
        <w:jc w:val="center"/>
        <w:rPr>
          <w:sz w:val="20"/>
          <w:szCs w:val="20"/>
        </w:rPr>
      </w:pPr>
    </w:p>
    <w:p w:rsidR="00BB70CF" w:rsidRPr="00A922AA" w:rsidRDefault="00A922AA">
      <w:pPr>
        <w:ind w:firstLine="567"/>
        <w:jc w:val="right"/>
      </w:pPr>
      <w:r w:rsidRPr="00A922AA">
        <w:rPr>
          <w:rFonts w:eastAsia="Times New Roman"/>
          <w:sz w:val="20"/>
          <w:szCs w:val="20"/>
        </w:rPr>
        <w:t>15.11.21 10:48:01 (</w:t>
      </w:r>
      <w:r>
        <w:rPr>
          <w:rFonts w:eastAsia="Times New Roman"/>
          <w:sz w:val="20"/>
          <w:szCs w:val="20"/>
          <w:lang w:val="en-US"/>
        </w:rPr>
        <w:t>MSK</w:t>
      </w:r>
      <w:r w:rsidRPr="00A922AA">
        <w:rPr>
          <w:rFonts w:eastAsia="Times New Roman"/>
          <w:sz w:val="20"/>
          <w:szCs w:val="20"/>
        </w:rPr>
        <w:t>+00:00)</w:t>
      </w:r>
    </w:p>
    <w:p w:rsidR="00BB70CF" w:rsidRPr="00A922AA" w:rsidRDefault="00BB70CF">
      <w:pPr>
        <w:ind w:firstLine="567"/>
        <w:rPr>
          <w:rFonts w:eastAsia="Times New Roman"/>
          <w:sz w:val="20"/>
          <w:szCs w:val="20"/>
        </w:rPr>
      </w:pPr>
    </w:p>
    <w:p w:rsidR="00BB70CF" w:rsidRDefault="00A922A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BB70CF" w:rsidRPr="00A922AA" w:rsidRDefault="00A922AA">
      <w:r>
        <w:rPr>
          <w:rFonts w:eastAsia="Times New Roman"/>
          <w:sz w:val="20"/>
          <w:szCs w:val="20"/>
        </w:rPr>
        <w:t>Организатор</w:t>
      </w:r>
      <w:r w:rsidRPr="00A922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22AA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BB70CF" w:rsidRDefault="00A922AA">
      <w:r w:rsidRPr="00A922AA">
        <w:rPr>
          <w:rFonts w:eastAsia="Times New Roman"/>
          <w:sz w:val="20"/>
          <w:szCs w:val="20"/>
        </w:rPr>
        <w:t>Заказчик: ОБЛАСТНОЕ КАЗЕННОЕ УЧРЕЖДЕНИЕ "КУРСКАВТОДОР"</w:t>
      </w:r>
    </w:p>
    <w:p w:rsidR="00BB70CF" w:rsidRPr="00A922AA" w:rsidRDefault="00A922AA"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</w:t>
      </w:r>
      <w:r>
        <w:rPr>
          <w:rFonts w:eastAsia="Times New Roman"/>
          <w:sz w:val="20"/>
          <w:szCs w:val="20"/>
        </w:rPr>
        <w:t>енование</w:t>
      </w:r>
      <w:r w:rsidRPr="00A922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22AA">
        <w:rPr>
          <w:rFonts w:eastAsia="Times New Roman"/>
          <w:sz w:val="20"/>
          <w:szCs w:val="20"/>
        </w:rPr>
        <w:t>: Работы по содержанию автомобильных дорог Курского</w:t>
      </w:r>
      <w:r w:rsidRPr="00A922AA">
        <w:rPr>
          <w:rFonts w:eastAsia="Times New Roman"/>
          <w:sz w:val="20"/>
          <w:szCs w:val="20"/>
        </w:rPr>
        <w:t xml:space="preserve"> района Курской области </w:t>
      </w:r>
    </w:p>
    <w:p w:rsidR="00BB70CF" w:rsidRPr="00A922AA" w:rsidRDefault="00A922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212462904043946320100101270094211244</w:t>
      </w:r>
    </w:p>
    <w:p w:rsidR="00BB70CF" w:rsidRDefault="00A922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6 968 972,54 руб.</w:t>
      </w:r>
    </w:p>
    <w:p w:rsidR="00BB70CF" w:rsidRDefault="00BB70CF">
      <w:pPr>
        <w:rPr>
          <w:rFonts w:eastAsia="Times New Roman"/>
          <w:sz w:val="20"/>
          <w:szCs w:val="20"/>
        </w:rPr>
      </w:pPr>
    </w:p>
    <w:p w:rsidR="00BB70CF" w:rsidRDefault="00A922A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B70CF">
        <w:tc>
          <w:tcPr>
            <w:tcW w:w="3400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70CF" w:rsidRDefault="00A922AA">
            <w:r>
              <w:rPr>
                <w:sz w:val="20"/>
                <w:szCs w:val="20"/>
                <w:lang w:val="en-US"/>
              </w:rPr>
              <w:t>Полянский Евге</w:t>
            </w:r>
            <w:r>
              <w:rPr>
                <w:sz w:val="20"/>
                <w:szCs w:val="20"/>
                <w:lang w:val="en-US"/>
              </w:rPr>
              <w:t>ний Юрьевич</w:t>
            </w:r>
          </w:p>
        </w:tc>
        <w:tc>
          <w:tcPr>
            <w:tcW w:w="3125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70CF">
        <w:tc>
          <w:tcPr>
            <w:tcW w:w="3400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70CF" w:rsidRDefault="00A922AA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70CF">
        <w:tc>
          <w:tcPr>
            <w:tcW w:w="3400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  <w:tc>
          <w:tcPr>
            <w:tcW w:w="3125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B70CF">
        <w:tc>
          <w:tcPr>
            <w:tcW w:w="3400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70CF" w:rsidRDefault="00A922AA"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3125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B70CF">
        <w:tc>
          <w:tcPr>
            <w:tcW w:w="3400" w:type="dxa"/>
            <w:shd w:val="clear" w:color="auto" w:fill="auto"/>
          </w:tcPr>
          <w:p w:rsidR="00BB70CF" w:rsidRDefault="00A922AA">
            <w:r>
              <w:rPr>
                <w:sz w:val="20"/>
                <w:szCs w:val="20"/>
                <w:lang w:val="en-US"/>
              </w:rPr>
              <w:t xml:space="preserve">Секретарь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70CF" w:rsidRDefault="00A922AA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BB70CF" w:rsidRDefault="00A92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B70CF" w:rsidRDefault="00BB70CF">
      <w:pPr>
        <w:rPr>
          <w:rFonts w:eastAsia="Times New Roman"/>
          <w:sz w:val="20"/>
          <w:szCs w:val="20"/>
        </w:rPr>
      </w:pPr>
    </w:p>
    <w:p w:rsidR="00BB70CF" w:rsidRDefault="00A922A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BB70CF" w:rsidRDefault="00A922A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BB70CF" w:rsidTr="00A922AA">
        <w:tc>
          <w:tcPr>
            <w:tcW w:w="9925" w:type="dxa"/>
            <w:gridSpan w:val="4"/>
            <w:shd w:val="clear" w:color="auto" w:fill="auto"/>
          </w:tcPr>
          <w:p w:rsidR="00BB70CF" w:rsidRDefault="00A922A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BB70CF" w:rsidTr="00A922AA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B70CF" w:rsidTr="00A922AA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r>
              <w:rPr>
                <w:sz w:val="20"/>
                <w:szCs w:val="20"/>
                <w:lang w:val="en-US"/>
              </w:rPr>
              <w:t>EA</w:t>
            </w:r>
            <w:r w:rsidRPr="00A922AA">
              <w:rPr>
                <w:sz w:val="20"/>
                <w:szCs w:val="20"/>
              </w:rPr>
              <w:t>-127638</w:t>
            </w:r>
          </w:p>
          <w:p w:rsidR="00BB70CF" w:rsidRDefault="00A922AA">
            <w:r w:rsidRPr="00A922AA">
              <w:rPr>
                <w:sz w:val="20"/>
                <w:szCs w:val="20"/>
              </w:rPr>
              <w:t xml:space="preserve">ОБЩЕСТВО С </w:t>
            </w:r>
            <w:r w:rsidRPr="00A922AA">
              <w:rPr>
                <w:sz w:val="20"/>
                <w:szCs w:val="20"/>
              </w:rPr>
              <w:t>ОГРАНИЧЕННОЙ ОТВЕТСТВЕННОСТЬЮ "АВТОДОРСТРОЙ" / 4632256251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70CF" w:rsidRDefault="00BB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70CF" w:rsidRDefault="00A92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bookmarkStart w:id="0" w:name="_GoBack"/>
            <w:bookmarkEnd w:id="0"/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70CF" w:rsidTr="00A922AA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r>
              <w:rPr>
                <w:sz w:val="20"/>
                <w:szCs w:val="20"/>
                <w:lang w:val="en-US"/>
              </w:rPr>
              <w:t>EA</w:t>
            </w:r>
            <w:r w:rsidRPr="00A922AA">
              <w:rPr>
                <w:sz w:val="20"/>
                <w:szCs w:val="20"/>
              </w:rPr>
              <w:t>-127638</w:t>
            </w:r>
          </w:p>
          <w:p w:rsidR="00BB70CF" w:rsidRDefault="00A922AA">
            <w:r w:rsidRPr="00A922AA">
              <w:rPr>
                <w:sz w:val="20"/>
                <w:szCs w:val="20"/>
              </w:rPr>
              <w:t>ОБЩЕСТВО С ОГРАНИЧЕННОЙ ОТВЕТСТВЕННОСТЬЮ "АВТОДОРСТРОЙ" / 4632256251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70CF" w:rsidRDefault="00BB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70CF" w:rsidRDefault="00A92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70CF" w:rsidTr="00A922AA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r>
              <w:rPr>
                <w:sz w:val="20"/>
                <w:szCs w:val="20"/>
                <w:lang w:val="en-US"/>
              </w:rPr>
              <w:t>EA</w:t>
            </w:r>
            <w:r w:rsidRPr="00A922AA">
              <w:rPr>
                <w:sz w:val="20"/>
                <w:szCs w:val="20"/>
              </w:rPr>
              <w:t>-127638</w:t>
            </w:r>
          </w:p>
          <w:p w:rsidR="00BB70CF" w:rsidRDefault="00A922AA">
            <w:r w:rsidRPr="00A922AA">
              <w:rPr>
                <w:sz w:val="20"/>
                <w:szCs w:val="20"/>
              </w:rPr>
              <w:t>ОБЩЕСТВО С ОГРАНИЧЕННОЙ ОТВЕТСТВЕННОСТЬЮ "АВТОДОРСТРОЙ" / 4632256251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70CF" w:rsidRDefault="00BB7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70CF" w:rsidRDefault="00A92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70CF" w:rsidRDefault="00A92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70CF" w:rsidRDefault="00BB70CF"/>
    <w:p w:rsidR="00BB70CF" w:rsidRDefault="00BB70CF">
      <w:pPr>
        <w:jc w:val="both"/>
        <w:rPr>
          <w:sz w:val="20"/>
          <w:szCs w:val="20"/>
          <w:lang w:val="en-US"/>
        </w:rPr>
      </w:pPr>
    </w:p>
    <w:p w:rsidR="00BB70CF" w:rsidRDefault="00A922AA">
      <w:pPr>
        <w:jc w:val="both"/>
      </w:pPr>
      <w:bookmarkStart w:id="1" w:name="__DdeLink__136_4014115248"/>
      <w:bookmarkEnd w:id="1"/>
      <w:r w:rsidRPr="00A922A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</w:t>
      </w:r>
      <w:r w:rsidRPr="00A922AA">
        <w:rPr>
          <w:rFonts w:eastAsia="Times New Roman"/>
          <w:sz w:val="20"/>
          <w:szCs w:val="20"/>
        </w:rPr>
        <w:t>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"АВТОДОРСТ</w:t>
      </w:r>
      <w:r w:rsidRPr="00A922AA">
        <w:rPr>
          <w:rFonts w:eastAsia="Times New Roman"/>
          <w:sz w:val="20"/>
          <w:szCs w:val="20"/>
        </w:rPr>
        <w:t>РОЙ".</w:t>
      </w:r>
    </w:p>
    <w:p w:rsidR="00BB70CF" w:rsidRDefault="00BB70CF">
      <w:pPr>
        <w:jc w:val="both"/>
        <w:rPr>
          <w:sz w:val="20"/>
          <w:szCs w:val="20"/>
        </w:rPr>
      </w:pPr>
    </w:p>
    <w:p w:rsidR="00BB70CF" w:rsidRDefault="00A922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B70CF" w:rsidRDefault="00BB70CF">
      <w:pPr>
        <w:jc w:val="both"/>
        <w:rPr>
          <w:rFonts w:eastAsia="Times New Roman"/>
          <w:sz w:val="20"/>
          <w:szCs w:val="20"/>
        </w:rPr>
      </w:pPr>
    </w:p>
    <w:p w:rsidR="00BB70CF" w:rsidRDefault="00A922AA">
      <w:pPr>
        <w:jc w:val="both"/>
      </w:pPr>
      <w:r w:rsidRPr="00A922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70CF" w:rsidRDefault="00BB70CF">
      <w:pPr>
        <w:jc w:val="both"/>
        <w:rPr>
          <w:rFonts w:eastAsia="Times New Roman"/>
          <w:sz w:val="20"/>
          <w:szCs w:val="20"/>
        </w:rPr>
      </w:pPr>
    </w:p>
    <w:p w:rsidR="00BB70CF" w:rsidRDefault="00A922AA">
      <w:r>
        <w:rPr>
          <w:rFonts w:eastAsia="Times New Roman"/>
          <w:sz w:val="20"/>
          <w:szCs w:val="20"/>
        </w:rPr>
        <w:t>Подписи</w:t>
      </w:r>
    </w:p>
    <w:p w:rsidR="00BB70CF" w:rsidRDefault="00BB70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B70CF">
        <w:tc>
          <w:tcPr>
            <w:tcW w:w="3307" w:type="dxa"/>
            <w:shd w:val="clear" w:color="auto" w:fill="auto"/>
            <w:vAlign w:val="bottom"/>
          </w:tcPr>
          <w:p w:rsidR="00BB70CF" w:rsidRDefault="00A92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70CF" w:rsidRDefault="00BB7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70CF" w:rsidRDefault="00A922A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</w:t>
            </w:r>
            <w:r>
              <w:rPr>
                <w:sz w:val="20"/>
                <w:szCs w:val="20"/>
                <w:lang w:val="en-US"/>
              </w:rPr>
              <w:t>ний Юрьевич</w:t>
            </w:r>
          </w:p>
        </w:tc>
      </w:tr>
      <w:tr w:rsidR="00BB70CF">
        <w:tc>
          <w:tcPr>
            <w:tcW w:w="3307" w:type="dxa"/>
            <w:shd w:val="clear" w:color="auto" w:fill="auto"/>
            <w:vAlign w:val="bottom"/>
          </w:tcPr>
          <w:p w:rsidR="00BB70CF" w:rsidRDefault="00A92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70CF" w:rsidRDefault="00BB7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70CF" w:rsidRDefault="00A922A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 w:rsidR="00BB70CF">
        <w:tc>
          <w:tcPr>
            <w:tcW w:w="3307" w:type="dxa"/>
            <w:shd w:val="clear" w:color="auto" w:fill="auto"/>
            <w:vAlign w:val="bottom"/>
          </w:tcPr>
          <w:p w:rsidR="00BB70CF" w:rsidRDefault="00A92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Секретарь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70CF" w:rsidRDefault="00BB7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70CF" w:rsidRDefault="00A922A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A922A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70CF"/>
    <w:rsid w:val="00A922AA"/>
    <w:rsid w:val="00BB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29F48B-5153-40B9-BE97-858166CD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CEC13356</Template>
  <TotalTime>774</TotalTime>
  <Pages>1</Pages>
  <Words>467</Words>
  <Characters>2667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Полянский Евгений Юрьевич</cp:lastModifiedBy>
  <cp:revision>109</cp:revision>
  <cp:lastPrinted>2021-11-15T07:48:00Z</cp:lastPrinted>
  <dcterms:created xsi:type="dcterms:W3CDTF">2018-07-02T14:52:00Z</dcterms:created>
  <dcterms:modified xsi:type="dcterms:W3CDTF">2021-11-15T07:49:00Z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