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DAC" w:rsidRDefault="004A2C86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Start w:id="2" w:name="_GoBack"/>
      <w:bookmarkEnd w:id="0"/>
      <w:bookmarkEnd w:id="1"/>
      <w:bookmarkEnd w:id="2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A81DAC" w:rsidRDefault="00A81DAC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17.11.21 16:03:16 (MSK+00:00)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АО "РАД"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0344200027321000007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212463205448846320100100080016209242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работ по модернизации одиночных  программно-аппаратных комплексов в составе  парных программно-аппаратных комплексов контроля средней скорости "ВЗОР" в программно-аппаратные комплексы контроля мгновенной скорости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</w:t>
            </w:r>
            <w:r>
              <w:rPr>
                <w:rFonts w:ascii="Times New Roman" w:hAnsi="Times New Roman"/>
                <w:sz w:val="20"/>
                <w:szCs w:val="20"/>
              </w:rPr>
              <w:t>купки: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работ по модернизации одиночных  программно-аппаратных комплексов в составе  парных программно-аппаратных комплексов контроля средней скорости "ВЗОР" в программно-аппаратные комплексы контроля мгновенной скорости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14 402 416,00 руб.</w:t>
            </w:r>
          </w:p>
        </w:tc>
      </w:tr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A81DAC" w:rsidRDefault="004A2C86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4997"/>
        <w:gridCol w:w="5005"/>
      </w:tblGrid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Коноплев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Денис Викторович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  <w:proofErr w:type="spellEnd"/>
          </w:p>
        </w:tc>
      </w:tr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  <w:proofErr w:type="spellEnd"/>
          </w:p>
        </w:tc>
      </w:tr>
      <w:tr w:rsidR="00A81DAC">
        <w:tc>
          <w:tcPr>
            <w:tcW w:w="493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81DAC" w:rsidRDefault="004A2C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5005" w:type="dxa"/>
            <w:shd w:val="clear" w:color="auto" w:fill="auto"/>
          </w:tcPr>
          <w:p w:rsidR="00A81DAC" w:rsidRDefault="004A2C86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21" w:type="dxa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3000"/>
        <w:gridCol w:w="3000"/>
        <w:gridCol w:w="2999"/>
        <w:gridCol w:w="3077"/>
      </w:tblGrid>
      <w:tr w:rsidR="00A81DAC">
        <w:tc>
          <w:tcPr>
            <w:tcW w:w="294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shd w:val="clear" w:color="auto" w:fill="auto"/>
          </w:tcPr>
          <w:p w:rsidR="00A81DAC" w:rsidRDefault="004A2C86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/>
                <w:sz w:val="20"/>
                <w:szCs w:val="20"/>
              </w:rPr>
              <w:t>участника</w:t>
            </w:r>
          </w:p>
        </w:tc>
        <w:tc>
          <w:tcPr>
            <w:tcW w:w="2999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A81DAC">
        <w:tc>
          <w:tcPr>
            <w:tcW w:w="294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EA-125414</w:t>
            </w:r>
          </w:p>
        </w:tc>
        <w:tc>
          <w:tcPr>
            <w:tcW w:w="300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08.11.21 09:12:01 (MSK+00:00)</w:t>
            </w:r>
          </w:p>
        </w:tc>
        <w:tc>
          <w:tcPr>
            <w:tcW w:w="300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«ИТЛ»</w:t>
            </w:r>
          </w:p>
        </w:tc>
        <w:tc>
          <w:tcPr>
            <w:tcW w:w="2999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A81DAC" w:rsidRDefault="004A2C86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0"/>
        <w:gridCol w:w="3960"/>
        <w:gridCol w:w="2426"/>
        <w:gridCol w:w="5235"/>
      </w:tblGrid>
      <w:tr w:rsidR="00A81DAC">
        <w:tc>
          <w:tcPr>
            <w:tcW w:w="342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:rsidR="00A81DAC" w:rsidRDefault="004A2C86">
            <w:pPr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</w:p>
        </w:tc>
        <w:tc>
          <w:tcPr>
            <w:tcW w:w="2426" w:type="dxa"/>
            <w:shd w:val="clear" w:color="auto" w:fill="auto"/>
          </w:tcPr>
          <w:p w:rsidR="00A81DAC" w:rsidRDefault="004A2C86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A81DAC">
        <w:tc>
          <w:tcPr>
            <w:tcW w:w="342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EA-125414</w:t>
            </w:r>
          </w:p>
        </w:tc>
        <w:tc>
          <w:tcPr>
            <w:tcW w:w="396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Степанов Андрей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Николаевич</w:t>
            </w:r>
          </w:p>
        </w:tc>
        <w:tc>
          <w:tcPr>
            <w:tcW w:w="2426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81DAC">
        <w:tc>
          <w:tcPr>
            <w:tcW w:w="342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EA-125414</w:t>
            </w:r>
          </w:p>
        </w:tc>
        <w:tc>
          <w:tcPr>
            <w:tcW w:w="396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Попова Яна Сергеевна</w:t>
            </w:r>
          </w:p>
        </w:tc>
        <w:tc>
          <w:tcPr>
            <w:tcW w:w="2426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81DAC">
        <w:tc>
          <w:tcPr>
            <w:tcW w:w="342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EA-125414</w:t>
            </w:r>
          </w:p>
        </w:tc>
        <w:tc>
          <w:tcPr>
            <w:tcW w:w="3960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Полянский Евгений Юрьевич</w:t>
            </w:r>
          </w:p>
        </w:tc>
        <w:tc>
          <w:tcPr>
            <w:tcW w:w="2426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</w:t>
            </w:r>
          </w:p>
        </w:tc>
        <w:tc>
          <w:tcPr>
            <w:tcW w:w="5235" w:type="dxa"/>
            <w:shd w:val="clear" w:color="auto" w:fill="auto"/>
          </w:tcPr>
          <w:p w:rsidR="00A81DAC" w:rsidRDefault="004A2C86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A81DAC" w:rsidRDefault="004A2C86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Подана </w:t>
            </w:r>
            <w:r>
              <w:rPr>
                <w:rFonts w:ascii="Times New Roman" w:hAnsi="Times New Roman"/>
                <w:sz w:val="20"/>
                <w:szCs w:val="20"/>
              </w:rPr>
              <w:t>только одна заявка</w:t>
            </w:r>
          </w:p>
        </w:tc>
      </w:tr>
    </w:tbl>
    <w:p w:rsidR="00A81DAC" w:rsidRDefault="00A81DA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A81DAC" w:rsidRDefault="004A2C8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</w:rPr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Документы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81DAC">
        <w:tc>
          <w:tcPr>
            <w:tcW w:w="7375" w:type="dxa"/>
            <w:shd w:val="clear" w:color="auto" w:fill="auto"/>
          </w:tcPr>
          <w:p w:rsidR="00A81DAC" w:rsidRDefault="004A2C86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Протокол рассмотрения единственной заявки на участие в ЭА _17.11.2021 16_00 № 0344200027321000007.docx</w:t>
            </w:r>
          </w:p>
        </w:tc>
        <w:tc>
          <w:tcPr>
            <w:tcW w:w="7649" w:type="dxa"/>
            <w:shd w:val="clear" w:color="auto" w:fill="auto"/>
          </w:tcPr>
          <w:p w:rsidR="00A81DAC" w:rsidRDefault="004A2C86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Протокол рассмотрения единственной заявки на участие в ЭА _17.11.2021 16_00 № 0344200027321000007.docx</w:t>
            </w:r>
          </w:p>
        </w:tc>
      </w:tr>
    </w:tbl>
    <w:p w:rsidR="00000000" w:rsidRDefault="004A2C86"/>
    <w:sectPr w:rsidR="00000000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AC"/>
    <w:rsid w:val="004A2C86"/>
    <w:rsid w:val="00A8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8">
    <w:name w:val="Заголовок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8">
    <w:name w:val="Заголовок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F0CBF57</Template>
  <TotalTime>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Хрунцова Наталья Владимировна</cp:lastModifiedBy>
  <cp:revision>2</cp:revision>
  <dcterms:created xsi:type="dcterms:W3CDTF">2021-11-17T13:04:00Z</dcterms:created>
  <dcterms:modified xsi:type="dcterms:W3CDTF">2021-11-17T13:04:00Z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