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20C6" w:rsidRDefault="00AB20C6">
      <w:pPr>
        <w:ind w:firstLine="680"/>
        <w:jc w:val="center"/>
      </w:pPr>
      <w:r>
        <w:rPr>
          <w:b/>
          <w:bCs/>
        </w:rPr>
        <w:t xml:space="preserve">ПРОТОКОЛ </w:t>
      </w:r>
      <w:r w:rsidRPr="005C68A1">
        <w:rPr>
          <w:b/>
          <w:bCs/>
        </w:rPr>
        <w:t>0318300120821000154</w:t>
      </w:r>
    </w:p>
    <w:p w:rsidR="00AB20C6" w:rsidRDefault="00AB20C6">
      <w:pPr>
        <w:ind w:firstLine="567"/>
        <w:jc w:val="center"/>
      </w:pPr>
      <w:r>
        <w:rPr>
          <w:b/>
          <w:bCs/>
        </w:rPr>
        <w:t xml:space="preserve">РАССМОТРЕНИЯ ЕДИНСТВЕННОЙ ЗАЯВКИ НА УЧАСТИЕ </w:t>
      </w:r>
    </w:p>
    <w:p w:rsidR="00AB20C6" w:rsidRDefault="00AB20C6">
      <w:pPr>
        <w:ind w:firstLine="567"/>
        <w:jc w:val="center"/>
      </w:pPr>
      <w:r>
        <w:rPr>
          <w:b/>
          <w:bCs/>
        </w:rPr>
        <w:t>В АУКЦИОНЕ В ЭЛЕКТРОННОЙ ФОРМЕ</w:t>
      </w:r>
    </w:p>
    <w:p w:rsidR="00AB20C6" w:rsidRDefault="00AB20C6">
      <w:pPr>
        <w:ind w:firstLine="567"/>
        <w:jc w:val="center"/>
        <w:rPr>
          <w:lang w:val="en-US"/>
        </w:rPr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4962"/>
        <w:gridCol w:w="4960"/>
      </w:tblGrid>
      <w:tr w:rsidR="00AB20C6" w:rsidRPr="00342DA4">
        <w:tc>
          <w:tcPr>
            <w:tcW w:w="4961" w:type="dxa"/>
          </w:tcPr>
          <w:p w:rsidR="00AB20C6" w:rsidRPr="00342DA4" w:rsidRDefault="00AB20C6">
            <w:r>
              <w:t>Славянск-на-Кубани г</w:t>
            </w:r>
          </w:p>
        </w:tc>
        <w:tc>
          <w:tcPr>
            <w:tcW w:w="4960" w:type="dxa"/>
          </w:tcPr>
          <w:p w:rsidR="00AB20C6" w:rsidRPr="00342DA4" w:rsidRDefault="00AB20C6">
            <w:pPr>
              <w:ind w:firstLine="567"/>
              <w:jc w:val="right"/>
            </w:pPr>
            <w:r>
              <w:rPr>
                <w:lang w:val="en-US"/>
              </w:rPr>
              <w:t>26.11.</w:t>
            </w:r>
            <w:r>
              <w:t>20</w:t>
            </w:r>
            <w:r>
              <w:rPr>
                <w:lang w:val="en-US"/>
              </w:rPr>
              <w:t xml:space="preserve">21 </w:t>
            </w:r>
          </w:p>
        </w:tc>
      </w:tr>
    </w:tbl>
    <w:p w:rsidR="00AB20C6" w:rsidRDefault="00AB20C6">
      <w:pPr>
        <w:overflowPunct w:val="0"/>
      </w:pPr>
    </w:p>
    <w:p w:rsidR="00AB20C6" w:rsidRDefault="00AB20C6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Предмет контракта</w:t>
      </w:r>
      <w:r>
        <w:rPr>
          <w:lang w:val="en-US"/>
        </w:rPr>
        <w:t xml:space="preserve">: Система допплеровская фетальная </w:t>
      </w:r>
    </w:p>
    <w:p w:rsidR="00AB20C6" w:rsidRDefault="00AB20C6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Идентификационный код закупки</w:t>
      </w:r>
      <w:r>
        <w:t>: 213234901331923490100102150012660244</w:t>
      </w:r>
    </w:p>
    <w:p w:rsidR="00AB20C6" w:rsidRDefault="00AB20C6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Начальная (максимальная) цена контракта</w:t>
      </w:r>
      <w:r>
        <w:t>: 213 250,00 руб.</w:t>
      </w:r>
    </w:p>
    <w:p w:rsidR="00AB20C6" w:rsidRDefault="00AB20C6">
      <w:pPr>
        <w:tabs>
          <w:tab w:val="left" w:pos="675"/>
          <w:tab w:val="left" w:pos="764"/>
          <w:tab w:val="left" w:pos="842"/>
          <w:tab w:val="left" w:pos="1053"/>
        </w:tabs>
        <w:overflowPunct w:val="0"/>
        <w:ind w:firstLine="737"/>
        <w:jc w:val="both"/>
      </w:pPr>
      <w:r>
        <w:rPr>
          <w:b/>
          <w:bCs/>
        </w:rPr>
        <w:t>Информация о государственном заказчике</w:t>
      </w:r>
      <w:r w:rsidRPr="005C68A1">
        <w:rPr>
          <w:b/>
          <w:bCs/>
        </w:rPr>
        <w:t xml:space="preserve">: </w:t>
      </w:r>
      <w:r w:rsidRPr="005C68A1">
        <w:t xml:space="preserve">ГОСУДАРСТВЕННОЕ БЮДЖЕТНОЕ УЧРЕЖДЕНИЕ ЗДРАВООХРАНЕНИЯ "СЛАВЯНСКАЯ ЦЕНТРАЛЬНАЯ РАЙОННАЯ БОЛЬНИЦА" МИНИСТЕРСТВА ЗДРАВООХРАНЕНИЯ КРАСНОДАРСКОГО КРАЯ, Российская Федерация, 353560, Краснодарский край, Славянский р-н, Славянск-на-Кубани г, 377, </w:t>
      </w:r>
      <w:r>
        <w:t>т</w:t>
      </w:r>
      <w:r w:rsidRPr="005C68A1">
        <w:t xml:space="preserve">ел. 7-86146-21748, </w:t>
      </w:r>
      <w:r>
        <w:t xml:space="preserve">факс. </w:t>
      </w:r>
      <w:r>
        <w:rPr>
          <w:lang w:val="en-US"/>
        </w:rPr>
        <w:t xml:space="preserve">7-86146-21748, crbzak@mail.ru. </w:t>
      </w:r>
      <w:r>
        <w:t xml:space="preserve">Контрактный управляющий: </w:t>
      </w:r>
      <w:r>
        <w:rPr>
          <w:lang w:val="en-US"/>
        </w:rPr>
        <w:t>Дехтерев Юрий Сергеевич.</w:t>
      </w:r>
    </w:p>
    <w:tbl>
      <w:tblPr>
        <w:tblW w:w="9915" w:type="dxa"/>
        <w:jc w:val="right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15"/>
      </w:tblGrid>
      <w:tr w:rsidR="00AB20C6" w:rsidRPr="00342DA4">
        <w:trPr>
          <w:jc w:val="right"/>
        </w:trPr>
        <w:tc>
          <w:tcPr>
            <w:tcW w:w="9915" w:type="dxa"/>
          </w:tcPr>
          <w:p w:rsidR="00AB20C6" w:rsidRPr="00342DA4" w:rsidRDefault="00AB20C6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5C68A1">
              <w:rPr>
                <w:b/>
                <w:bCs/>
              </w:rPr>
              <w:t xml:space="preserve">Источник финансирования: </w:t>
            </w:r>
            <w:r w:rsidRPr="005C68A1">
              <w:t>Внебюджетные средства (родовые сертификаты) в 2021 году.</w:t>
            </w:r>
          </w:p>
          <w:p w:rsidR="00AB20C6" w:rsidRPr="00342DA4" w:rsidRDefault="00AB20C6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5C68A1">
              <w:rPr>
                <w:b/>
                <w:bCs/>
              </w:rPr>
              <w:t xml:space="preserve">Место, условия и сроки поставки товара, оказанных услуг, выполнения работ: </w:t>
            </w:r>
            <w:r w:rsidRPr="005C68A1">
              <w:t>353560, Россия, Краснодарский край, г. Славянск-на-Кубани, ул. Батарейная, 377  транспортом поставщика. в течении 20 календарных дней со дня заключения контракта.</w:t>
            </w:r>
          </w:p>
          <w:p w:rsidR="00AB20C6" w:rsidRPr="00342DA4" w:rsidRDefault="00AB20C6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 xml:space="preserve">Размер обеспечения заявки на участие в аукционе: </w:t>
            </w:r>
            <w:r w:rsidRPr="005C68A1">
              <w:t>Не требуется</w:t>
            </w:r>
          </w:p>
          <w:p w:rsidR="00AB20C6" w:rsidRPr="00342DA4" w:rsidRDefault="00AB20C6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>Размер обеспечения исполнения контракта:</w:t>
            </w:r>
            <w:r w:rsidRPr="005C68A1">
              <w:t xml:space="preserve">5.0% </w:t>
            </w:r>
            <w:r>
              <w:rPr>
                <w:spacing w:val="-2"/>
              </w:rPr>
              <w:t>от начальной (максимальной) цены контракта, указанной в документации аукциона в электронной форме.</w:t>
            </w:r>
          </w:p>
        </w:tc>
      </w:tr>
    </w:tbl>
    <w:p w:rsidR="00AB20C6" w:rsidRDefault="00AB20C6">
      <w:pPr>
        <w:tabs>
          <w:tab w:val="left" w:pos="686"/>
          <w:tab w:val="left" w:pos="764"/>
          <w:tab w:val="left" w:pos="842"/>
          <w:tab w:val="left" w:pos="1053"/>
        </w:tabs>
        <w:ind w:firstLine="737"/>
        <w:jc w:val="both"/>
      </w:pPr>
      <w:r>
        <w:rPr>
          <w:b/>
          <w:bCs/>
        </w:rPr>
        <w:t>Дата и время публикации извещения о проведении аукциона в электронной форме</w:t>
      </w:r>
      <w:r>
        <w:t xml:space="preserve">: </w:t>
      </w:r>
      <w:r w:rsidRPr="005C68A1">
        <w:t>17.11.21 13:58:29 (</w:t>
      </w:r>
      <w:r>
        <w:rPr>
          <w:lang w:val="en-US"/>
        </w:rPr>
        <w:t>MSK</w:t>
      </w:r>
      <w:r w:rsidRPr="005C68A1">
        <w:t>+00:00)</w:t>
      </w:r>
    </w:p>
    <w:p w:rsidR="00AB20C6" w:rsidRDefault="00AB20C6">
      <w:pPr>
        <w:ind w:firstLine="737"/>
      </w:pPr>
      <w:r>
        <w:rPr>
          <w:b/>
          <w:bCs/>
        </w:rPr>
        <w:t xml:space="preserve"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</w:t>
      </w:r>
      <w:r w:rsidRPr="005C68A1">
        <w:rPr>
          <w:b/>
          <w:bCs/>
        </w:rPr>
        <w:t xml:space="preserve">5 </w:t>
      </w:r>
      <w:r>
        <w:rPr>
          <w:b/>
          <w:bCs/>
        </w:rPr>
        <w:t>члена(ов) комиссии:</w:t>
      </w:r>
    </w:p>
    <w:tbl>
      <w:tblPr>
        <w:tblW w:w="5000" w:type="pct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17"/>
        <w:gridCol w:w="3317"/>
        <w:gridCol w:w="3318"/>
      </w:tblGrid>
      <w:tr w:rsidR="00AB20C6" w:rsidRPr="00342DA4">
        <w:tc>
          <w:tcPr>
            <w:tcW w:w="3307" w:type="dxa"/>
          </w:tcPr>
          <w:p w:rsidR="00AB20C6" w:rsidRPr="00342DA4" w:rsidRDefault="00AB20C6">
            <w:r w:rsidRPr="00342DA4"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</w:tcPr>
          <w:p w:rsidR="00AB20C6" w:rsidRPr="00342DA4" w:rsidRDefault="00AB20C6">
            <w:r w:rsidRPr="00342DA4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3308" w:type="dxa"/>
          </w:tcPr>
          <w:p w:rsidR="00AB20C6" w:rsidRPr="00342DA4" w:rsidRDefault="00AB20C6">
            <w:pPr>
              <w:rPr>
                <w:lang w:val="en-US"/>
              </w:rPr>
            </w:pPr>
            <w:r w:rsidRPr="00342DA4">
              <w:rPr>
                <w:lang w:val="en-US"/>
              </w:rPr>
              <w:t>Главный врач</w:t>
            </w:r>
          </w:p>
        </w:tc>
      </w:tr>
      <w:tr w:rsidR="00AB20C6" w:rsidRPr="00342DA4">
        <w:tc>
          <w:tcPr>
            <w:tcW w:w="3307" w:type="dxa"/>
          </w:tcPr>
          <w:p w:rsidR="00AB20C6" w:rsidRPr="00342DA4" w:rsidRDefault="00AB20C6">
            <w:r w:rsidRPr="00342DA4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AB20C6" w:rsidRPr="00342DA4" w:rsidRDefault="00AB20C6">
            <w:r w:rsidRPr="00342DA4">
              <w:rPr>
                <w:lang w:val="en-US"/>
              </w:rPr>
              <w:t>Дехтерев Юрий Сергеевич</w:t>
            </w:r>
          </w:p>
        </w:tc>
        <w:tc>
          <w:tcPr>
            <w:tcW w:w="3308" w:type="dxa"/>
          </w:tcPr>
          <w:p w:rsidR="00AB20C6" w:rsidRPr="00342DA4" w:rsidRDefault="00AB20C6">
            <w:pPr>
              <w:rPr>
                <w:lang w:val="en-US"/>
              </w:rPr>
            </w:pPr>
            <w:r w:rsidRPr="00342DA4">
              <w:rPr>
                <w:lang w:val="en-US"/>
              </w:rPr>
              <w:t>Начальник отдела закупок</w:t>
            </w:r>
          </w:p>
        </w:tc>
      </w:tr>
      <w:tr w:rsidR="00AB20C6" w:rsidRPr="00342DA4">
        <w:tc>
          <w:tcPr>
            <w:tcW w:w="3307" w:type="dxa"/>
          </w:tcPr>
          <w:p w:rsidR="00AB20C6" w:rsidRPr="00342DA4" w:rsidRDefault="00AB20C6">
            <w:r w:rsidRPr="00342DA4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AB20C6" w:rsidRPr="00342DA4" w:rsidRDefault="00AB20C6">
            <w:r w:rsidRPr="00342DA4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3308" w:type="dxa"/>
          </w:tcPr>
          <w:p w:rsidR="00AB20C6" w:rsidRPr="00342DA4" w:rsidRDefault="00AB20C6">
            <w:pPr>
              <w:rPr>
                <w:lang w:val="en-US"/>
              </w:rPr>
            </w:pPr>
            <w:r w:rsidRPr="00342DA4">
              <w:rPr>
                <w:lang w:val="en-US"/>
              </w:rPr>
              <w:t>Начальник юридического отдела</w:t>
            </w:r>
          </w:p>
        </w:tc>
      </w:tr>
      <w:tr w:rsidR="00AB20C6" w:rsidRPr="00342DA4">
        <w:tc>
          <w:tcPr>
            <w:tcW w:w="3307" w:type="dxa"/>
          </w:tcPr>
          <w:p w:rsidR="00AB20C6" w:rsidRPr="00342DA4" w:rsidRDefault="00AB20C6">
            <w:r w:rsidRPr="00342DA4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AB20C6" w:rsidRPr="00342DA4" w:rsidRDefault="00AB20C6">
            <w:r w:rsidRPr="00342DA4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3308" w:type="dxa"/>
          </w:tcPr>
          <w:p w:rsidR="00AB20C6" w:rsidRPr="00342DA4" w:rsidRDefault="00AB20C6">
            <w:pPr>
              <w:rPr>
                <w:lang w:val="en-US"/>
              </w:rPr>
            </w:pPr>
            <w:r w:rsidRPr="00342DA4">
              <w:rPr>
                <w:lang w:val="en-US"/>
              </w:rPr>
              <w:t>экономист 1 категории отдела закупок</w:t>
            </w:r>
          </w:p>
        </w:tc>
      </w:tr>
      <w:tr w:rsidR="00AB20C6" w:rsidRPr="00342DA4">
        <w:tc>
          <w:tcPr>
            <w:tcW w:w="3307" w:type="dxa"/>
          </w:tcPr>
          <w:p w:rsidR="00AB20C6" w:rsidRPr="00342DA4" w:rsidRDefault="00AB20C6">
            <w:r w:rsidRPr="00342DA4"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</w:tcPr>
          <w:p w:rsidR="00AB20C6" w:rsidRPr="00342DA4" w:rsidRDefault="00AB20C6">
            <w:r w:rsidRPr="00342DA4">
              <w:rPr>
                <w:lang w:val="en-US"/>
              </w:rPr>
              <w:t>Владыкина Лидия Валерьевна</w:t>
            </w:r>
          </w:p>
        </w:tc>
        <w:tc>
          <w:tcPr>
            <w:tcW w:w="3308" w:type="dxa"/>
          </w:tcPr>
          <w:p w:rsidR="00AB20C6" w:rsidRPr="00342DA4" w:rsidRDefault="00AB20C6">
            <w:pPr>
              <w:rPr>
                <w:lang w:val="en-US"/>
              </w:rPr>
            </w:pPr>
            <w:r w:rsidRPr="00342DA4">
              <w:rPr>
                <w:lang w:val="en-US"/>
              </w:rPr>
              <w:t>экономист 1 категории отдела закупок</w:t>
            </w:r>
          </w:p>
        </w:tc>
      </w:tr>
    </w:tbl>
    <w:p w:rsidR="00AB20C6" w:rsidRDefault="00AB20C6">
      <w:pPr>
        <w:jc w:val="both"/>
      </w:pPr>
      <w:r>
        <w:tab/>
        <w:t>Кворум имеется. Комиссия правомочна.</w:t>
      </w:r>
    </w:p>
    <w:p w:rsidR="00AB20C6" w:rsidRDefault="00AB20C6">
      <w:pPr>
        <w:jc w:val="both"/>
      </w:pPr>
      <w:r>
        <w:tab/>
        <w:t xml:space="preserve">Заседание комиссии проводилось </w:t>
      </w:r>
      <w:r w:rsidRPr="005C68A1">
        <w:t>26.11.</w:t>
      </w:r>
      <w:r>
        <w:t>20</w:t>
      </w:r>
      <w:r w:rsidRPr="005C68A1">
        <w:t xml:space="preserve">21 </w:t>
      </w:r>
      <w:r>
        <w:t>08</w:t>
      </w:r>
      <w:r w:rsidRPr="005C68A1">
        <w:t>:</w:t>
      </w:r>
      <w:r>
        <w:t>20</w:t>
      </w:r>
      <w:r w:rsidRPr="005C68A1">
        <w:t xml:space="preserve"> (</w:t>
      </w:r>
      <w:r>
        <w:rPr>
          <w:lang w:val="en-US"/>
        </w:rPr>
        <w:t>MSK</w:t>
      </w:r>
      <w:r w:rsidRPr="005C68A1">
        <w:t>+00:00)</w:t>
      </w:r>
      <w:r>
        <w:t>, по адресу: Российская Федерация, 353560, Краснодарский край, Славянский р-н, Славянск-на-Кубани г, УЛИЦА БАТАРЕЙНАЯ, 377 каб. 11.</w:t>
      </w:r>
    </w:p>
    <w:p w:rsidR="00AB20C6" w:rsidRDefault="00AB20C6">
      <w:pPr>
        <w:overflowPunct w:val="0"/>
        <w:ind w:firstLine="680"/>
      </w:pPr>
      <w:r>
        <w:rPr>
          <w:b/>
          <w:bCs/>
        </w:rPr>
        <w:t>До окончания срока подачи заявок</w:t>
      </w:r>
      <w:r>
        <w:t>, указанного в извещении о проведении аукциона в электронной форме (</w:t>
      </w:r>
      <w:r w:rsidRPr="005C68A1">
        <w:t>25.11.21 09:30:00 (</w:t>
      </w:r>
      <w:r>
        <w:rPr>
          <w:lang w:val="en-US"/>
        </w:rPr>
        <w:t>MSK</w:t>
      </w:r>
      <w:r w:rsidRPr="005C68A1">
        <w:t>+00:00)</w:t>
      </w:r>
      <w:r>
        <w:t xml:space="preserve">), подана </w:t>
      </w:r>
      <w:r w:rsidRPr="005C68A1">
        <w:t>1</w:t>
      </w:r>
      <w:r>
        <w:t xml:space="preserve"> (одна) заявка:</w:t>
      </w: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22"/>
      </w:tblGrid>
      <w:tr w:rsidR="00AB20C6" w:rsidRPr="00342DA4">
        <w:tc>
          <w:tcPr>
            <w:tcW w:w="9922" w:type="dxa"/>
          </w:tcPr>
          <w:p w:rsidR="00AB20C6" w:rsidRPr="00342DA4" w:rsidRDefault="00AB20C6">
            <w:pPr>
              <w:pStyle w:val="a4"/>
            </w:pPr>
            <w:r w:rsidRPr="00342DA4">
              <w:t>EA-130798</w:t>
            </w:r>
            <w:r>
              <w:t xml:space="preserve">, дата и время регистрации заявки: </w:t>
            </w:r>
            <w:r w:rsidRPr="00342DA4">
              <w:t>24.11.21 15:46:01 (MSK+00:00)</w:t>
            </w:r>
          </w:p>
        </w:tc>
      </w:tr>
    </w:tbl>
    <w:p w:rsidR="00AB20C6" w:rsidRDefault="00AB20C6"/>
    <w:p w:rsidR="00AB20C6" w:rsidRDefault="00AB20C6">
      <w:pPr>
        <w:ind w:firstLine="680"/>
        <w:jc w:val="both"/>
      </w:pPr>
      <w:r>
        <w:t xml:space="preserve">Рассмотрев обе части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 </w:t>
      </w:r>
    </w:p>
    <w:tbl>
      <w:tblPr>
        <w:tblW w:w="9925" w:type="dxa"/>
        <w:tblInd w:w="-30" w:type="dxa"/>
        <w:tblCellMar>
          <w:top w:w="55" w:type="dxa"/>
          <w:left w:w="10" w:type="dxa"/>
          <w:bottom w:w="55" w:type="dxa"/>
          <w:right w:w="55" w:type="dxa"/>
        </w:tblCellMar>
        <w:tblLook w:val="00A0"/>
      </w:tblPr>
      <w:tblGrid>
        <w:gridCol w:w="2877"/>
        <w:gridCol w:w="2597"/>
        <w:gridCol w:w="2620"/>
        <w:gridCol w:w="1831"/>
      </w:tblGrid>
      <w:tr w:rsidR="00AB20C6" w:rsidRPr="00342DA4"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B20C6" w:rsidRDefault="00AB20C6">
            <w:r>
              <w:rPr>
                <w:b/>
                <w:bCs/>
              </w:rPr>
              <w:t>Сведения об участнике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B20C6" w:rsidRDefault="00AB20C6">
            <w:pPr>
              <w:rPr>
                <w:b/>
                <w:bCs/>
              </w:rPr>
            </w:pPr>
            <w:r>
              <w:rPr>
                <w:b/>
                <w:bCs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B20C6" w:rsidRDefault="00AB20C6">
            <w:pPr>
              <w:rPr>
                <w:b/>
                <w:bCs/>
              </w:rPr>
            </w:pPr>
            <w:r>
              <w:rPr>
                <w:b/>
                <w:bCs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B20C6" w:rsidRDefault="00AB20C6">
            <w:pPr>
              <w:rPr>
                <w:b/>
                <w:bCs/>
              </w:rPr>
            </w:pPr>
            <w:r>
              <w:rPr>
                <w:b/>
                <w:bCs/>
              </w:rPr>
              <w:t>Решение  члена комиссии</w:t>
            </w:r>
          </w:p>
        </w:tc>
      </w:tr>
      <w:tr w:rsidR="00AB20C6" w:rsidRPr="00342DA4"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B20C6" w:rsidRDefault="00AB20C6">
            <w:r>
              <w:t>EA-130798</w:t>
            </w:r>
          </w:p>
          <w:p w:rsidR="00AB20C6" w:rsidRDefault="00AB20C6">
            <w:r>
              <w:t>ОБЩЕСТВО С ОГРАНИЧЕННОЙ ОТВЕТСТВЕННОСТЬЮ "МЕДТЕХНИКА ГРУПП"</w:t>
            </w:r>
          </w:p>
          <w:p w:rsidR="00AB20C6" w:rsidRDefault="00AB20C6">
            <w:r>
              <w:t>ИНН 2311308497</w:t>
            </w:r>
          </w:p>
          <w:p w:rsidR="00AB20C6" w:rsidRPr="00342DA4" w:rsidRDefault="00AB20C6">
            <w:r>
              <w:t xml:space="preserve">ОГРН </w:t>
            </w:r>
            <w:r w:rsidRPr="005C68A1">
              <w:t>1202300045419</w:t>
            </w:r>
          </w:p>
          <w:p w:rsidR="00AB20C6" w:rsidRPr="00342DA4" w:rsidRDefault="00AB20C6">
            <w:r w:rsidRPr="00342DA4">
              <w:t xml:space="preserve">КПП </w:t>
            </w:r>
            <w:r w:rsidRPr="005C68A1">
              <w:t>231101001</w:t>
            </w:r>
          </w:p>
          <w:p w:rsidR="00AB20C6" w:rsidRPr="00342DA4" w:rsidRDefault="00AB20C6">
            <w:r w:rsidRPr="00342DA4">
              <w:t>Место нахождения(жительства)</w:t>
            </w:r>
          </w:p>
          <w:p w:rsidR="00AB20C6" w:rsidRPr="00342DA4" w:rsidRDefault="00AB20C6">
            <w:r w:rsidRPr="00342DA4">
              <w:t>350051, КРАЙКРАСНОДАРСКИЙ, ГКРАСНОДАР, ОФИС 11</w:t>
            </w:r>
          </w:p>
          <w:p w:rsidR="00AB20C6" w:rsidRPr="00342DA4" w:rsidRDefault="00AB20C6">
            <w:r w:rsidRPr="00342DA4">
              <w:t>Почтовый адрес</w:t>
            </w:r>
          </w:p>
          <w:p w:rsidR="00AB20C6" w:rsidRPr="00342DA4" w:rsidRDefault="00AB20C6">
            <w:r w:rsidRPr="00342DA4">
              <w:t>350051, КРАЙ КРАСНОДАРСКИЙ, Г КРАСНОДАР, УЛ БИРЮЗОВАЯ, ДОМ 1, ОФИС 11</w:t>
            </w:r>
          </w:p>
          <w:p w:rsidR="00AB20C6" w:rsidRPr="00342DA4" w:rsidRDefault="00AB20C6">
            <w:r w:rsidRPr="00342DA4">
              <w:rPr>
                <w:sz w:val="16"/>
                <w:szCs w:val="16"/>
              </w:rPr>
              <w:t xml:space="preserve">Контактное лицо </w:t>
            </w:r>
          </w:p>
          <w:p w:rsidR="00AB20C6" w:rsidRDefault="00AB20C6">
            <w:r>
              <w:t xml:space="preserve">Телефон </w:t>
            </w:r>
            <w:r>
              <w:rPr>
                <w:lang w:val="en-US"/>
              </w:rPr>
              <w:t>79384036160</w:t>
            </w:r>
          </w:p>
          <w:p w:rsidR="00AB20C6" w:rsidRDefault="00AB20C6"/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B20C6" w:rsidRDefault="00AB20C6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AB20C6" w:rsidRDefault="00AB20C6">
            <w:pPr>
              <w:pStyle w:val="a4"/>
            </w:pPr>
          </w:p>
          <w:p w:rsidR="00AB20C6" w:rsidRDefault="00AB20C6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B20C6" w:rsidRDefault="00AB20C6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B20C6" w:rsidRDefault="00AB20C6">
            <w:r>
              <w:t>Соответствует требованиям</w:t>
            </w:r>
          </w:p>
        </w:tc>
      </w:tr>
      <w:tr w:rsidR="00AB20C6" w:rsidRPr="00342DA4">
        <w:tc>
          <w:tcPr>
            <w:tcW w:w="21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B20C6" w:rsidRDefault="00AB20C6">
            <w:r>
              <w:t>EA-130798</w:t>
            </w:r>
          </w:p>
          <w:p w:rsidR="00AB20C6" w:rsidRDefault="00AB20C6">
            <w:r>
              <w:t>ОБЩЕСТВО С ОГРАНИЧЕННОЙ ОТВЕТСТВЕННОСТЬЮ "МЕДТЕХНИКА ГРУПП"</w:t>
            </w:r>
          </w:p>
          <w:p w:rsidR="00AB20C6" w:rsidRDefault="00AB20C6">
            <w:r>
              <w:t>ИНН 2311308497</w:t>
            </w:r>
          </w:p>
          <w:p w:rsidR="00AB20C6" w:rsidRPr="00342DA4" w:rsidRDefault="00AB20C6">
            <w:r>
              <w:t xml:space="preserve">ОГРН </w:t>
            </w:r>
            <w:r w:rsidRPr="005C68A1">
              <w:t>1202300045419</w:t>
            </w:r>
          </w:p>
          <w:p w:rsidR="00AB20C6" w:rsidRPr="00342DA4" w:rsidRDefault="00AB20C6">
            <w:r w:rsidRPr="00342DA4">
              <w:t xml:space="preserve">КПП </w:t>
            </w:r>
            <w:r w:rsidRPr="005C68A1">
              <w:t>231101001</w:t>
            </w:r>
          </w:p>
          <w:p w:rsidR="00AB20C6" w:rsidRPr="00342DA4" w:rsidRDefault="00AB20C6">
            <w:r w:rsidRPr="00342DA4">
              <w:t>Место нахождения(жительства)</w:t>
            </w:r>
          </w:p>
          <w:p w:rsidR="00AB20C6" w:rsidRPr="00342DA4" w:rsidRDefault="00AB20C6">
            <w:r w:rsidRPr="00342DA4">
              <w:t>350051, КРАЙКРАСНОДАРСКИЙ, ГКРАСНОДАР, ОФИС 11</w:t>
            </w:r>
          </w:p>
          <w:p w:rsidR="00AB20C6" w:rsidRPr="00342DA4" w:rsidRDefault="00AB20C6">
            <w:r w:rsidRPr="00342DA4">
              <w:t>Почтовый адрес</w:t>
            </w:r>
          </w:p>
          <w:p w:rsidR="00AB20C6" w:rsidRPr="00342DA4" w:rsidRDefault="00AB20C6">
            <w:r w:rsidRPr="00342DA4">
              <w:t>350051, КРАЙ КРАСНОДАРСКИЙ, Г КРАСНОДАР, УЛ БИРЮЗОВАЯ, ДОМ 1, ОФИС 11</w:t>
            </w:r>
          </w:p>
          <w:p w:rsidR="00AB20C6" w:rsidRPr="00342DA4" w:rsidRDefault="00AB20C6">
            <w:r w:rsidRPr="00342DA4">
              <w:rPr>
                <w:sz w:val="16"/>
                <w:szCs w:val="16"/>
              </w:rPr>
              <w:t xml:space="preserve">Контактное лицо </w:t>
            </w:r>
          </w:p>
          <w:p w:rsidR="00AB20C6" w:rsidRDefault="00AB20C6">
            <w:r>
              <w:t xml:space="preserve">Телефон </w:t>
            </w:r>
            <w:r>
              <w:rPr>
                <w:lang w:val="en-US"/>
              </w:rPr>
              <w:t>79384036160</w:t>
            </w:r>
          </w:p>
          <w:p w:rsidR="00AB20C6" w:rsidRDefault="00AB20C6"/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B20C6" w:rsidRDefault="00AB20C6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AB20C6" w:rsidRDefault="00AB20C6">
            <w:pPr>
              <w:pStyle w:val="a4"/>
            </w:pPr>
          </w:p>
          <w:p w:rsidR="00AB20C6" w:rsidRDefault="00AB20C6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B20C6" w:rsidRDefault="00AB20C6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B20C6" w:rsidRDefault="00AB20C6">
            <w:r>
              <w:t>Соответствует требованиям</w:t>
            </w:r>
          </w:p>
        </w:tc>
      </w:tr>
      <w:tr w:rsidR="00AB20C6" w:rsidRPr="00342DA4">
        <w:tc>
          <w:tcPr>
            <w:tcW w:w="21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B20C6" w:rsidRDefault="00AB20C6">
            <w:r>
              <w:t>EA-130798</w:t>
            </w:r>
          </w:p>
          <w:p w:rsidR="00AB20C6" w:rsidRDefault="00AB20C6">
            <w:r>
              <w:t>ОБЩЕСТВО С ОГРАНИЧЕННОЙ ОТВЕТСТВЕННОСТЬЮ "МЕДТЕХНИКА ГРУПП"</w:t>
            </w:r>
          </w:p>
          <w:p w:rsidR="00AB20C6" w:rsidRDefault="00AB20C6">
            <w:r>
              <w:t>ИНН 2311308497</w:t>
            </w:r>
          </w:p>
          <w:p w:rsidR="00AB20C6" w:rsidRPr="00342DA4" w:rsidRDefault="00AB20C6">
            <w:r>
              <w:t xml:space="preserve">ОГРН </w:t>
            </w:r>
            <w:r w:rsidRPr="005C68A1">
              <w:t>1202300045419</w:t>
            </w:r>
          </w:p>
          <w:p w:rsidR="00AB20C6" w:rsidRPr="00342DA4" w:rsidRDefault="00AB20C6">
            <w:r w:rsidRPr="00342DA4">
              <w:t xml:space="preserve">КПП </w:t>
            </w:r>
            <w:r w:rsidRPr="005C68A1">
              <w:t>231101001</w:t>
            </w:r>
          </w:p>
          <w:p w:rsidR="00AB20C6" w:rsidRPr="00342DA4" w:rsidRDefault="00AB20C6">
            <w:r w:rsidRPr="00342DA4">
              <w:t>Место нахождения(жительства)</w:t>
            </w:r>
          </w:p>
          <w:p w:rsidR="00AB20C6" w:rsidRPr="00342DA4" w:rsidRDefault="00AB20C6">
            <w:r w:rsidRPr="00342DA4">
              <w:t>350051, КРАЙКРАСНОДАРСКИЙ, ГКРАСНОДАР, ОФИС 11</w:t>
            </w:r>
          </w:p>
          <w:p w:rsidR="00AB20C6" w:rsidRPr="00342DA4" w:rsidRDefault="00AB20C6">
            <w:r w:rsidRPr="00342DA4">
              <w:t>Почтовый адрес</w:t>
            </w:r>
          </w:p>
          <w:p w:rsidR="00AB20C6" w:rsidRPr="00342DA4" w:rsidRDefault="00AB20C6">
            <w:r w:rsidRPr="00342DA4">
              <w:t>350051, КРАЙ КРАСНОДАРСКИЙ, Г КРАСНОДАР, УЛ БИРЮЗОВАЯ, ДОМ 1, ОФИС 11</w:t>
            </w:r>
          </w:p>
          <w:p w:rsidR="00AB20C6" w:rsidRPr="00342DA4" w:rsidRDefault="00AB20C6">
            <w:r w:rsidRPr="00342DA4">
              <w:rPr>
                <w:sz w:val="16"/>
                <w:szCs w:val="16"/>
              </w:rPr>
              <w:t xml:space="preserve">Контактное лицо </w:t>
            </w:r>
          </w:p>
          <w:p w:rsidR="00AB20C6" w:rsidRDefault="00AB20C6">
            <w:r>
              <w:t xml:space="preserve">Телефон </w:t>
            </w:r>
            <w:r>
              <w:rPr>
                <w:lang w:val="en-US"/>
              </w:rPr>
              <w:t>79384036160</w:t>
            </w:r>
          </w:p>
          <w:p w:rsidR="00AB20C6" w:rsidRDefault="00AB20C6"/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B20C6" w:rsidRDefault="00AB20C6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AB20C6" w:rsidRDefault="00AB20C6">
            <w:pPr>
              <w:pStyle w:val="a4"/>
            </w:pPr>
          </w:p>
          <w:p w:rsidR="00AB20C6" w:rsidRDefault="00AB20C6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B20C6" w:rsidRDefault="00AB20C6">
            <w:r>
              <w:t>Коротникова Светлана Борисовна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B20C6" w:rsidRDefault="00AB20C6">
            <w:r>
              <w:t>Соответствует требованиям</w:t>
            </w:r>
          </w:p>
        </w:tc>
      </w:tr>
      <w:tr w:rsidR="00AB20C6" w:rsidRPr="00342DA4">
        <w:tc>
          <w:tcPr>
            <w:tcW w:w="21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B20C6" w:rsidRDefault="00AB20C6">
            <w:r>
              <w:t>EA-130798</w:t>
            </w:r>
          </w:p>
          <w:p w:rsidR="00AB20C6" w:rsidRDefault="00AB20C6">
            <w:r>
              <w:t>ОБЩЕСТВО С ОГРАНИЧЕННОЙ ОТВЕТСТВЕННОСТЬЮ "МЕДТЕХНИКА ГРУПП"</w:t>
            </w:r>
          </w:p>
          <w:p w:rsidR="00AB20C6" w:rsidRDefault="00AB20C6">
            <w:r>
              <w:t>ИНН 2311308497</w:t>
            </w:r>
          </w:p>
          <w:p w:rsidR="00AB20C6" w:rsidRPr="00342DA4" w:rsidRDefault="00AB20C6">
            <w:r>
              <w:t xml:space="preserve">ОГРН </w:t>
            </w:r>
            <w:r w:rsidRPr="005C68A1">
              <w:t>1202300045419</w:t>
            </w:r>
          </w:p>
          <w:p w:rsidR="00AB20C6" w:rsidRPr="00342DA4" w:rsidRDefault="00AB20C6">
            <w:r w:rsidRPr="00342DA4">
              <w:t xml:space="preserve">КПП </w:t>
            </w:r>
            <w:r w:rsidRPr="005C68A1">
              <w:t>231101001</w:t>
            </w:r>
          </w:p>
          <w:p w:rsidR="00AB20C6" w:rsidRPr="00342DA4" w:rsidRDefault="00AB20C6">
            <w:r w:rsidRPr="00342DA4">
              <w:t>Место нахождения(жительства)</w:t>
            </w:r>
          </w:p>
          <w:p w:rsidR="00AB20C6" w:rsidRPr="00342DA4" w:rsidRDefault="00AB20C6">
            <w:r w:rsidRPr="00342DA4">
              <w:t>350051, КРАЙКРАСНОДАРСКИЙ, ГКРАСНОДАР, ОФИС 11</w:t>
            </w:r>
          </w:p>
          <w:p w:rsidR="00AB20C6" w:rsidRPr="00342DA4" w:rsidRDefault="00AB20C6">
            <w:r w:rsidRPr="00342DA4">
              <w:t>Почтовый адрес</w:t>
            </w:r>
          </w:p>
          <w:p w:rsidR="00AB20C6" w:rsidRPr="00342DA4" w:rsidRDefault="00AB20C6">
            <w:r w:rsidRPr="00342DA4">
              <w:t>350051, КРАЙ КРАСНОДАРСКИЙ, Г КРАСНОДАР, УЛ БИРЮЗОВАЯ, ДОМ 1, ОФИС 11</w:t>
            </w:r>
          </w:p>
          <w:p w:rsidR="00AB20C6" w:rsidRPr="00342DA4" w:rsidRDefault="00AB20C6">
            <w:r w:rsidRPr="00342DA4">
              <w:rPr>
                <w:sz w:val="16"/>
                <w:szCs w:val="16"/>
              </w:rPr>
              <w:t xml:space="preserve">Контактное лицо </w:t>
            </w:r>
          </w:p>
          <w:p w:rsidR="00AB20C6" w:rsidRDefault="00AB20C6">
            <w:r>
              <w:t xml:space="preserve">Телефон </w:t>
            </w:r>
            <w:r>
              <w:rPr>
                <w:lang w:val="en-US"/>
              </w:rPr>
              <w:t>79384036160</w:t>
            </w:r>
          </w:p>
          <w:p w:rsidR="00AB20C6" w:rsidRDefault="00AB20C6"/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B20C6" w:rsidRDefault="00AB20C6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AB20C6" w:rsidRDefault="00AB20C6">
            <w:pPr>
              <w:pStyle w:val="a4"/>
            </w:pPr>
          </w:p>
          <w:p w:rsidR="00AB20C6" w:rsidRDefault="00AB20C6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B20C6" w:rsidRDefault="00AB20C6">
            <w:r>
              <w:t>Мальченко Елена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B20C6" w:rsidRDefault="00AB20C6">
            <w:r>
              <w:t>Соответствует требованиям</w:t>
            </w:r>
          </w:p>
        </w:tc>
      </w:tr>
      <w:tr w:rsidR="00AB20C6" w:rsidRPr="00342DA4">
        <w:tc>
          <w:tcPr>
            <w:tcW w:w="21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B20C6" w:rsidRDefault="00AB20C6">
            <w:r>
              <w:t>EA-130798</w:t>
            </w:r>
          </w:p>
          <w:p w:rsidR="00AB20C6" w:rsidRDefault="00AB20C6">
            <w:r>
              <w:t>ОБЩЕСТВО С ОГРАНИЧЕННОЙ ОТВЕТСТВЕННОСТЬЮ "МЕДТЕХНИКА ГРУПП"</w:t>
            </w:r>
          </w:p>
          <w:p w:rsidR="00AB20C6" w:rsidRDefault="00AB20C6">
            <w:r>
              <w:t>ИНН 2311308497</w:t>
            </w:r>
          </w:p>
          <w:p w:rsidR="00AB20C6" w:rsidRPr="00342DA4" w:rsidRDefault="00AB20C6">
            <w:r>
              <w:t xml:space="preserve">ОГРН </w:t>
            </w:r>
            <w:r w:rsidRPr="005C68A1">
              <w:t>1202300045419</w:t>
            </w:r>
          </w:p>
          <w:p w:rsidR="00AB20C6" w:rsidRPr="00342DA4" w:rsidRDefault="00AB20C6">
            <w:r w:rsidRPr="00342DA4">
              <w:t xml:space="preserve">КПП </w:t>
            </w:r>
            <w:r w:rsidRPr="005C68A1">
              <w:t>231101001</w:t>
            </w:r>
          </w:p>
          <w:p w:rsidR="00AB20C6" w:rsidRPr="00342DA4" w:rsidRDefault="00AB20C6">
            <w:r w:rsidRPr="00342DA4">
              <w:t>Место нахождения(жительства)</w:t>
            </w:r>
          </w:p>
          <w:p w:rsidR="00AB20C6" w:rsidRPr="00342DA4" w:rsidRDefault="00AB20C6">
            <w:bookmarkStart w:id="0" w:name="__DdeLink__366_22120086831"/>
            <w:r w:rsidRPr="00342DA4">
              <w:t>350051, КРАЙКРАСНОДАРСКИЙ, ГКРАСНОДАР, ОФИС 11</w:t>
            </w:r>
            <w:bookmarkEnd w:id="0"/>
          </w:p>
          <w:p w:rsidR="00AB20C6" w:rsidRPr="00342DA4" w:rsidRDefault="00AB20C6">
            <w:r w:rsidRPr="00342DA4">
              <w:t>Почтовый адрес</w:t>
            </w:r>
          </w:p>
          <w:p w:rsidR="00AB20C6" w:rsidRPr="00342DA4" w:rsidRDefault="00AB20C6">
            <w:r w:rsidRPr="00342DA4">
              <w:t>350051, КРАЙ КРАСНОДАРСКИЙ, Г КРАСНОДАР, УЛ БИРЮЗОВАЯ, ДОМ 1, ОФИС 11</w:t>
            </w:r>
          </w:p>
          <w:p w:rsidR="00AB20C6" w:rsidRPr="00342DA4" w:rsidRDefault="00AB20C6">
            <w:r w:rsidRPr="00342DA4">
              <w:rPr>
                <w:sz w:val="16"/>
                <w:szCs w:val="16"/>
              </w:rPr>
              <w:t xml:space="preserve">Контактное лицо </w:t>
            </w:r>
          </w:p>
          <w:p w:rsidR="00AB20C6" w:rsidRDefault="00AB20C6">
            <w:r>
              <w:t xml:space="preserve">Телефон </w:t>
            </w:r>
            <w:r>
              <w:rPr>
                <w:lang w:val="en-US"/>
              </w:rPr>
              <w:t>79384036160</w:t>
            </w:r>
          </w:p>
          <w:p w:rsidR="00AB20C6" w:rsidRDefault="00AB20C6"/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B20C6" w:rsidRDefault="00AB20C6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AB20C6" w:rsidRDefault="00AB20C6">
            <w:pPr>
              <w:pStyle w:val="a4"/>
            </w:pPr>
          </w:p>
          <w:p w:rsidR="00AB20C6" w:rsidRDefault="00AB20C6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B20C6" w:rsidRDefault="00AB20C6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B20C6" w:rsidRDefault="00AB20C6">
            <w:r>
              <w:t>Соответствует требованиям</w:t>
            </w:r>
          </w:p>
        </w:tc>
      </w:tr>
    </w:tbl>
    <w:p w:rsidR="00AB20C6" w:rsidRDefault="00AB20C6">
      <w:pPr>
        <w:overflowPunct w:val="0"/>
        <w:ind w:right="142"/>
        <w:jc w:val="both"/>
      </w:pPr>
    </w:p>
    <w:p w:rsidR="00AB20C6" w:rsidRPr="005C68A1" w:rsidRDefault="00AB20C6">
      <w:pPr>
        <w:jc w:val="both"/>
      </w:pPr>
      <w:r w:rsidRPr="005C68A1">
        <w:tab/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"МЕДТЕХНИКА ГРУПП".</w:t>
      </w:r>
    </w:p>
    <w:p w:rsidR="00AB20C6" w:rsidRDefault="00AB20C6">
      <w:pPr>
        <w:pStyle w:val="BodyText"/>
        <w:jc w:val="both"/>
      </w:pPr>
      <w:r w:rsidRPr="005C68A1">
        <w:tab/>
        <w:t xml:space="preserve">На </w:t>
      </w:r>
      <w:r>
        <w:t>основании части 16 статьи 66 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 аукцион в электронной форме признается несостоявшимся.</w:t>
      </w:r>
    </w:p>
    <w:p w:rsidR="00AB20C6" w:rsidRDefault="00AB20C6">
      <w:pPr>
        <w:jc w:val="both"/>
        <w:rPr>
          <w:b/>
          <w:bCs/>
        </w:rPr>
      </w:pPr>
      <w:r>
        <w:rPr>
          <w:b/>
          <w:bCs/>
        </w:rPr>
        <w:tab/>
        <w:t xml:space="preserve">Протокол рассмотрения единственной заявки на участие в аукционе в электронной форме подписан всеми присутствующими на заседании членами единой межведомственной комиссии и направлен оператору электронной площадки </w:t>
      </w:r>
      <w:hyperlink r:id="rId4" w:history="1">
        <w:r w:rsidRPr="001D722F">
          <w:rPr>
            <w:rStyle w:val="Hyperlink"/>
            <w:b/>
            <w:bCs/>
          </w:rPr>
          <w:t>https://gz.lot-online.ru/</w:t>
        </w:r>
      </w:hyperlink>
      <w:r>
        <w:rPr>
          <w:b/>
          <w:bCs/>
        </w:rPr>
        <w:t>.</w:t>
      </w:r>
    </w:p>
    <w:p w:rsidR="00AB20C6" w:rsidRDefault="00AB20C6">
      <w:pPr>
        <w:jc w:val="both"/>
        <w:rPr>
          <w:b/>
          <w:bCs/>
        </w:rPr>
      </w:pPr>
    </w:p>
    <w:p w:rsidR="00AB20C6" w:rsidRDefault="00AB20C6">
      <w:pPr>
        <w:jc w:val="both"/>
        <w:rPr>
          <w:b/>
          <w:bCs/>
        </w:rPr>
      </w:pPr>
    </w:p>
    <w:p w:rsidR="00AB20C6" w:rsidRDefault="00AB20C6">
      <w:pPr>
        <w:jc w:val="both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848"/>
        <w:gridCol w:w="4074"/>
      </w:tblGrid>
      <w:tr w:rsidR="00AB20C6" w:rsidRPr="00342DA4">
        <w:tc>
          <w:tcPr>
            <w:tcW w:w="5847" w:type="dxa"/>
            <w:vAlign w:val="bottom"/>
          </w:tcPr>
          <w:p w:rsidR="00AB20C6" w:rsidRPr="00342DA4" w:rsidRDefault="00AB20C6">
            <w:pPr>
              <w:pStyle w:val="a4"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074" w:type="dxa"/>
            <w:vAlign w:val="bottom"/>
          </w:tcPr>
          <w:p w:rsidR="00AB20C6" w:rsidRPr="00342DA4" w:rsidRDefault="00AB20C6">
            <w:pPr>
              <w:pStyle w:val="a4"/>
            </w:pPr>
            <w:r w:rsidRPr="00342DA4">
              <w:rPr>
                <w:lang w:val="en-US"/>
              </w:rPr>
              <w:t>Просоленко Юрий Александрович</w:t>
            </w:r>
          </w:p>
        </w:tc>
      </w:tr>
      <w:tr w:rsidR="00AB20C6" w:rsidRPr="00342DA4">
        <w:tc>
          <w:tcPr>
            <w:tcW w:w="5847" w:type="dxa"/>
            <w:vAlign w:val="bottom"/>
          </w:tcPr>
          <w:p w:rsidR="00AB20C6" w:rsidRPr="00342DA4" w:rsidRDefault="00AB20C6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AB20C6" w:rsidRPr="00342DA4" w:rsidRDefault="00AB20C6">
            <w:pPr>
              <w:pStyle w:val="a4"/>
            </w:pPr>
            <w:r w:rsidRPr="00342DA4">
              <w:rPr>
                <w:lang w:val="en-US"/>
              </w:rPr>
              <w:t>Дехтерев Юрий Сергеевич</w:t>
            </w:r>
          </w:p>
        </w:tc>
      </w:tr>
      <w:tr w:rsidR="00AB20C6" w:rsidRPr="00342DA4">
        <w:tc>
          <w:tcPr>
            <w:tcW w:w="5847" w:type="dxa"/>
            <w:vAlign w:val="bottom"/>
          </w:tcPr>
          <w:p w:rsidR="00AB20C6" w:rsidRPr="00342DA4" w:rsidRDefault="00AB20C6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AB20C6" w:rsidRPr="00342DA4" w:rsidRDefault="00AB20C6">
            <w:pPr>
              <w:pStyle w:val="a4"/>
            </w:pPr>
            <w:r w:rsidRPr="00342DA4">
              <w:rPr>
                <w:lang w:val="en-US"/>
              </w:rPr>
              <w:t>Коротникова Светлана Борисовна</w:t>
            </w:r>
          </w:p>
        </w:tc>
      </w:tr>
      <w:tr w:rsidR="00AB20C6" w:rsidRPr="00342DA4">
        <w:tc>
          <w:tcPr>
            <w:tcW w:w="5847" w:type="dxa"/>
            <w:vAlign w:val="bottom"/>
          </w:tcPr>
          <w:p w:rsidR="00AB20C6" w:rsidRPr="00342DA4" w:rsidRDefault="00AB20C6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AB20C6" w:rsidRPr="00342DA4" w:rsidRDefault="00AB20C6">
            <w:pPr>
              <w:pStyle w:val="a4"/>
            </w:pPr>
            <w:r w:rsidRPr="00342DA4">
              <w:rPr>
                <w:lang w:val="en-US"/>
              </w:rPr>
              <w:t>Мальченко Елена Александровна</w:t>
            </w:r>
          </w:p>
        </w:tc>
      </w:tr>
      <w:tr w:rsidR="00AB20C6" w:rsidRPr="00342DA4">
        <w:tc>
          <w:tcPr>
            <w:tcW w:w="5847" w:type="dxa"/>
            <w:vAlign w:val="bottom"/>
          </w:tcPr>
          <w:p w:rsidR="00AB20C6" w:rsidRPr="00342DA4" w:rsidRDefault="00AB20C6">
            <w:pPr>
              <w:pStyle w:val="a4"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074" w:type="dxa"/>
            <w:vAlign w:val="bottom"/>
          </w:tcPr>
          <w:p w:rsidR="00AB20C6" w:rsidRPr="00342DA4" w:rsidRDefault="00AB20C6">
            <w:pPr>
              <w:pStyle w:val="a4"/>
            </w:pPr>
            <w:r w:rsidRPr="00342DA4">
              <w:rPr>
                <w:lang w:val="en-US"/>
              </w:rPr>
              <w:t>Владыкина Лидия Валерьевна</w:t>
            </w:r>
          </w:p>
        </w:tc>
      </w:tr>
    </w:tbl>
    <w:p w:rsidR="00AB20C6" w:rsidRDefault="00AB20C6"/>
    <w:sectPr w:rsidR="00AB20C6" w:rsidSect="00841131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41131"/>
    <w:rsid w:val="001D722F"/>
    <w:rsid w:val="00342DA4"/>
    <w:rsid w:val="005C68A1"/>
    <w:rsid w:val="00841131"/>
    <w:rsid w:val="00AB20C6"/>
    <w:rsid w:val="00ED25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1131"/>
    <w:rPr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Pr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rPr>
      <w:rFonts w:eastAsia="Times New Roman"/>
    </w:rPr>
  </w:style>
  <w:style w:type="character" w:customStyle="1" w:styleId="a0">
    <w:name w:val="Тема примечания Знак"/>
    <w:basedOn w:val="a"/>
    <w:uiPriority w:val="99"/>
    <w:semiHidden/>
    <w:rPr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rPr>
      <w:rFonts w:ascii="Segoe UI" w:eastAsia="Times New Roman" w:hAnsi="Segoe UI" w:cs="Segoe UI"/>
      <w:sz w:val="18"/>
      <w:szCs w:val="18"/>
    </w:rPr>
  </w:style>
  <w:style w:type="character" w:customStyle="1" w:styleId="a2">
    <w:name w:val="Основной текст Знак"/>
    <w:basedOn w:val="DefaultParagraphFont"/>
    <w:uiPriority w:val="99"/>
    <w:rsid w:val="00841131"/>
  </w:style>
  <w:style w:type="paragraph" w:customStyle="1" w:styleId="a3">
    <w:name w:val="Заголовок"/>
    <w:basedOn w:val="Normal"/>
    <w:next w:val="BodyText"/>
    <w:uiPriority w:val="99"/>
    <w:rsid w:val="00841131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841131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E92A34"/>
    <w:rPr>
      <w:color w:val="00000A"/>
      <w:sz w:val="24"/>
      <w:szCs w:val="24"/>
    </w:rPr>
  </w:style>
  <w:style w:type="paragraph" w:styleId="List">
    <w:name w:val="List"/>
    <w:basedOn w:val="BodyText"/>
    <w:uiPriority w:val="99"/>
    <w:rsid w:val="00841131"/>
  </w:style>
  <w:style w:type="paragraph" w:styleId="Caption">
    <w:name w:val="caption"/>
    <w:basedOn w:val="Normal"/>
    <w:uiPriority w:val="99"/>
    <w:qFormat/>
    <w:rsid w:val="00841131"/>
    <w:pPr>
      <w:suppressLineNumbers/>
      <w:spacing w:before="120" w:after="120"/>
    </w:pPr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semiHidden/>
    <w:rsid w:val="00841131"/>
    <w:pPr>
      <w:suppressLineNumbers/>
    </w:pPr>
  </w:style>
  <w:style w:type="paragraph" w:styleId="Title">
    <w:name w:val="Title"/>
    <w:basedOn w:val="Normal"/>
    <w:link w:val="TitleChar"/>
    <w:uiPriority w:val="99"/>
    <w:qFormat/>
    <w:rsid w:val="00841131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E92A34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Normal"/>
    <w:uiPriority w:val="99"/>
    <w:rsid w:val="00841131"/>
    <w:pPr>
      <w:spacing w:beforeAutospacing="1" w:afterAutospacing="1"/>
    </w:pPr>
  </w:style>
  <w:style w:type="paragraph" w:customStyle="1" w:styleId="th">
    <w:name w:val="th"/>
    <w:basedOn w:val="Normal"/>
    <w:uiPriority w:val="99"/>
    <w:rsid w:val="00841131"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uiPriority w:val="99"/>
    <w:rsid w:val="00841131"/>
    <w:pPr>
      <w:spacing w:beforeAutospacing="1" w:afterAutospacing="1"/>
    </w:pPr>
  </w:style>
  <w:style w:type="paragraph" w:customStyle="1" w:styleId="headingcenter1">
    <w:name w:val="headingcenter1"/>
    <w:basedOn w:val="Normal"/>
    <w:uiPriority w:val="99"/>
    <w:rsid w:val="00841131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uiPriority w:val="99"/>
    <w:rsid w:val="00841131"/>
    <w:pPr>
      <w:spacing w:beforeAutospacing="1" w:after="200"/>
    </w:pPr>
  </w:style>
  <w:style w:type="paragraph" w:customStyle="1" w:styleId="usual2">
    <w:name w:val="usual2"/>
    <w:basedOn w:val="Normal"/>
    <w:uiPriority w:val="99"/>
    <w:rsid w:val="00841131"/>
    <w:pPr>
      <w:spacing w:beforeAutospacing="1" w:after="200"/>
      <w:ind w:left="460"/>
    </w:pPr>
  </w:style>
  <w:style w:type="paragraph" w:customStyle="1" w:styleId="margleft1">
    <w:name w:val="margleft1"/>
    <w:basedOn w:val="Normal"/>
    <w:uiPriority w:val="99"/>
    <w:rsid w:val="00841131"/>
    <w:pPr>
      <w:spacing w:beforeAutospacing="1" w:afterAutospacing="1"/>
    </w:pPr>
  </w:style>
  <w:style w:type="paragraph" w:customStyle="1" w:styleId="commissiontable">
    <w:name w:val="commissiontable"/>
    <w:basedOn w:val="Normal"/>
    <w:uiPriority w:val="99"/>
    <w:rsid w:val="00841131"/>
    <w:pPr>
      <w:spacing w:beforeAutospacing="1" w:afterAutospacing="1"/>
    </w:pPr>
  </w:style>
  <w:style w:type="paragraph" w:customStyle="1" w:styleId="requests">
    <w:name w:val="requests"/>
    <w:basedOn w:val="Normal"/>
    <w:uiPriority w:val="99"/>
    <w:rsid w:val="00841131"/>
    <w:pPr>
      <w:spacing w:beforeAutospacing="1" w:afterAutospacing="1"/>
      <w:ind w:left="460"/>
    </w:pPr>
  </w:style>
  <w:style w:type="paragraph" w:customStyle="1" w:styleId="margtab1">
    <w:name w:val="margtab1"/>
    <w:basedOn w:val="Normal"/>
    <w:uiPriority w:val="99"/>
    <w:rsid w:val="00841131"/>
    <w:pPr>
      <w:spacing w:beforeAutospacing="1" w:afterAutospacing="1"/>
      <w:ind w:left="460"/>
    </w:pPr>
  </w:style>
  <w:style w:type="paragraph" w:styleId="CommentText">
    <w:name w:val="annotation text"/>
    <w:basedOn w:val="Normal"/>
    <w:link w:val="CommentTextChar"/>
    <w:uiPriority w:val="99"/>
    <w:semiHidden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92A34"/>
    <w:rPr>
      <w:color w:val="00000A"/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92A34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2A34"/>
    <w:rPr>
      <w:color w:val="00000A"/>
      <w:sz w:val="0"/>
      <w:szCs w:val="0"/>
    </w:rPr>
  </w:style>
  <w:style w:type="paragraph" w:styleId="NormalWeb">
    <w:name w:val="Normal (Web)"/>
    <w:basedOn w:val="Normal"/>
    <w:uiPriority w:val="99"/>
    <w:pPr>
      <w:spacing w:beforeAutospacing="1" w:afterAutospacing="1"/>
    </w:pPr>
  </w:style>
  <w:style w:type="paragraph" w:customStyle="1" w:styleId="a4">
    <w:name w:val="Содержимое таблицы"/>
    <w:basedOn w:val="Normal"/>
    <w:uiPriority w:val="99"/>
    <w:rsid w:val="00841131"/>
  </w:style>
  <w:style w:type="paragraph" w:customStyle="1" w:styleId="a5">
    <w:name w:val="Заголовок таблицы"/>
    <w:basedOn w:val="a4"/>
    <w:uiPriority w:val="99"/>
    <w:rsid w:val="00841131"/>
  </w:style>
  <w:style w:type="paragraph" w:customStyle="1" w:styleId="DocumentMap">
    <w:name w:val="DocumentMap"/>
    <w:uiPriority w:val="99"/>
    <w:rsid w:val="00841131"/>
    <w:rPr>
      <w:color w:val="00000A"/>
      <w:sz w:val="20"/>
      <w:szCs w:val="20"/>
    </w:rPr>
  </w:style>
  <w:style w:type="character" w:styleId="Hyperlink">
    <w:name w:val="Hyperlink"/>
    <w:basedOn w:val="DefaultParagraphFont"/>
    <w:uiPriority w:val="99"/>
    <w:rsid w:val="005C68A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145</TotalTime>
  <Pages>2</Pages>
  <Words>955</Words>
  <Characters>5447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cp:keywords/>
  <dc:description/>
  <cp:lastModifiedBy>Yura</cp:lastModifiedBy>
  <cp:revision>46</cp:revision>
  <dcterms:created xsi:type="dcterms:W3CDTF">2019-09-11T09:00:00Z</dcterms:created>
  <dcterms:modified xsi:type="dcterms:W3CDTF">2021-11-26T07:58:00Z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