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4AC3" w:rsidRDefault="002C4AC3">
      <w:pPr>
        <w:ind w:firstLine="680"/>
        <w:jc w:val="center"/>
      </w:pPr>
      <w:r>
        <w:rPr>
          <w:b/>
          <w:bCs/>
        </w:rPr>
        <w:t xml:space="preserve">ПРОТОКОЛ </w:t>
      </w:r>
      <w:r w:rsidRPr="00C22C36">
        <w:rPr>
          <w:b/>
          <w:bCs/>
        </w:rPr>
        <w:t>0318300120821000156</w:t>
      </w:r>
    </w:p>
    <w:p w:rsidR="002C4AC3" w:rsidRDefault="002C4AC3">
      <w:pPr>
        <w:ind w:firstLine="567"/>
        <w:jc w:val="center"/>
      </w:pPr>
      <w:r>
        <w:rPr>
          <w:b/>
          <w:bCs/>
        </w:rPr>
        <w:t xml:space="preserve">РАССМОТРЕНИЯ ЕДИНСТВЕННОЙ ЗАЯВКИ НА УЧАСТИЕ </w:t>
      </w:r>
    </w:p>
    <w:p w:rsidR="002C4AC3" w:rsidRDefault="002C4AC3">
      <w:pPr>
        <w:ind w:firstLine="567"/>
        <w:jc w:val="center"/>
      </w:pPr>
      <w:r>
        <w:rPr>
          <w:b/>
          <w:bCs/>
        </w:rPr>
        <w:t>В АУКЦИОНЕ В ЭЛЕКТРОННОЙ ФОРМЕ</w:t>
      </w:r>
    </w:p>
    <w:p w:rsidR="002C4AC3" w:rsidRDefault="002C4AC3">
      <w:pPr>
        <w:ind w:firstLine="567"/>
        <w:jc w:val="center"/>
        <w:rPr>
          <w:lang w:val="en-US"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2C4AC3" w:rsidRPr="002C4772">
        <w:tc>
          <w:tcPr>
            <w:tcW w:w="4961" w:type="dxa"/>
          </w:tcPr>
          <w:p w:rsidR="002C4AC3" w:rsidRPr="002C4772" w:rsidRDefault="002C4AC3">
            <w:r>
              <w:t>Славянск-на-Кубани г</w:t>
            </w:r>
          </w:p>
        </w:tc>
        <w:tc>
          <w:tcPr>
            <w:tcW w:w="4960" w:type="dxa"/>
          </w:tcPr>
          <w:p w:rsidR="002C4AC3" w:rsidRPr="002C4772" w:rsidRDefault="002C4AC3">
            <w:pPr>
              <w:ind w:firstLine="567"/>
              <w:jc w:val="right"/>
            </w:pPr>
            <w:r>
              <w:rPr>
                <w:lang w:val="en-US"/>
              </w:rPr>
              <w:t>26.11.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2C4AC3" w:rsidRDefault="002C4AC3">
      <w:pPr>
        <w:overflowPunct w:val="0"/>
      </w:pPr>
    </w:p>
    <w:p w:rsidR="002C4AC3" w:rsidRDefault="002C4AC3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>
        <w:rPr>
          <w:lang w:val="en-US"/>
        </w:rPr>
        <w:t xml:space="preserve">: Препараты лекарственные </w:t>
      </w:r>
    </w:p>
    <w:p w:rsidR="002C4AC3" w:rsidRDefault="002C4AC3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213234901331923490100101820020000244</w:t>
      </w:r>
    </w:p>
    <w:p w:rsidR="002C4AC3" w:rsidRDefault="002C4AC3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584 500,00 руб.</w:t>
      </w:r>
    </w:p>
    <w:p w:rsidR="002C4AC3" w:rsidRDefault="002C4AC3">
      <w:pPr>
        <w:tabs>
          <w:tab w:val="left" w:pos="675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C22C36">
        <w:rPr>
          <w:b/>
          <w:bCs/>
        </w:rPr>
        <w:t xml:space="preserve">: </w:t>
      </w:r>
      <w:r w:rsidRPr="00C22C36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C22C36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2C4AC3" w:rsidRPr="002C4772">
        <w:trPr>
          <w:jc w:val="right"/>
        </w:trPr>
        <w:tc>
          <w:tcPr>
            <w:tcW w:w="9915" w:type="dxa"/>
          </w:tcPr>
          <w:p w:rsidR="002C4AC3" w:rsidRPr="002C4772" w:rsidRDefault="002C4AC3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C22C36">
              <w:rPr>
                <w:b/>
                <w:bCs/>
              </w:rPr>
              <w:t xml:space="preserve">Источник финансирования: </w:t>
            </w:r>
            <w:r w:rsidRPr="00C22C36">
              <w:t>Внебюджетные фонды (ОМС) на 2021 г.</w:t>
            </w:r>
          </w:p>
          <w:p w:rsidR="002C4AC3" w:rsidRPr="002C4772" w:rsidRDefault="002C4AC3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C22C36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C22C36">
              <w:t>353560, Россия, Краснодарский край, г. Славянск-на-Кубани, ул. Батарейная, 377  транспортом поставщика. Поставщик производит поставку медицинской продукции в течении 10 календарных дней от даты заключения контракта.</w:t>
            </w:r>
          </w:p>
          <w:p w:rsidR="002C4AC3" w:rsidRPr="002C4772" w:rsidRDefault="002C4AC3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C22C36">
              <w:t>Не требуется</w:t>
            </w:r>
          </w:p>
          <w:p w:rsidR="002C4AC3" w:rsidRPr="002C4772" w:rsidRDefault="002C4AC3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C22C36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2C4AC3" w:rsidRDefault="002C4AC3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C22C36">
        <w:t>17.11.21 14:01:01 (</w:t>
      </w:r>
      <w:r>
        <w:rPr>
          <w:lang w:val="en-US"/>
        </w:rPr>
        <w:t>MSK</w:t>
      </w:r>
      <w:r w:rsidRPr="00C22C36">
        <w:t>+00:00)</w:t>
      </w:r>
    </w:p>
    <w:p w:rsidR="002C4AC3" w:rsidRDefault="002C4AC3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C22C36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2C4AC3" w:rsidRPr="002C4772">
        <w:tc>
          <w:tcPr>
            <w:tcW w:w="3307" w:type="dxa"/>
          </w:tcPr>
          <w:p w:rsidR="002C4AC3" w:rsidRPr="002C4772" w:rsidRDefault="002C4AC3">
            <w:r w:rsidRPr="002C4772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2C4AC3" w:rsidRPr="002C4772" w:rsidRDefault="002C4AC3">
            <w:r w:rsidRPr="002C4772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2C4AC3" w:rsidRPr="002C4772" w:rsidRDefault="002C4AC3">
            <w:pPr>
              <w:rPr>
                <w:lang w:val="en-US"/>
              </w:rPr>
            </w:pPr>
            <w:r w:rsidRPr="002C4772">
              <w:rPr>
                <w:lang w:val="en-US"/>
              </w:rPr>
              <w:t>Главный врач</w:t>
            </w:r>
          </w:p>
        </w:tc>
      </w:tr>
      <w:tr w:rsidR="002C4AC3" w:rsidRPr="002C4772">
        <w:tc>
          <w:tcPr>
            <w:tcW w:w="3307" w:type="dxa"/>
          </w:tcPr>
          <w:p w:rsidR="002C4AC3" w:rsidRPr="002C4772" w:rsidRDefault="002C4AC3">
            <w:r w:rsidRPr="002C4772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2C4AC3" w:rsidRPr="002C4772" w:rsidRDefault="002C4AC3">
            <w:r w:rsidRPr="002C4772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2C4AC3" w:rsidRPr="002C4772" w:rsidRDefault="002C4AC3">
            <w:pPr>
              <w:rPr>
                <w:lang w:val="en-US"/>
              </w:rPr>
            </w:pPr>
            <w:r w:rsidRPr="002C4772">
              <w:rPr>
                <w:lang w:val="en-US"/>
              </w:rPr>
              <w:t>Начальник отдела закупок</w:t>
            </w:r>
          </w:p>
        </w:tc>
      </w:tr>
      <w:tr w:rsidR="002C4AC3" w:rsidRPr="002C4772">
        <w:tc>
          <w:tcPr>
            <w:tcW w:w="3307" w:type="dxa"/>
          </w:tcPr>
          <w:p w:rsidR="002C4AC3" w:rsidRPr="002C4772" w:rsidRDefault="002C4AC3">
            <w:r w:rsidRPr="002C4772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2C4AC3" w:rsidRPr="002C4772" w:rsidRDefault="002C4AC3">
            <w:r w:rsidRPr="002C4772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2C4AC3" w:rsidRPr="002C4772" w:rsidRDefault="002C4AC3">
            <w:pPr>
              <w:rPr>
                <w:lang w:val="en-US"/>
              </w:rPr>
            </w:pPr>
            <w:r w:rsidRPr="002C4772">
              <w:rPr>
                <w:lang w:val="en-US"/>
              </w:rPr>
              <w:t>Начальник юридического отдела</w:t>
            </w:r>
          </w:p>
        </w:tc>
      </w:tr>
      <w:tr w:rsidR="002C4AC3" w:rsidRPr="002C4772">
        <w:tc>
          <w:tcPr>
            <w:tcW w:w="3307" w:type="dxa"/>
          </w:tcPr>
          <w:p w:rsidR="002C4AC3" w:rsidRPr="002C4772" w:rsidRDefault="002C4AC3">
            <w:r w:rsidRPr="002C4772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2C4AC3" w:rsidRPr="002C4772" w:rsidRDefault="002C4AC3">
            <w:r w:rsidRPr="002C4772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2C4AC3" w:rsidRPr="002C4772" w:rsidRDefault="002C4AC3">
            <w:pPr>
              <w:rPr>
                <w:lang w:val="en-US"/>
              </w:rPr>
            </w:pPr>
            <w:r w:rsidRPr="002C4772">
              <w:rPr>
                <w:lang w:val="en-US"/>
              </w:rPr>
              <w:t>экономист 1 категории отдела закупок</w:t>
            </w:r>
          </w:p>
        </w:tc>
      </w:tr>
      <w:tr w:rsidR="002C4AC3" w:rsidRPr="002C4772">
        <w:tc>
          <w:tcPr>
            <w:tcW w:w="3307" w:type="dxa"/>
          </w:tcPr>
          <w:p w:rsidR="002C4AC3" w:rsidRPr="002C4772" w:rsidRDefault="002C4AC3">
            <w:r w:rsidRPr="002C4772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2C4AC3" w:rsidRPr="002C4772" w:rsidRDefault="002C4AC3">
            <w:r w:rsidRPr="002C4772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2C4AC3" w:rsidRPr="002C4772" w:rsidRDefault="002C4AC3">
            <w:pPr>
              <w:rPr>
                <w:lang w:val="en-US"/>
              </w:rPr>
            </w:pPr>
            <w:r w:rsidRPr="002C4772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2C4AC3" w:rsidRDefault="002C4AC3">
      <w:pPr>
        <w:jc w:val="both"/>
      </w:pPr>
      <w:r>
        <w:tab/>
        <w:t>Кворум имеется. Комиссия правомочна.</w:t>
      </w:r>
    </w:p>
    <w:p w:rsidR="002C4AC3" w:rsidRDefault="002C4AC3">
      <w:pPr>
        <w:jc w:val="both"/>
      </w:pPr>
      <w:r>
        <w:tab/>
        <w:t xml:space="preserve">Заседание комиссии проводилось </w:t>
      </w:r>
      <w:r w:rsidRPr="00C22C36">
        <w:t>26.11.</w:t>
      </w:r>
      <w:r>
        <w:t>2021 08:4</w:t>
      </w:r>
      <w:r w:rsidRPr="00C22C36">
        <w:t>0 (</w:t>
      </w:r>
      <w:r>
        <w:rPr>
          <w:lang w:val="en-US"/>
        </w:rPr>
        <w:t>MSK</w:t>
      </w:r>
      <w:r w:rsidRPr="00C22C36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2C4AC3" w:rsidRDefault="002C4AC3">
      <w:pPr>
        <w:overflowPunct w:val="0"/>
        <w:ind w:firstLine="680"/>
      </w:pPr>
      <w:r>
        <w:rPr>
          <w:b/>
          <w:bCs/>
        </w:rPr>
        <w:t>До окончания срока подачи заявок</w:t>
      </w:r>
      <w:r>
        <w:t>, указанного в извещении о проведении аукциона в электронной форме (</w:t>
      </w:r>
      <w:r w:rsidRPr="00C22C36">
        <w:t>25.11.21 09:30:00 (</w:t>
      </w:r>
      <w:r>
        <w:rPr>
          <w:lang w:val="en-US"/>
        </w:rPr>
        <w:t>MSK</w:t>
      </w:r>
      <w:r w:rsidRPr="00C22C36">
        <w:t>+00:00)</w:t>
      </w:r>
      <w:r>
        <w:t xml:space="preserve">), подана </w:t>
      </w:r>
      <w:r w:rsidRPr="00C22C36">
        <w:t>1</w:t>
      </w:r>
      <w:r>
        <w:t xml:space="preserve"> (одна) заявка:</w:t>
      </w: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22"/>
      </w:tblGrid>
      <w:tr w:rsidR="002C4AC3" w:rsidRPr="002C4772">
        <w:tc>
          <w:tcPr>
            <w:tcW w:w="9922" w:type="dxa"/>
          </w:tcPr>
          <w:p w:rsidR="002C4AC3" w:rsidRPr="002C4772" w:rsidRDefault="002C4AC3">
            <w:pPr>
              <w:pStyle w:val="a4"/>
            </w:pPr>
            <w:r w:rsidRPr="002C4772">
              <w:t>EA-130760</w:t>
            </w:r>
            <w:r>
              <w:t xml:space="preserve">, дата и время регистрации заявки: </w:t>
            </w:r>
            <w:r w:rsidRPr="002C4772">
              <w:t>24.11.21 14:30:54 (MSK+00:00)</w:t>
            </w:r>
          </w:p>
        </w:tc>
      </w:tr>
    </w:tbl>
    <w:p w:rsidR="002C4AC3" w:rsidRDefault="002C4AC3"/>
    <w:p w:rsidR="002C4AC3" w:rsidRDefault="002C4AC3">
      <w:pPr>
        <w:ind w:firstLine="680"/>
        <w:jc w:val="both"/>
      </w:pPr>
      <w:r>
        <w:t xml:space="preserve">Рассмотрев обе части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 </w:t>
      </w:r>
    </w:p>
    <w:tbl>
      <w:tblPr>
        <w:tblW w:w="992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2628"/>
        <w:gridCol w:w="2697"/>
        <w:gridCol w:w="2735"/>
        <w:gridCol w:w="1865"/>
      </w:tblGrid>
      <w:tr w:rsidR="002C4AC3" w:rsidRPr="002C4772"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C4AC3" w:rsidRDefault="002C4AC3">
            <w:r>
              <w:rPr>
                <w:b/>
                <w:bCs/>
              </w:rPr>
              <w:t>Сведения об участнике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C4AC3" w:rsidRDefault="002C4AC3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C4AC3" w:rsidRDefault="002C4AC3">
            <w:pPr>
              <w:rPr>
                <w:b/>
                <w:bCs/>
              </w:rPr>
            </w:pPr>
            <w:r>
              <w:rPr>
                <w:b/>
                <w:bCs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C4AC3" w:rsidRDefault="002C4AC3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 члена комиссии</w:t>
            </w:r>
          </w:p>
        </w:tc>
      </w:tr>
      <w:tr w:rsidR="002C4AC3" w:rsidRPr="002C4772"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C4AC3" w:rsidRDefault="002C4AC3">
            <w:r>
              <w:t>EA-130760</w:t>
            </w:r>
          </w:p>
          <w:p w:rsidR="002C4AC3" w:rsidRDefault="002C4AC3">
            <w:r>
              <w:t>АКЦИОНЕРНОЕ ОБЩЕСТВО "ЛАНЦЕТ"</w:t>
            </w:r>
          </w:p>
          <w:p w:rsidR="002C4AC3" w:rsidRDefault="002C4AC3">
            <w:r>
              <w:t>ИНН 7718538045</w:t>
            </w:r>
          </w:p>
          <w:p w:rsidR="002C4AC3" w:rsidRPr="002C4772" w:rsidRDefault="002C4AC3">
            <w:r>
              <w:t xml:space="preserve">ОГРН </w:t>
            </w:r>
            <w:r w:rsidRPr="00C22C36">
              <w:t>1057746183417</w:t>
            </w:r>
          </w:p>
          <w:p w:rsidR="002C4AC3" w:rsidRPr="002C4772" w:rsidRDefault="002C4AC3">
            <w:r w:rsidRPr="002C4772">
              <w:t xml:space="preserve">КПП </w:t>
            </w:r>
            <w:r w:rsidRPr="00C22C36">
              <w:t>771801001</w:t>
            </w:r>
          </w:p>
          <w:p w:rsidR="002C4AC3" w:rsidRPr="002C4772" w:rsidRDefault="002C4AC3">
            <w:r w:rsidRPr="002C4772">
              <w:t>Место нахождения(жительства)</w:t>
            </w:r>
          </w:p>
          <w:p w:rsidR="002C4AC3" w:rsidRPr="002C4772" w:rsidRDefault="002C4AC3">
            <w:r w:rsidRPr="002C4772">
              <w:t>107553, ГМОСКВА, ДОМ 24АСТРОЕНИЕ 1, ОФИС 527</w:t>
            </w:r>
          </w:p>
          <w:p w:rsidR="002C4AC3" w:rsidRPr="002C4772" w:rsidRDefault="002C4AC3">
            <w:r w:rsidRPr="002C4772">
              <w:t>Почтовый адрес</w:t>
            </w:r>
          </w:p>
          <w:p w:rsidR="002C4AC3" w:rsidRPr="002C4772" w:rsidRDefault="002C4AC3">
            <w:r w:rsidRPr="002C4772">
              <w:t>Россия, 142717, Московская область, Ленинский  р-н, сельское поселение Развилковское, пос. Развилка, квартал 1, владение 10, а/я 267</w:t>
            </w:r>
          </w:p>
          <w:p w:rsidR="002C4AC3" w:rsidRPr="002C4772" w:rsidRDefault="002C4AC3">
            <w:r w:rsidRPr="002C4772">
              <w:rPr>
                <w:sz w:val="16"/>
                <w:szCs w:val="16"/>
              </w:rPr>
              <w:t xml:space="preserve">Контактное лицо </w:t>
            </w:r>
          </w:p>
          <w:p w:rsidR="002C4AC3" w:rsidRDefault="002C4AC3">
            <w:r>
              <w:t xml:space="preserve">Телефон </w:t>
            </w:r>
            <w:r>
              <w:rPr>
                <w:lang w:val="en-US"/>
              </w:rPr>
              <w:t>74956465665</w:t>
            </w:r>
          </w:p>
          <w:p w:rsidR="002C4AC3" w:rsidRDefault="002C4AC3"/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C4AC3" w:rsidRDefault="002C4AC3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2C4AC3" w:rsidRDefault="002C4AC3">
            <w:pPr>
              <w:pStyle w:val="a4"/>
            </w:pPr>
          </w:p>
          <w:p w:rsidR="002C4AC3" w:rsidRDefault="002C4AC3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C4AC3" w:rsidRDefault="002C4AC3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C4AC3" w:rsidRDefault="002C4AC3">
            <w:r>
              <w:t>Соответствует требованиям</w:t>
            </w:r>
          </w:p>
        </w:tc>
      </w:tr>
      <w:tr w:rsidR="002C4AC3" w:rsidRPr="002C4772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C4AC3" w:rsidRDefault="002C4AC3">
            <w:r>
              <w:t>EA-130760</w:t>
            </w:r>
          </w:p>
          <w:p w:rsidR="002C4AC3" w:rsidRDefault="002C4AC3">
            <w:r>
              <w:t>АКЦИОНЕРНОЕ ОБЩЕСТВО "ЛАНЦЕТ"</w:t>
            </w:r>
          </w:p>
          <w:p w:rsidR="002C4AC3" w:rsidRDefault="002C4AC3">
            <w:r>
              <w:t>ИНН 7718538045</w:t>
            </w:r>
          </w:p>
          <w:p w:rsidR="002C4AC3" w:rsidRPr="002C4772" w:rsidRDefault="002C4AC3">
            <w:r>
              <w:t xml:space="preserve">ОГРН </w:t>
            </w:r>
            <w:r w:rsidRPr="00C22C36">
              <w:t>1057746183417</w:t>
            </w:r>
          </w:p>
          <w:p w:rsidR="002C4AC3" w:rsidRPr="002C4772" w:rsidRDefault="002C4AC3">
            <w:r w:rsidRPr="002C4772">
              <w:t xml:space="preserve">КПП </w:t>
            </w:r>
            <w:r w:rsidRPr="00C22C36">
              <w:t>771801001</w:t>
            </w:r>
          </w:p>
          <w:p w:rsidR="002C4AC3" w:rsidRPr="002C4772" w:rsidRDefault="002C4AC3">
            <w:r w:rsidRPr="002C4772">
              <w:t>Место нахождения(жительства)</w:t>
            </w:r>
          </w:p>
          <w:p w:rsidR="002C4AC3" w:rsidRPr="002C4772" w:rsidRDefault="002C4AC3">
            <w:r w:rsidRPr="002C4772">
              <w:t>107553, ГМОСКВА, ДОМ 24АСТРОЕНИЕ 1, ОФИС 527</w:t>
            </w:r>
          </w:p>
          <w:p w:rsidR="002C4AC3" w:rsidRPr="002C4772" w:rsidRDefault="002C4AC3">
            <w:r w:rsidRPr="002C4772">
              <w:t>Почтовый адрес</w:t>
            </w:r>
          </w:p>
          <w:p w:rsidR="002C4AC3" w:rsidRPr="002C4772" w:rsidRDefault="002C4AC3">
            <w:r w:rsidRPr="002C4772">
              <w:t>Россия, 142717, Московская область, Ленинский  р-н, сельское поселение Развилковское, пос. Развилка, квартал 1, владение 10, а/я 267</w:t>
            </w:r>
          </w:p>
          <w:p w:rsidR="002C4AC3" w:rsidRPr="002C4772" w:rsidRDefault="002C4AC3">
            <w:r w:rsidRPr="002C4772">
              <w:rPr>
                <w:sz w:val="16"/>
                <w:szCs w:val="16"/>
              </w:rPr>
              <w:t xml:space="preserve">Контактное лицо </w:t>
            </w:r>
          </w:p>
          <w:p w:rsidR="002C4AC3" w:rsidRDefault="002C4AC3">
            <w:r>
              <w:t xml:space="preserve">Телефон </w:t>
            </w:r>
            <w:r>
              <w:rPr>
                <w:lang w:val="en-US"/>
              </w:rPr>
              <w:t>74956465665</w:t>
            </w:r>
          </w:p>
          <w:p w:rsidR="002C4AC3" w:rsidRDefault="002C4AC3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C4AC3" w:rsidRDefault="002C4AC3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2C4AC3" w:rsidRDefault="002C4AC3">
            <w:pPr>
              <w:pStyle w:val="a4"/>
            </w:pPr>
          </w:p>
          <w:p w:rsidR="002C4AC3" w:rsidRDefault="002C4AC3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C4AC3" w:rsidRDefault="002C4AC3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C4AC3" w:rsidRDefault="002C4AC3">
            <w:r>
              <w:t>Соответствует требованиям</w:t>
            </w:r>
          </w:p>
        </w:tc>
      </w:tr>
      <w:tr w:rsidR="002C4AC3" w:rsidRPr="002C4772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C4AC3" w:rsidRDefault="002C4AC3">
            <w:r>
              <w:t>EA-130760</w:t>
            </w:r>
          </w:p>
          <w:p w:rsidR="002C4AC3" w:rsidRDefault="002C4AC3">
            <w:r>
              <w:t>АКЦИОНЕРНОЕ ОБЩЕСТВО "ЛАНЦЕТ"</w:t>
            </w:r>
          </w:p>
          <w:p w:rsidR="002C4AC3" w:rsidRDefault="002C4AC3">
            <w:r>
              <w:t>ИНН 7718538045</w:t>
            </w:r>
          </w:p>
          <w:p w:rsidR="002C4AC3" w:rsidRPr="002C4772" w:rsidRDefault="002C4AC3">
            <w:r>
              <w:t xml:space="preserve">ОГРН </w:t>
            </w:r>
            <w:r w:rsidRPr="00C22C36">
              <w:t>1057746183417</w:t>
            </w:r>
          </w:p>
          <w:p w:rsidR="002C4AC3" w:rsidRPr="002C4772" w:rsidRDefault="002C4AC3">
            <w:r w:rsidRPr="002C4772">
              <w:t xml:space="preserve">КПП </w:t>
            </w:r>
            <w:r w:rsidRPr="00C22C36">
              <w:t>771801001</w:t>
            </w:r>
          </w:p>
          <w:p w:rsidR="002C4AC3" w:rsidRPr="002C4772" w:rsidRDefault="002C4AC3">
            <w:r w:rsidRPr="002C4772">
              <w:t>Место нахождения(жительства)</w:t>
            </w:r>
          </w:p>
          <w:p w:rsidR="002C4AC3" w:rsidRPr="002C4772" w:rsidRDefault="002C4AC3">
            <w:r w:rsidRPr="002C4772">
              <w:t>107553, ГМОСКВА, ДОМ 24АСТРОЕНИЕ 1, ОФИС 527</w:t>
            </w:r>
          </w:p>
          <w:p w:rsidR="002C4AC3" w:rsidRPr="002C4772" w:rsidRDefault="002C4AC3">
            <w:r w:rsidRPr="002C4772">
              <w:t>Почтовый адрес</w:t>
            </w:r>
          </w:p>
          <w:p w:rsidR="002C4AC3" w:rsidRPr="002C4772" w:rsidRDefault="002C4AC3">
            <w:r w:rsidRPr="002C4772">
              <w:t>Россия, 142717, Московская область, Ленинский  р-н, сельское поселение Развилковское, пос. Развилка, квартал 1, владение 10, а/я 267</w:t>
            </w:r>
          </w:p>
          <w:p w:rsidR="002C4AC3" w:rsidRPr="002C4772" w:rsidRDefault="002C4AC3">
            <w:r w:rsidRPr="002C4772">
              <w:rPr>
                <w:sz w:val="16"/>
                <w:szCs w:val="16"/>
              </w:rPr>
              <w:t xml:space="preserve">Контактное лицо </w:t>
            </w:r>
          </w:p>
          <w:p w:rsidR="002C4AC3" w:rsidRDefault="002C4AC3">
            <w:r>
              <w:t xml:space="preserve">Телефон </w:t>
            </w:r>
            <w:r>
              <w:rPr>
                <w:lang w:val="en-US"/>
              </w:rPr>
              <w:t>74956465665</w:t>
            </w:r>
          </w:p>
          <w:p w:rsidR="002C4AC3" w:rsidRDefault="002C4AC3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C4AC3" w:rsidRDefault="002C4AC3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2C4AC3" w:rsidRDefault="002C4AC3">
            <w:pPr>
              <w:pStyle w:val="a4"/>
            </w:pPr>
          </w:p>
          <w:p w:rsidR="002C4AC3" w:rsidRDefault="002C4AC3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C4AC3" w:rsidRDefault="002C4AC3">
            <w:r>
              <w:t>Коротникова Светлана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C4AC3" w:rsidRDefault="002C4AC3">
            <w:r>
              <w:t>Соответствует требованиям</w:t>
            </w:r>
          </w:p>
        </w:tc>
      </w:tr>
      <w:tr w:rsidR="002C4AC3" w:rsidRPr="002C4772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C4AC3" w:rsidRDefault="002C4AC3">
            <w:r>
              <w:t>EA-130760</w:t>
            </w:r>
          </w:p>
          <w:p w:rsidR="002C4AC3" w:rsidRDefault="002C4AC3">
            <w:r>
              <w:t>АКЦИОНЕРНОЕ ОБЩЕСТВО "ЛАНЦЕТ"</w:t>
            </w:r>
          </w:p>
          <w:p w:rsidR="002C4AC3" w:rsidRDefault="002C4AC3">
            <w:r>
              <w:t>ИНН 7718538045</w:t>
            </w:r>
          </w:p>
          <w:p w:rsidR="002C4AC3" w:rsidRPr="002C4772" w:rsidRDefault="002C4AC3">
            <w:r>
              <w:t xml:space="preserve">ОГРН </w:t>
            </w:r>
            <w:r w:rsidRPr="00C22C36">
              <w:t>1057746183417</w:t>
            </w:r>
          </w:p>
          <w:p w:rsidR="002C4AC3" w:rsidRPr="002C4772" w:rsidRDefault="002C4AC3">
            <w:r w:rsidRPr="002C4772">
              <w:t xml:space="preserve">КПП </w:t>
            </w:r>
            <w:r w:rsidRPr="00C22C36">
              <w:t>771801001</w:t>
            </w:r>
          </w:p>
          <w:p w:rsidR="002C4AC3" w:rsidRPr="002C4772" w:rsidRDefault="002C4AC3">
            <w:r w:rsidRPr="002C4772">
              <w:t>Место нахождения(жительства)</w:t>
            </w:r>
          </w:p>
          <w:p w:rsidR="002C4AC3" w:rsidRPr="002C4772" w:rsidRDefault="002C4AC3">
            <w:r w:rsidRPr="002C4772">
              <w:t>107553, ГМОСКВА, ДОМ 24АСТРОЕНИЕ 1, ОФИС 527</w:t>
            </w:r>
          </w:p>
          <w:p w:rsidR="002C4AC3" w:rsidRPr="002C4772" w:rsidRDefault="002C4AC3">
            <w:r w:rsidRPr="002C4772">
              <w:t>Почтовый адрес</w:t>
            </w:r>
          </w:p>
          <w:p w:rsidR="002C4AC3" w:rsidRPr="002C4772" w:rsidRDefault="002C4AC3">
            <w:r w:rsidRPr="002C4772">
              <w:t>Россия, 142717, Московская область, Ленинский  р-н, сельское поселение Развилковское, пос. Развилка, квартал 1, владение 10, а/я 267</w:t>
            </w:r>
          </w:p>
          <w:p w:rsidR="002C4AC3" w:rsidRPr="002C4772" w:rsidRDefault="002C4AC3">
            <w:r w:rsidRPr="002C4772">
              <w:rPr>
                <w:sz w:val="16"/>
                <w:szCs w:val="16"/>
              </w:rPr>
              <w:t xml:space="preserve">Контактное лицо </w:t>
            </w:r>
          </w:p>
          <w:p w:rsidR="002C4AC3" w:rsidRDefault="002C4AC3">
            <w:r>
              <w:t xml:space="preserve">Телефон </w:t>
            </w:r>
            <w:r>
              <w:rPr>
                <w:lang w:val="en-US"/>
              </w:rPr>
              <w:t>74956465665</w:t>
            </w:r>
          </w:p>
          <w:p w:rsidR="002C4AC3" w:rsidRDefault="002C4AC3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C4AC3" w:rsidRDefault="002C4AC3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2C4AC3" w:rsidRDefault="002C4AC3">
            <w:pPr>
              <w:pStyle w:val="a4"/>
            </w:pPr>
          </w:p>
          <w:p w:rsidR="002C4AC3" w:rsidRDefault="002C4AC3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C4AC3" w:rsidRDefault="002C4AC3">
            <w:r>
              <w:t>Мальченко Елена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C4AC3" w:rsidRDefault="002C4AC3">
            <w:r>
              <w:t>Соответствует требованиям</w:t>
            </w:r>
          </w:p>
        </w:tc>
      </w:tr>
      <w:tr w:rsidR="002C4AC3" w:rsidRPr="002C4772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C4AC3" w:rsidRDefault="002C4AC3">
            <w:r>
              <w:t>EA-130760</w:t>
            </w:r>
          </w:p>
          <w:p w:rsidR="002C4AC3" w:rsidRDefault="002C4AC3">
            <w:r>
              <w:t>АКЦИОНЕРНОЕ ОБЩЕСТВО "ЛАНЦЕТ"</w:t>
            </w:r>
          </w:p>
          <w:p w:rsidR="002C4AC3" w:rsidRDefault="002C4AC3">
            <w:r>
              <w:t>ИНН 7718538045</w:t>
            </w:r>
          </w:p>
          <w:p w:rsidR="002C4AC3" w:rsidRPr="002C4772" w:rsidRDefault="002C4AC3">
            <w:r>
              <w:t xml:space="preserve">ОГРН </w:t>
            </w:r>
            <w:r w:rsidRPr="00C22C36">
              <w:t>1057746183417</w:t>
            </w:r>
          </w:p>
          <w:p w:rsidR="002C4AC3" w:rsidRPr="002C4772" w:rsidRDefault="002C4AC3">
            <w:r w:rsidRPr="002C4772">
              <w:t xml:space="preserve">КПП </w:t>
            </w:r>
            <w:r w:rsidRPr="00C22C36">
              <w:t>771801001</w:t>
            </w:r>
          </w:p>
          <w:p w:rsidR="002C4AC3" w:rsidRPr="002C4772" w:rsidRDefault="002C4AC3">
            <w:r w:rsidRPr="002C4772">
              <w:t>Место нахождения(жительства)</w:t>
            </w:r>
          </w:p>
          <w:p w:rsidR="002C4AC3" w:rsidRPr="002C4772" w:rsidRDefault="002C4AC3">
            <w:bookmarkStart w:id="0" w:name="__DdeLink__366_22120086831"/>
            <w:r w:rsidRPr="002C4772">
              <w:t>107553, ГМОСКВА, ДОМ 24АСТРОЕНИЕ 1, ОФИС 527</w:t>
            </w:r>
            <w:bookmarkEnd w:id="0"/>
          </w:p>
          <w:p w:rsidR="002C4AC3" w:rsidRPr="002C4772" w:rsidRDefault="002C4AC3">
            <w:r w:rsidRPr="002C4772">
              <w:t>Почтовый адрес</w:t>
            </w:r>
          </w:p>
          <w:p w:rsidR="002C4AC3" w:rsidRPr="002C4772" w:rsidRDefault="002C4AC3">
            <w:r w:rsidRPr="002C4772">
              <w:t>Россия, 142717, Московская область, Ленинский  р-н, сельское поселение Развилковское, пос. Развилка, квартал 1, владение 10, а/я 267</w:t>
            </w:r>
          </w:p>
          <w:p w:rsidR="002C4AC3" w:rsidRPr="002C4772" w:rsidRDefault="002C4AC3">
            <w:r w:rsidRPr="002C4772">
              <w:rPr>
                <w:sz w:val="16"/>
                <w:szCs w:val="16"/>
              </w:rPr>
              <w:t xml:space="preserve">Контактное лицо </w:t>
            </w:r>
          </w:p>
          <w:p w:rsidR="002C4AC3" w:rsidRDefault="002C4AC3">
            <w:r>
              <w:t xml:space="preserve">Телефон </w:t>
            </w:r>
            <w:r>
              <w:rPr>
                <w:lang w:val="en-US"/>
              </w:rPr>
              <w:t>74956465665</w:t>
            </w:r>
          </w:p>
          <w:p w:rsidR="002C4AC3" w:rsidRDefault="002C4AC3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C4AC3" w:rsidRDefault="002C4AC3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2C4AC3" w:rsidRDefault="002C4AC3">
            <w:pPr>
              <w:pStyle w:val="a4"/>
            </w:pPr>
          </w:p>
          <w:p w:rsidR="002C4AC3" w:rsidRDefault="002C4AC3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C4AC3" w:rsidRDefault="002C4AC3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C4AC3" w:rsidRDefault="002C4AC3">
            <w:r>
              <w:t>Соответствует требованиям</w:t>
            </w:r>
          </w:p>
        </w:tc>
      </w:tr>
    </w:tbl>
    <w:p w:rsidR="002C4AC3" w:rsidRDefault="002C4AC3">
      <w:pPr>
        <w:overflowPunct w:val="0"/>
        <w:ind w:right="142"/>
        <w:jc w:val="both"/>
      </w:pPr>
    </w:p>
    <w:p w:rsidR="002C4AC3" w:rsidRDefault="002C4AC3">
      <w:pPr>
        <w:jc w:val="both"/>
      </w:pPr>
      <w:r>
        <w:tab/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2C4AC3" w:rsidRPr="00C22C36" w:rsidRDefault="002C4AC3">
      <w:pPr>
        <w:jc w:val="both"/>
      </w:pPr>
      <w:r w:rsidRPr="00C22C36">
        <w:tab/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АКЦИОНЕРНОЕ ОБЩЕСТВО "ЛАНЦЕТ".</w:t>
      </w:r>
    </w:p>
    <w:p w:rsidR="002C4AC3" w:rsidRDefault="002C4AC3">
      <w:pPr>
        <w:pStyle w:val="BodyText"/>
        <w:jc w:val="both"/>
      </w:pPr>
      <w:r w:rsidRPr="00C22C36">
        <w:tab/>
        <w:t xml:space="preserve">На </w:t>
      </w:r>
      <w:r>
        <w:t>основании части 16 статьи 66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аукцион в электронной форме признается несостоявшимся.</w:t>
      </w:r>
    </w:p>
    <w:p w:rsidR="002C4AC3" w:rsidRDefault="002C4AC3">
      <w:pPr>
        <w:jc w:val="both"/>
        <w:rPr>
          <w:b/>
          <w:bCs/>
        </w:rPr>
      </w:pPr>
      <w:r>
        <w:rPr>
          <w:b/>
          <w:bCs/>
        </w:rPr>
        <w:tab/>
        <w:t xml:space="preserve">Протокол рассмотрения единственной заявки на участие в аукционе в электронной форме подписан всеми присутствующими на заседании членами единой межведомственной комиссии и направлен оператору электронной площадки </w:t>
      </w:r>
      <w:hyperlink r:id="rId4" w:history="1">
        <w:r w:rsidRPr="00DF195D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2C4AC3" w:rsidRDefault="002C4AC3">
      <w:pPr>
        <w:jc w:val="both"/>
        <w:rPr>
          <w:b/>
          <w:bCs/>
        </w:rPr>
      </w:pPr>
    </w:p>
    <w:p w:rsidR="002C4AC3" w:rsidRDefault="002C4AC3">
      <w:pPr>
        <w:jc w:val="both"/>
        <w:rPr>
          <w:b/>
          <w:bCs/>
        </w:rPr>
      </w:pPr>
    </w:p>
    <w:p w:rsidR="002C4AC3" w:rsidRDefault="002C4AC3">
      <w:pPr>
        <w:jc w:val="both"/>
        <w:rPr>
          <w:b/>
          <w:bCs/>
        </w:rPr>
      </w:pPr>
    </w:p>
    <w:p w:rsidR="002C4AC3" w:rsidRDefault="002C4AC3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2C4AC3" w:rsidRPr="002C4772">
        <w:tc>
          <w:tcPr>
            <w:tcW w:w="5847" w:type="dxa"/>
            <w:vAlign w:val="bottom"/>
          </w:tcPr>
          <w:p w:rsidR="002C4AC3" w:rsidRPr="002C4772" w:rsidRDefault="002C4AC3">
            <w:pPr>
              <w:pStyle w:val="a4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2C4AC3" w:rsidRPr="002C4772" w:rsidRDefault="002C4AC3">
            <w:pPr>
              <w:pStyle w:val="a4"/>
            </w:pPr>
            <w:r w:rsidRPr="002C4772">
              <w:rPr>
                <w:lang w:val="en-US"/>
              </w:rPr>
              <w:t>Просоленко Юрий Александрович</w:t>
            </w:r>
          </w:p>
        </w:tc>
      </w:tr>
      <w:tr w:rsidR="002C4AC3" w:rsidRPr="002C4772">
        <w:tc>
          <w:tcPr>
            <w:tcW w:w="5847" w:type="dxa"/>
            <w:vAlign w:val="bottom"/>
          </w:tcPr>
          <w:p w:rsidR="002C4AC3" w:rsidRPr="002C4772" w:rsidRDefault="002C4AC3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2C4AC3" w:rsidRPr="002C4772" w:rsidRDefault="002C4AC3">
            <w:pPr>
              <w:pStyle w:val="a4"/>
            </w:pPr>
            <w:r w:rsidRPr="002C4772">
              <w:rPr>
                <w:lang w:val="en-US"/>
              </w:rPr>
              <w:t>Дехтерев Юрий Сергеевич</w:t>
            </w:r>
          </w:p>
        </w:tc>
      </w:tr>
      <w:tr w:rsidR="002C4AC3" w:rsidRPr="002C4772">
        <w:tc>
          <w:tcPr>
            <w:tcW w:w="5847" w:type="dxa"/>
            <w:vAlign w:val="bottom"/>
          </w:tcPr>
          <w:p w:rsidR="002C4AC3" w:rsidRPr="002C4772" w:rsidRDefault="002C4AC3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2C4AC3" w:rsidRPr="002C4772" w:rsidRDefault="002C4AC3">
            <w:pPr>
              <w:pStyle w:val="a4"/>
            </w:pPr>
            <w:r w:rsidRPr="002C4772">
              <w:rPr>
                <w:lang w:val="en-US"/>
              </w:rPr>
              <w:t>Коротникова Светлана Борисовна</w:t>
            </w:r>
          </w:p>
        </w:tc>
      </w:tr>
      <w:tr w:rsidR="002C4AC3" w:rsidRPr="002C4772">
        <w:tc>
          <w:tcPr>
            <w:tcW w:w="5847" w:type="dxa"/>
            <w:vAlign w:val="bottom"/>
          </w:tcPr>
          <w:p w:rsidR="002C4AC3" w:rsidRPr="002C4772" w:rsidRDefault="002C4AC3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2C4AC3" w:rsidRPr="002C4772" w:rsidRDefault="002C4AC3">
            <w:pPr>
              <w:pStyle w:val="a4"/>
            </w:pPr>
            <w:r w:rsidRPr="002C4772">
              <w:rPr>
                <w:lang w:val="en-US"/>
              </w:rPr>
              <w:t>Мальченко Елена Александровна</w:t>
            </w:r>
          </w:p>
        </w:tc>
      </w:tr>
      <w:tr w:rsidR="002C4AC3" w:rsidRPr="002C4772">
        <w:tc>
          <w:tcPr>
            <w:tcW w:w="5847" w:type="dxa"/>
            <w:vAlign w:val="bottom"/>
          </w:tcPr>
          <w:p w:rsidR="002C4AC3" w:rsidRPr="002C4772" w:rsidRDefault="002C4AC3">
            <w:pPr>
              <w:pStyle w:val="a4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2C4AC3" w:rsidRPr="002C4772" w:rsidRDefault="002C4AC3">
            <w:pPr>
              <w:pStyle w:val="a4"/>
            </w:pPr>
            <w:r w:rsidRPr="002C4772">
              <w:rPr>
                <w:lang w:val="en-US"/>
              </w:rPr>
              <w:t>Владыкина Лидия Валерьевна</w:t>
            </w:r>
          </w:p>
        </w:tc>
      </w:tr>
    </w:tbl>
    <w:p w:rsidR="002C4AC3" w:rsidRDefault="002C4AC3"/>
    <w:sectPr w:rsidR="002C4AC3" w:rsidSect="00C22C36">
      <w:pgSz w:w="11906" w:h="16838"/>
      <w:pgMar w:top="539" w:right="566" w:bottom="719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414D1"/>
    <w:rsid w:val="002C4772"/>
    <w:rsid w:val="002C4AC3"/>
    <w:rsid w:val="009414D1"/>
    <w:rsid w:val="00B87195"/>
    <w:rsid w:val="00C22C36"/>
    <w:rsid w:val="00DF19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14D1"/>
    <w:rPr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character" w:customStyle="1" w:styleId="a2">
    <w:name w:val="Основной текст Знак"/>
    <w:basedOn w:val="DefaultParagraphFont"/>
    <w:uiPriority w:val="99"/>
    <w:rsid w:val="009414D1"/>
  </w:style>
  <w:style w:type="paragraph" w:customStyle="1" w:styleId="a3">
    <w:name w:val="Заголовок"/>
    <w:basedOn w:val="Normal"/>
    <w:next w:val="BodyText"/>
    <w:uiPriority w:val="99"/>
    <w:rsid w:val="009414D1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9414D1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B1C1F"/>
    <w:rPr>
      <w:color w:val="00000A"/>
      <w:sz w:val="24"/>
      <w:szCs w:val="24"/>
    </w:rPr>
  </w:style>
  <w:style w:type="paragraph" w:styleId="List">
    <w:name w:val="List"/>
    <w:basedOn w:val="BodyText"/>
    <w:uiPriority w:val="99"/>
    <w:rsid w:val="009414D1"/>
  </w:style>
  <w:style w:type="paragraph" w:styleId="Caption">
    <w:name w:val="caption"/>
    <w:basedOn w:val="Normal"/>
    <w:uiPriority w:val="99"/>
    <w:qFormat/>
    <w:rsid w:val="009414D1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9414D1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9414D1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9B1C1F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9414D1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9414D1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9414D1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9414D1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9414D1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9414D1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9414D1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9414D1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9414D1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9414D1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B1C1F"/>
    <w:rPr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B1C1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1C1F"/>
    <w:rPr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4">
    <w:name w:val="Содержимое таблицы"/>
    <w:basedOn w:val="Normal"/>
    <w:uiPriority w:val="99"/>
    <w:rsid w:val="009414D1"/>
  </w:style>
  <w:style w:type="paragraph" w:customStyle="1" w:styleId="a5">
    <w:name w:val="Заголовок таблицы"/>
    <w:basedOn w:val="a4"/>
    <w:uiPriority w:val="99"/>
    <w:rsid w:val="009414D1"/>
  </w:style>
  <w:style w:type="paragraph" w:customStyle="1" w:styleId="DocumentMap">
    <w:name w:val="DocumentMap"/>
    <w:uiPriority w:val="99"/>
    <w:rsid w:val="009414D1"/>
    <w:rPr>
      <w:color w:val="00000A"/>
      <w:sz w:val="20"/>
      <w:szCs w:val="20"/>
    </w:rPr>
  </w:style>
  <w:style w:type="character" w:styleId="Hyperlink">
    <w:name w:val="Hyperlink"/>
    <w:basedOn w:val="DefaultParagraphFont"/>
    <w:uiPriority w:val="99"/>
    <w:rsid w:val="00C22C3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145</TotalTime>
  <Pages>2</Pages>
  <Words>1008</Words>
  <Characters>5748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46</cp:revision>
  <dcterms:created xsi:type="dcterms:W3CDTF">2019-09-11T09:00:00Z</dcterms:created>
  <dcterms:modified xsi:type="dcterms:W3CDTF">2021-11-26T08:02:00Z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