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B89" w:rsidRDefault="00C17B89">
      <w:pPr>
        <w:ind w:firstLine="680"/>
        <w:jc w:val="center"/>
      </w:pPr>
      <w:r>
        <w:rPr>
          <w:b/>
          <w:bCs/>
        </w:rPr>
        <w:t xml:space="preserve">ПРОТОКОЛ </w:t>
      </w:r>
      <w:r w:rsidRPr="00D727B7">
        <w:rPr>
          <w:b/>
          <w:bCs/>
        </w:rPr>
        <w:t>0318300120821000152</w:t>
      </w:r>
    </w:p>
    <w:p w:rsidR="00C17B89" w:rsidRDefault="00C17B89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C17B89" w:rsidRPr="00D727B7" w:rsidRDefault="00C17B89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C17B89" w:rsidRPr="00925D0A">
        <w:tc>
          <w:tcPr>
            <w:tcW w:w="4961" w:type="dxa"/>
          </w:tcPr>
          <w:p w:rsidR="00C17B89" w:rsidRPr="00925D0A" w:rsidRDefault="00C17B89">
            <w:pPr>
              <w:overflowPunct/>
            </w:pPr>
            <w:r>
              <w:t>г.Славянск-на-Кубани</w:t>
            </w:r>
          </w:p>
        </w:tc>
        <w:tc>
          <w:tcPr>
            <w:tcW w:w="4960" w:type="dxa"/>
          </w:tcPr>
          <w:p w:rsidR="00C17B89" w:rsidRPr="00925D0A" w:rsidRDefault="00C17B89">
            <w:pPr>
              <w:ind w:firstLine="567"/>
              <w:jc w:val="right"/>
            </w:pPr>
            <w:r>
              <w:rPr>
                <w:lang w:val="en-US"/>
              </w:rPr>
              <w:t>29.11.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C17B89" w:rsidRDefault="00C17B89">
      <w:pPr>
        <w:overflowPunct/>
      </w:pPr>
    </w:p>
    <w:p w:rsidR="00C17B89" w:rsidRDefault="00C17B89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Электроды для электрокардиографии </w:t>
      </w:r>
    </w:p>
    <w:p w:rsidR="00C17B89" w:rsidRDefault="00C17B89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213234901331923490100101450022660244</w:t>
      </w:r>
    </w:p>
    <w:p w:rsidR="00C17B89" w:rsidRDefault="00C17B89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210 225,00 руб.</w:t>
      </w:r>
    </w:p>
    <w:p w:rsidR="00C17B89" w:rsidRDefault="00C17B89">
      <w:pPr>
        <w:tabs>
          <w:tab w:val="left" w:pos="675"/>
          <w:tab w:val="left" w:pos="764"/>
          <w:tab w:val="left" w:pos="842"/>
          <w:tab w:val="left" w:pos="1053"/>
        </w:tabs>
        <w:overflowPunct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D727B7">
        <w:rPr>
          <w:b/>
          <w:bCs/>
        </w:rPr>
        <w:t xml:space="preserve">: </w:t>
      </w:r>
      <w:r w:rsidRPr="00D727B7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D727B7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C17B89" w:rsidRPr="00925D0A">
        <w:trPr>
          <w:jc w:val="right"/>
        </w:trPr>
        <w:tc>
          <w:tcPr>
            <w:tcW w:w="9915" w:type="dxa"/>
          </w:tcPr>
          <w:p w:rsidR="00C17B89" w:rsidRPr="002C624F" w:rsidRDefault="00C17B89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D727B7">
              <w:rPr>
                <w:b/>
                <w:bCs/>
              </w:rPr>
              <w:t xml:space="preserve">Источник финансирования: </w:t>
            </w:r>
            <w:r w:rsidRPr="002C624F">
              <w:t>Внебюджетные фонды (ОМС), краевой бюджет, платные услугив 2021 году</w:t>
            </w:r>
          </w:p>
          <w:p w:rsidR="00C17B89" w:rsidRPr="00925D0A" w:rsidRDefault="00C17B89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D727B7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D727B7">
              <w:t>353560, Россия, Краснодарский край, г. Славянск-на-Кубани, ул. Батарейная, 377 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15 декабря 2021 г..</w:t>
            </w:r>
          </w:p>
          <w:p w:rsidR="00C17B89" w:rsidRPr="00925D0A" w:rsidRDefault="00C17B89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D727B7">
              <w:t>Не требуется</w:t>
            </w:r>
          </w:p>
          <w:p w:rsidR="00C17B89" w:rsidRPr="00D727B7" w:rsidRDefault="00C17B89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 xml:space="preserve">Размер обеспечения исполнения контракта: </w:t>
            </w:r>
            <w:r w:rsidRPr="00D727B7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C17B89" w:rsidRDefault="00C17B89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D727B7">
        <w:t>10.11.21 13:25:18 (</w:t>
      </w:r>
      <w:r>
        <w:rPr>
          <w:lang w:val="en-US"/>
        </w:rPr>
        <w:t>MSK</w:t>
      </w:r>
      <w:r w:rsidRPr="00D727B7">
        <w:t>+00:00)</w:t>
      </w:r>
    </w:p>
    <w:p w:rsidR="00C17B89" w:rsidRDefault="00C17B89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D727B7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C17B89" w:rsidRPr="00925D0A">
        <w:tc>
          <w:tcPr>
            <w:tcW w:w="3307" w:type="dxa"/>
          </w:tcPr>
          <w:p w:rsidR="00C17B89" w:rsidRPr="00925D0A" w:rsidRDefault="00C17B89">
            <w:r w:rsidRPr="00925D0A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C17B89" w:rsidRPr="00925D0A" w:rsidRDefault="00C17B89">
            <w:r w:rsidRPr="00925D0A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C17B89" w:rsidRPr="00925D0A" w:rsidRDefault="00C17B89">
            <w:pPr>
              <w:rPr>
                <w:lang w:val="en-US"/>
              </w:rPr>
            </w:pPr>
            <w:r w:rsidRPr="00925D0A">
              <w:rPr>
                <w:lang w:val="en-US"/>
              </w:rPr>
              <w:t>Главный врач</w:t>
            </w:r>
          </w:p>
        </w:tc>
      </w:tr>
      <w:tr w:rsidR="00C17B89" w:rsidRPr="00925D0A">
        <w:tc>
          <w:tcPr>
            <w:tcW w:w="3307" w:type="dxa"/>
          </w:tcPr>
          <w:p w:rsidR="00C17B89" w:rsidRPr="00925D0A" w:rsidRDefault="00C17B89">
            <w:r w:rsidRPr="00925D0A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C17B89" w:rsidRPr="00925D0A" w:rsidRDefault="00C17B89">
            <w:r w:rsidRPr="00925D0A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C17B89" w:rsidRPr="00925D0A" w:rsidRDefault="00C17B89">
            <w:pPr>
              <w:rPr>
                <w:lang w:val="en-US"/>
              </w:rPr>
            </w:pPr>
            <w:r w:rsidRPr="00925D0A">
              <w:rPr>
                <w:lang w:val="en-US"/>
              </w:rPr>
              <w:t>Начальник отдела закупок</w:t>
            </w:r>
          </w:p>
        </w:tc>
      </w:tr>
      <w:tr w:rsidR="00C17B89" w:rsidRPr="00925D0A">
        <w:tc>
          <w:tcPr>
            <w:tcW w:w="3307" w:type="dxa"/>
          </w:tcPr>
          <w:p w:rsidR="00C17B89" w:rsidRPr="00925D0A" w:rsidRDefault="00C17B89">
            <w:r w:rsidRPr="00925D0A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C17B89" w:rsidRPr="00925D0A" w:rsidRDefault="00C17B89">
            <w:r w:rsidRPr="00925D0A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C17B89" w:rsidRPr="00925D0A" w:rsidRDefault="00C17B89">
            <w:pPr>
              <w:rPr>
                <w:lang w:val="en-US"/>
              </w:rPr>
            </w:pPr>
            <w:r w:rsidRPr="00925D0A">
              <w:rPr>
                <w:lang w:val="en-US"/>
              </w:rPr>
              <w:t>Начальник юридического отдела</w:t>
            </w:r>
          </w:p>
        </w:tc>
      </w:tr>
      <w:tr w:rsidR="00C17B89" w:rsidRPr="00925D0A">
        <w:tc>
          <w:tcPr>
            <w:tcW w:w="3307" w:type="dxa"/>
          </w:tcPr>
          <w:p w:rsidR="00C17B89" w:rsidRPr="00925D0A" w:rsidRDefault="00C17B89">
            <w:r w:rsidRPr="00925D0A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C17B89" w:rsidRPr="00925D0A" w:rsidRDefault="00C17B89">
            <w:r w:rsidRPr="00925D0A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C17B89" w:rsidRPr="00925D0A" w:rsidRDefault="00C17B89">
            <w:pPr>
              <w:rPr>
                <w:lang w:val="en-US"/>
              </w:rPr>
            </w:pPr>
            <w:r w:rsidRPr="00925D0A">
              <w:rPr>
                <w:lang w:val="en-US"/>
              </w:rPr>
              <w:t>экономист 1 категории отдела закупок</w:t>
            </w:r>
          </w:p>
        </w:tc>
      </w:tr>
      <w:tr w:rsidR="00C17B89" w:rsidRPr="00925D0A">
        <w:tc>
          <w:tcPr>
            <w:tcW w:w="3307" w:type="dxa"/>
          </w:tcPr>
          <w:p w:rsidR="00C17B89" w:rsidRPr="00925D0A" w:rsidRDefault="00C17B89">
            <w:r w:rsidRPr="00925D0A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C17B89" w:rsidRPr="00925D0A" w:rsidRDefault="00C17B89">
            <w:r w:rsidRPr="00925D0A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C17B89" w:rsidRPr="00925D0A" w:rsidRDefault="00C17B89">
            <w:pPr>
              <w:rPr>
                <w:lang w:val="en-US"/>
              </w:rPr>
            </w:pPr>
            <w:r w:rsidRPr="00925D0A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C17B89" w:rsidRDefault="00C17B89">
      <w:pPr>
        <w:jc w:val="both"/>
      </w:pPr>
      <w:r>
        <w:tab/>
        <w:t>Кворум имеется. Комиссия правомочна.</w:t>
      </w:r>
    </w:p>
    <w:p w:rsidR="00C17B89" w:rsidRDefault="00C17B89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D727B7">
        <w:t>29.11.</w:t>
      </w:r>
      <w:r>
        <w:t>20</w:t>
      </w:r>
      <w:r w:rsidRPr="00D727B7">
        <w:t>21 0</w:t>
      </w:r>
      <w:r>
        <w:t>8</w:t>
      </w:r>
      <w:r w:rsidRPr="00D727B7">
        <w:t>:</w:t>
      </w:r>
      <w:r>
        <w:t>00</w:t>
      </w:r>
      <w:r w:rsidRPr="00D727B7">
        <w:t xml:space="preserve"> (</w:t>
      </w:r>
      <w:r>
        <w:rPr>
          <w:lang w:val="en-US"/>
        </w:rPr>
        <w:t>MSK</w:t>
      </w:r>
      <w:r w:rsidRPr="00D727B7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 .11.</w:t>
      </w:r>
    </w:p>
    <w:p w:rsidR="00C17B89" w:rsidRPr="00D727B7" w:rsidRDefault="00C17B89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C17B89" w:rsidRPr="00925D0A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17B89" w:rsidRPr="00925D0A" w:rsidRDefault="00C17B89">
            <w:pPr>
              <w:rPr>
                <w:b/>
                <w:bCs/>
              </w:rPr>
            </w:pPr>
            <w:r w:rsidRPr="00925D0A">
              <w:rPr>
                <w:b/>
                <w:bCs/>
              </w:rPr>
              <w:t xml:space="preserve">№ </w:t>
            </w:r>
          </w:p>
          <w:p w:rsidR="00C17B89" w:rsidRPr="00925D0A" w:rsidRDefault="00C17B89">
            <w:pPr>
              <w:rPr>
                <w:b/>
                <w:bCs/>
              </w:rPr>
            </w:pPr>
            <w:r w:rsidRPr="00925D0A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17B89" w:rsidRPr="00925D0A" w:rsidRDefault="00C17B89">
            <w:pPr>
              <w:pStyle w:val="a3"/>
              <w:rPr>
                <w:b/>
                <w:bCs/>
              </w:rPr>
            </w:pPr>
            <w:r w:rsidRPr="00925D0A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17B89" w:rsidRPr="00925D0A" w:rsidRDefault="00C17B89">
            <w:pPr>
              <w:pStyle w:val="a3"/>
              <w:rPr>
                <w:b/>
                <w:bCs/>
              </w:rPr>
            </w:pPr>
            <w:r w:rsidRPr="00925D0A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17B89" w:rsidRPr="00925D0A" w:rsidRDefault="00C17B89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7B89" w:rsidRPr="00925D0A" w:rsidRDefault="00C17B89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C17B89" w:rsidRPr="00925D0A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C17B89" w:rsidRPr="00925D0A" w:rsidRDefault="00C17B89">
            <w:pPr>
              <w:pStyle w:val="a3"/>
            </w:pPr>
            <w:r w:rsidRPr="00925D0A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C17B89" w:rsidRPr="00925D0A" w:rsidRDefault="00C17B89">
            <w:pPr>
              <w:pStyle w:val="a3"/>
              <w:rPr>
                <w:lang w:val="en-US"/>
              </w:rPr>
            </w:pPr>
            <w:r w:rsidRPr="00925D0A">
              <w:rPr>
                <w:lang w:val="en-US"/>
              </w:rPr>
              <w:t>45 449,37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C17B89" w:rsidRPr="00925D0A" w:rsidRDefault="00C17B89">
            <w:pPr>
              <w:pStyle w:val="a3"/>
            </w:pPr>
            <w:r w:rsidRPr="00925D0A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C17B89" w:rsidRPr="00925D0A" w:rsidRDefault="00C17B89">
            <w:pPr>
              <w:pStyle w:val="a3"/>
              <w:rPr>
                <w:lang w:val="en-US"/>
              </w:rPr>
            </w:pPr>
            <w:r w:rsidRPr="00925D0A">
              <w:rPr>
                <w:lang w:val="en-US"/>
              </w:rPr>
              <w:t>25.11.21 11:09:42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7B89" w:rsidRPr="00D727B7" w:rsidRDefault="00C17B89">
            <w:pPr>
              <w:pStyle w:val="a3"/>
            </w:pPr>
            <w:r w:rsidRPr="00D727B7">
              <w:t>ОБЩЕСТВО С ОГРАНИЧЕННОЙ ОТВЕТСТВЕННОСТЬЮ "МЕДИЦИНСКИЕ РАСХОДНЫЕ МАТЕРИАЛЫ"</w:t>
            </w:r>
          </w:p>
        </w:tc>
      </w:tr>
      <w:tr w:rsidR="00C17B89" w:rsidRPr="00925D0A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C17B89" w:rsidRPr="00925D0A" w:rsidRDefault="00C17B89">
            <w:pPr>
              <w:pStyle w:val="a3"/>
            </w:pPr>
            <w:r w:rsidRPr="00925D0A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C17B89" w:rsidRPr="00925D0A" w:rsidRDefault="00C17B89">
            <w:pPr>
              <w:pStyle w:val="a3"/>
              <w:rPr>
                <w:lang w:val="en-US"/>
              </w:rPr>
            </w:pPr>
            <w:r w:rsidRPr="00925D0A">
              <w:rPr>
                <w:lang w:val="en-US"/>
              </w:rPr>
              <w:t>46 500,50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C17B89" w:rsidRPr="00925D0A" w:rsidRDefault="00C17B89">
            <w:pPr>
              <w:pStyle w:val="a3"/>
            </w:pPr>
            <w:r w:rsidRPr="00925D0A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C17B89" w:rsidRPr="00925D0A" w:rsidRDefault="00C17B89">
            <w:pPr>
              <w:pStyle w:val="a3"/>
              <w:rPr>
                <w:lang w:val="en-US"/>
              </w:rPr>
            </w:pPr>
            <w:r w:rsidRPr="00925D0A">
              <w:rPr>
                <w:lang w:val="en-US"/>
              </w:rPr>
              <w:t>25.11.21 11:07:35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7B89" w:rsidRPr="00D727B7" w:rsidRDefault="00C17B89">
            <w:pPr>
              <w:pStyle w:val="a3"/>
            </w:pPr>
            <w:r w:rsidRPr="00D727B7">
              <w:t>ОБЩЕСТВО С ОГРАНИЧЕННОЙ ОТВЕТСТВЕННОСТЬЮ "БЕЛМЕДИЗДЕЛИЕ"</w:t>
            </w:r>
          </w:p>
        </w:tc>
      </w:tr>
      <w:tr w:rsidR="00C17B89" w:rsidRPr="00925D0A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C17B89" w:rsidRPr="00925D0A" w:rsidRDefault="00C17B89">
            <w:pPr>
              <w:pStyle w:val="a3"/>
            </w:pPr>
            <w:r w:rsidRPr="00925D0A">
              <w:rPr>
                <w:lang w:val="en-US"/>
              </w:rPr>
              <w:t>3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C17B89" w:rsidRPr="00925D0A" w:rsidRDefault="00C17B89">
            <w:pPr>
              <w:pStyle w:val="a3"/>
              <w:rPr>
                <w:lang w:val="en-US"/>
              </w:rPr>
            </w:pPr>
            <w:r w:rsidRPr="00925D0A">
              <w:rPr>
                <w:lang w:val="en-US"/>
              </w:rPr>
              <w:t>58 062,93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C17B89" w:rsidRPr="00925D0A" w:rsidRDefault="00C17B89">
            <w:pPr>
              <w:pStyle w:val="a3"/>
            </w:pPr>
            <w:r w:rsidRPr="00925D0A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C17B89" w:rsidRPr="00925D0A" w:rsidRDefault="00C17B89">
            <w:pPr>
              <w:pStyle w:val="a3"/>
              <w:rPr>
                <w:lang w:val="en-US"/>
              </w:rPr>
            </w:pPr>
            <w:r w:rsidRPr="00925D0A">
              <w:rPr>
                <w:lang w:val="en-US"/>
              </w:rPr>
              <w:t>25.11.21 10:47:03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7B89" w:rsidRPr="00D727B7" w:rsidRDefault="00C17B89">
            <w:pPr>
              <w:pStyle w:val="a3"/>
            </w:pPr>
            <w:r w:rsidRPr="00D727B7">
              <w:t>ОБЩЕСТВО С ОГРАНИЧЕННОЙ ОТВЕТСТВЕННОСТЬЮ "НИКА"</w:t>
            </w:r>
          </w:p>
        </w:tc>
      </w:tr>
      <w:tr w:rsidR="00C17B89" w:rsidRPr="00925D0A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C17B89" w:rsidRPr="00925D0A" w:rsidRDefault="00C17B89">
            <w:pPr>
              <w:pStyle w:val="a3"/>
            </w:pPr>
            <w:r w:rsidRPr="00925D0A">
              <w:rPr>
                <w:lang w:val="en-US"/>
              </w:rPr>
              <w:t>4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C17B89" w:rsidRPr="00925D0A" w:rsidRDefault="00C17B89">
            <w:pPr>
              <w:pStyle w:val="a3"/>
              <w:rPr>
                <w:lang w:val="en-US"/>
              </w:rPr>
            </w:pPr>
            <w:r w:rsidRPr="00925D0A">
              <w:rPr>
                <w:lang w:val="en-US"/>
              </w:rPr>
              <w:t>70 000,00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C17B89" w:rsidRPr="00925D0A" w:rsidRDefault="00C17B89">
            <w:pPr>
              <w:pStyle w:val="a3"/>
            </w:pPr>
            <w:r w:rsidRPr="00925D0A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C17B89" w:rsidRPr="00925D0A" w:rsidRDefault="00C17B89">
            <w:pPr>
              <w:pStyle w:val="a3"/>
              <w:rPr>
                <w:lang w:val="en-US"/>
              </w:rPr>
            </w:pPr>
            <w:r w:rsidRPr="00925D0A">
              <w:rPr>
                <w:lang w:val="en-US"/>
              </w:rPr>
              <w:t>25.11.21 10:36:38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7B89" w:rsidRPr="00D727B7" w:rsidRDefault="00C17B89">
            <w:pPr>
              <w:pStyle w:val="a3"/>
            </w:pPr>
            <w:r>
              <w:t xml:space="preserve">Индивидуальный предприниматель </w:t>
            </w:r>
            <w:r w:rsidRPr="00D727B7">
              <w:t>СУПЕНКО СЕРГЕЙ СЕРГЕЕВИЧ</w:t>
            </w:r>
          </w:p>
        </w:tc>
      </w:tr>
      <w:tr w:rsidR="00C17B89" w:rsidRPr="00925D0A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C17B89" w:rsidRPr="00925D0A" w:rsidRDefault="00C17B89">
            <w:pPr>
              <w:pStyle w:val="a3"/>
            </w:pPr>
            <w:r w:rsidRPr="00925D0A">
              <w:rPr>
                <w:lang w:val="en-US"/>
              </w:rPr>
              <w:t>5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C17B89" w:rsidRPr="00925D0A" w:rsidRDefault="00C17B89">
            <w:pPr>
              <w:pStyle w:val="a3"/>
              <w:rPr>
                <w:lang w:val="en-US"/>
              </w:rPr>
            </w:pPr>
            <w:r w:rsidRPr="00925D0A">
              <w:rPr>
                <w:lang w:val="en-US"/>
              </w:rPr>
              <w:t>78 034,35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C17B89" w:rsidRPr="00925D0A" w:rsidRDefault="00C17B89">
            <w:pPr>
              <w:pStyle w:val="a3"/>
            </w:pPr>
            <w:r w:rsidRPr="00925D0A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C17B89" w:rsidRPr="00925D0A" w:rsidRDefault="00C17B89">
            <w:pPr>
              <w:pStyle w:val="a3"/>
              <w:rPr>
                <w:lang w:val="en-US"/>
              </w:rPr>
            </w:pPr>
            <w:r w:rsidRPr="00925D0A">
              <w:rPr>
                <w:lang w:val="en-US"/>
              </w:rPr>
              <w:t>25.11.21 10:35:28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7B89" w:rsidRPr="00D727B7" w:rsidRDefault="00C17B89">
            <w:pPr>
              <w:pStyle w:val="a3"/>
            </w:pPr>
            <w:r w:rsidRPr="00D727B7">
              <w:t>ОБЩЕСТВО С ОГРАНИЧЕННОЙ ОТВЕТСТВЕННОСТЬЮ "МЕДЛАЙФ"</w:t>
            </w:r>
          </w:p>
        </w:tc>
      </w:tr>
      <w:tr w:rsidR="00C17B89" w:rsidRPr="00925D0A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C17B89" w:rsidRPr="00925D0A" w:rsidRDefault="00C17B89">
            <w:pPr>
              <w:pStyle w:val="a3"/>
            </w:pPr>
            <w:r w:rsidRPr="00925D0A">
              <w:rPr>
                <w:lang w:val="en-US"/>
              </w:rPr>
              <w:t>6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C17B89" w:rsidRPr="00925D0A" w:rsidRDefault="00C17B89">
            <w:pPr>
              <w:pStyle w:val="a3"/>
              <w:rPr>
                <w:lang w:val="en-US"/>
              </w:rPr>
            </w:pPr>
            <w:r w:rsidRPr="00925D0A">
              <w:rPr>
                <w:lang w:val="en-US"/>
              </w:rPr>
              <w:t>132 441,73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C17B89" w:rsidRPr="00925D0A" w:rsidRDefault="00C17B89">
            <w:pPr>
              <w:pStyle w:val="a3"/>
            </w:pPr>
            <w:r w:rsidRPr="00925D0A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C17B89" w:rsidRPr="00925D0A" w:rsidRDefault="00C17B89">
            <w:pPr>
              <w:pStyle w:val="a3"/>
              <w:rPr>
                <w:lang w:val="en-US"/>
              </w:rPr>
            </w:pPr>
            <w:r w:rsidRPr="00925D0A">
              <w:rPr>
                <w:lang w:val="en-US"/>
              </w:rPr>
              <w:t>25.11.21 10:34:09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17B89" w:rsidRPr="00D727B7" w:rsidRDefault="00C17B89">
            <w:pPr>
              <w:pStyle w:val="a3"/>
            </w:pPr>
            <w:r>
              <w:t xml:space="preserve">Индивидуальный предприниматель </w:t>
            </w:r>
            <w:r w:rsidRPr="00D727B7">
              <w:t>ХУРТЕСОВА ЛАРИСА СЕРГЕЕВНА</w:t>
            </w:r>
          </w:p>
        </w:tc>
      </w:tr>
    </w:tbl>
    <w:p w:rsidR="00C17B89" w:rsidRDefault="00C17B89">
      <w:pPr>
        <w:jc w:val="both"/>
      </w:pPr>
    </w:p>
    <w:p w:rsidR="00C17B89" w:rsidRDefault="00C17B89">
      <w:pPr>
        <w:ind w:firstLine="73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77"/>
        <w:gridCol w:w="2598"/>
        <w:gridCol w:w="2619"/>
        <w:gridCol w:w="1831"/>
      </w:tblGrid>
      <w:tr w:rsidR="00C17B89" w:rsidRPr="00925D0A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pPr>
              <w:overflowPunct/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17B89" w:rsidRPr="00925D0A" w:rsidRDefault="00C17B89">
            <w:r>
              <w:rPr>
                <w:b/>
                <w:bCs/>
              </w:rPr>
              <w:t>Решение  члена комиссии</w:t>
            </w:r>
          </w:p>
        </w:tc>
      </w:tr>
      <w:tr w:rsidR="00C17B89" w:rsidRPr="00925D0A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r>
              <w:t>EA-129950</w:t>
            </w:r>
          </w:p>
          <w:p w:rsidR="00C17B89" w:rsidRPr="00925D0A" w:rsidRDefault="00C17B89">
            <w:r>
              <w:t>ОБЩЕСТВО С ОГРАНИЧЕННОЙ ОТВЕТСТВЕННОСТЬЮ "МЕДИЦИНСКИЕ РАСХОДНЫЕ МАТЕРИАЛЫ"</w:t>
            </w:r>
          </w:p>
          <w:p w:rsidR="00C17B89" w:rsidRPr="00925D0A" w:rsidRDefault="00C17B89">
            <w:r>
              <w:t>ИНН 7705952210</w:t>
            </w:r>
          </w:p>
          <w:p w:rsidR="00C17B89" w:rsidRPr="00925D0A" w:rsidRDefault="00C17B89">
            <w:r>
              <w:t xml:space="preserve">ОГРН </w:t>
            </w:r>
            <w:r w:rsidRPr="00D727B7">
              <w:t>1117746449578</w:t>
            </w:r>
          </w:p>
          <w:p w:rsidR="00C17B89" w:rsidRPr="00925D0A" w:rsidRDefault="00C17B89">
            <w:r w:rsidRPr="00925D0A">
              <w:t xml:space="preserve">КПП </w:t>
            </w:r>
            <w:r w:rsidRPr="00D727B7">
              <w:t>770501001</w:t>
            </w:r>
          </w:p>
          <w:p w:rsidR="00C17B89" w:rsidRPr="00925D0A" w:rsidRDefault="00C17B89">
            <w:r w:rsidRPr="00925D0A">
              <w:t>Место нахождения(жительства)</w:t>
            </w:r>
          </w:p>
          <w:p w:rsidR="00C17B89" w:rsidRPr="00925D0A" w:rsidRDefault="00C17B89">
            <w:r w:rsidRPr="00925D0A">
              <w:t>115035, ГМОСКВА, ДОМ 72СТРОЕНИЕ 1, Э 1 ПОМ III К 5 ОФ 2</w:t>
            </w:r>
          </w:p>
          <w:p w:rsidR="00C17B89" w:rsidRPr="00925D0A" w:rsidRDefault="00C17B89">
            <w:r w:rsidRPr="00925D0A">
              <w:t>Почтовый адрес</w:t>
            </w:r>
          </w:p>
          <w:p w:rsidR="00C17B89" w:rsidRPr="00925D0A" w:rsidRDefault="00C17B89">
            <w:r w:rsidRPr="00925D0A">
              <w:t>115035, Г МОСКВА, УЛ. САДОВНИЧЕСКАЯ, ДОМ 72, СТРОЕНИЕ 1, Э1 ПОМ III К 5 ОФ 2</w:t>
            </w:r>
          </w:p>
          <w:p w:rsidR="00C17B89" w:rsidRPr="00925D0A" w:rsidRDefault="00C17B89">
            <w:r w:rsidRPr="00925D0A">
              <w:rPr>
                <w:sz w:val="16"/>
                <w:szCs w:val="16"/>
              </w:rPr>
              <w:t xml:space="preserve">Контактное лицо </w:t>
            </w:r>
          </w:p>
          <w:p w:rsidR="00C17B89" w:rsidRPr="00925D0A" w:rsidRDefault="00C17B89">
            <w:r>
              <w:t xml:space="preserve">Телефон </w:t>
            </w:r>
            <w:r>
              <w:rPr>
                <w:lang w:val="en-US"/>
              </w:rPr>
              <w:t>74953040085</w:t>
            </w:r>
          </w:p>
          <w:p w:rsidR="00C17B89" w:rsidRPr="00925D0A" w:rsidRDefault="00C17B89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C17B89" w:rsidRDefault="00C17B89">
            <w:pPr>
              <w:pStyle w:val="a3"/>
            </w:pPr>
          </w:p>
          <w:p w:rsidR="00C17B89" w:rsidRPr="00925D0A" w:rsidRDefault="00C17B89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17B89" w:rsidRPr="00925D0A" w:rsidRDefault="00C17B89">
            <w:r>
              <w:t>Соответствует требованиям</w:t>
            </w:r>
          </w:p>
        </w:tc>
      </w:tr>
      <w:tr w:rsidR="00C17B89" w:rsidRPr="00925D0A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r>
              <w:t>EA-129950</w:t>
            </w:r>
          </w:p>
          <w:p w:rsidR="00C17B89" w:rsidRPr="00925D0A" w:rsidRDefault="00C17B89">
            <w:r>
              <w:t>ОБЩЕСТВО С ОГРАНИЧЕННОЙ ОТВЕТСТВЕННОСТЬЮ "МЕДИЦИНСКИЕ РАСХОДНЫЕ МАТЕРИАЛЫ"</w:t>
            </w:r>
          </w:p>
          <w:p w:rsidR="00C17B89" w:rsidRPr="00925D0A" w:rsidRDefault="00C17B89">
            <w:r>
              <w:t>ИНН 7705952210</w:t>
            </w:r>
          </w:p>
          <w:p w:rsidR="00C17B89" w:rsidRPr="00925D0A" w:rsidRDefault="00C17B89">
            <w:r>
              <w:t xml:space="preserve">ОГРН </w:t>
            </w:r>
            <w:r w:rsidRPr="00D727B7">
              <w:t>1117746449578</w:t>
            </w:r>
          </w:p>
          <w:p w:rsidR="00C17B89" w:rsidRPr="00925D0A" w:rsidRDefault="00C17B89">
            <w:r w:rsidRPr="00925D0A">
              <w:t xml:space="preserve">КПП </w:t>
            </w:r>
            <w:r w:rsidRPr="00D727B7">
              <w:t>770501001</w:t>
            </w:r>
          </w:p>
          <w:p w:rsidR="00C17B89" w:rsidRPr="00925D0A" w:rsidRDefault="00C17B89">
            <w:r w:rsidRPr="00925D0A">
              <w:t>Место нахождения(жительства)</w:t>
            </w:r>
          </w:p>
          <w:p w:rsidR="00C17B89" w:rsidRPr="00925D0A" w:rsidRDefault="00C17B89">
            <w:r w:rsidRPr="00925D0A">
              <w:t>115035, ГМОСКВА, ДОМ 72СТРОЕНИЕ 1, Э 1 ПОМ III К 5 ОФ 2</w:t>
            </w:r>
          </w:p>
          <w:p w:rsidR="00C17B89" w:rsidRPr="00925D0A" w:rsidRDefault="00C17B89">
            <w:r w:rsidRPr="00925D0A">
              <w:t>Почтовый адрес</w:t>
            </w:r>
          </w:p>
          <w:p w:rsidR="00C17B89" w:rsidRPr="00925D0A" w:rsidRDefault="00C17B89">
            <w:r w:rsidRPr="00925D0A">
              <w:t>115035, Г МОСКВА, УЛ. САДОВНИЧЕСКАЯ, ДОМ 72, СТРОЕНИЕ 1, Э1 ПОМ III К 5 ОФ 2</w:t>
            </w:r>
          </w:p>
          <w:p w:rsidR="00C17B89" w:rsidRPr="00925D0A" w:rsidRDefault="00C17B89">
            <w:r w:rsidRPr="00925D0A">
              <w:rPr>
                <w:sz w:val="16"/>
                <w:szCs w:val="16"/>
              </w:rPr>
              <w:t xml:space="preserve">Контактное лицо </w:t>
            </w:r>
          </w:p>
          <w:p w:rsidR="00C17B89" w:rsidRPr="00925D0A" w:rsidRDefault="00C17B89">
            <w:r>
              <w:t xml:space="preserve">Телефон </w:t>
            </w:r>
            <w:r>
              <w:rPr>
                <w:lang w:val="en-US"/>
              </w:rPr>
              <w:t>74953040085</w:t>
            </w:r>
          </w:p>
          <w:p w:rsidR="00C17B89" w:rsidRPr="00925D0A" w:rsidRDefault="00C17B89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C17B89" w:rsidRDefault="00C17B89">
            <w:pPr>
              <w:pStyle w:val="a3"/>
            </w:pPr>
          </w:p>
          <w:p w:rsidR="00C17B89" w:rsidRPr="00925D0A" w:rsidRDefault="00C17B89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17B89" w:rsidRPr="00925D0A" w:rsidRDefault="00C17B89">
            <w:r>
              <w:t>Соответствует требованиям</w:t>
            </w:r>
          </w:p>
        </w:tc>
      </w:tr>
      <w:tr w:rsidR="00C17B89" w:rsidRPr="00925D0A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r>
              <w:t>EA-129950</w:t>
            </w:r>
          </w:p>
          <w:p w:rsidR="00C17B89" w:rsidRPr="00925D0A" w:rsidRDefault="00C17B89">
            <w:r>
              <w:t>ОБЩЕСТВО С ОГРАНИЧЕННОЙ ОТВЕТСТВЕННОСТЬЮ "МЕДИЦИНСКИЕ РАСХОДНЫЕ МАТЕРИАЛЫ"</w:t>
            </w:r>
          </w:p>
          <w:p w:rsidR="00C17B89" w:rsidRPr="00925D0A" w:rsidRDefault="00C17B89">
            <w:r>
              <w:t>ИНН 7705952210</w:t>
            </w:r>
          </w:p>
          <w:p w:rsidR="00C17B89" w:rsidRPr="00925D0A" w:rsidRDefault="00C17B89">
            <w:r>
              <w:t xml:space="preserve">ОГРН </w:t>
            </w:r>
            <w:r w:rsidRPr="00D727B7">
              <w:t>1117746449578</w:t>
            </w:r>
          </w:p>
          <w:p w:rsidR="00C17B89" w:rsidRPr="00925D0A" w:rsidRDefault="00C17B89">
            <w:r w:rsidRPr="00925D0A">
              <w:t xml:space="preserve">КПП </w:t>
            </w:r>
            <w:r w:rsidRPr="00D727B7">
              <w:t>770501001</w:t>
            </w:r>
          </w:p>
          <w:p w:rsidR="00C17B89" w:rsidRPr="00925D0A" w:rsidRDefault="00C17B89">
            <w:r w:rsidRPr="00925D0A">
              <w:t>Место нахождения(жительства)</w:t>
            </w:r>
          </w:p>
          <w:p w:rsidR="00C17B89" w:rsidRPr="00925D0A" w:rsidRDefault="00C17B89">
            <w:r w:rsidRPr="00925D0A">
              <w:t>115035, ГМОСКВА, ДОМ 72СТРОЕНИЕ 1, Э 1 ПОМ III К 5 ОФ 2</w:t>
            </w:r>
          </w:p>
          <w:p w:rsidR="00C17B89" w:rsidRPr="00925D0A" w:rsidRDefault="00C17B89">
            <w:r w:rsidRPr="00925D0A">
              <w:t>Почтовый адрес</w:t>
            </w:r>
          </w:p>
          <w:p w:rsidR="00C17B89" w:rsidRPr="00925D0A" w:rsidRDefault="00C17B89">
            <w:r w:rsidRPr="00925D0A">
              <w:t>115035, Г МОСКВА, УЛ. САДОВНИЧЕСКАЯ, ДОМ 72, СТРОЕНИЕ 1, Э1 ПОМ III К 5 ОФ 2</w:t>
            </w:r>
          </w:p>
          <w:p w:rsidR="00C17B89" w:rsidRPr="00925D0A" w:rsidRDefault="00C17B89">
            <w:r w:rsidRPr="00925D0A">
              <w:rPr>
                <w:sz w:val="16"/>
                <w:szCs w:val="16"/>
              </w:rPr>
              <w:t xml:space="preserve">Контактное лицо </w:t>
            </w:r>
          </w:p>
          <w:p w:rsidR="00C17B89" w:rsidRPr="00925D0A" w:rsidRDefault="00C17B89">
            <w:r>
              <w:t xml:space="preserve">Телефон </w:t>
            </w:r>
            <w:r>
              <w:rPr>
                <w:lang w:val="en-US"/>
              </w:rPr>
              <w:t>74953040085</w:t>
            </w:r>
          </w:p>
          <w:p w:rsidR="00C17B89" w:rsidRPr="00925D0A" w:rsidRDefault="00C17B89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C17B89" w:rsidRDefault="00C17B89">
            <w:pPr>
              <w:pStyle w:val="a3"/>
            </w:pPr>
          </w:p>
          <w:p w:rsidR="00C17B89" w:rsidRPr="00925D0A" w:rsidRDefault="00C17B89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17B89" w:rsidRPr="00925D0A" w:rsidRDefault="00C17B89">
            <w:r>
              <w:t>Соответствует требованиям</w:t>
            </w:r>
          </w:p>
        </w:tc>
      </w:tr>
      <w:tr w:rsidR="00C17B89" w:rsidRPr="00925D0A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r>
              <w:t>EA-129950</w:t>
            </w:r>
          </w:p>
          <w:p w:rsidR="00C17B89" w:rsidRPr="00925D0A" w:rsidRDefault="00C17B89">
            <w:r>
              <w:t>ОБЩЕСТВО С ОГРАНИЧЕННОЙ ОТВЕТСТВЕННОСТЬЮ "МЕДИЦИНСКИЕ РАСХОДНЫЕ МАТЕРИАЛЫ"</w:t>
            </w:r>
          </w:p>
          <w:p w:rsidR="00C17B89" w:rsidRPr="00925D0A" w:rsidRDefault="00C17B89">
            <w:r>
              <w:t>ИНН 7705952210</w:t>
            </w:r>
          </w:p>
          <w:p w:rsidR="00C17B89" w:rsidRPr="00925D0A" w:rsidRDefault="00C17B89">
            <w:r>
              <w:t xml:space="preserve">ОГРН </w:t>
            </w:r>
            <w:r w:rsidRPr="00D727B7">
              <w:t>1117746449578</w:t>
            </w:r>
          </w:p>
          <w:p w:rsidR="00C17B89" w:rsidRPr="00925D0A" w:rsidRDefault="00C17B89">
            <w:r w:rsidRPr="00925D0A">
              <w:t xml:space="preserve">КПП </w:t>
            </w:r>
            <w:r w:rsidRPr="00D727B7">
              <w:t>770501001</w:t>
            </w:r>
          </w:p>
          <w:p w:rsidR="00C17B89" w:rsidRPr="00925D0A" w:rsidRDefault="00C17B89">
            <w:r w:rsidRPr="00925D0A">
              <w:t>Место нахождения(жительства)</w:t>
            </w:r>
          </w:p>
          <w:p w:rsidR="00C17B89" w:rsidRPr="00925D0A" w:rsidRDefault="00C17B89">
            <w:r w:rsidRPr="00925D0A">
              <w:t>115035, ГМОСКВА, ДОМ 72СТРОЕНИЕ 1, Э 1 ПОМ III К 5 ОФ 2</w:t>
            </w:r>
          </w:p>
          <w:p w:rsidR="00C17B89" w:rsidRPr="00925D0A" w:rsidRDefault="00C17B89">
            <w:r w:rsidRPr="00925D0A">
              <w:t>Почтовый адрес</w:t>
            </w:r>
          </w:p>
          <w:p w:rsidR="00C17B89" w:rsidRPr="00925D0A" w:rsidRDefault="00C17B89">
            <w:r w:rsidRPr="00925D0A">
              <w:t>115035, Г МОСКВА, УЛ. САДОВНИЧЕСКАЯ, ДОМ 72, СТРОЕНИЕ 1, Э1 ПОМ III К 5 ОФ 2</w:t>
            </w:r>
          </w:p>
          <w:p w:rsidR="00C17B89" w:rsidRPr="00925D0A" w:rsidRDefault="00C17B89">
            <w:r w:rsidRPr="00925D0A">
              <w:rPr>
                <w:sz w:val="16"/>
                <w:szCs w:val="16"/>
              </w:rPr>
              <w:t xml:space="preserve">Контактное лицо </w:t>
            </w:r>
          </w:p>
          <w:p w:rsidR="00C17B89" w:rsidRPr="00925D0A" w:rsidRDefault="00C17B89">
            <w:r>
              <w:t xml:space="preserve">Телефон </w:t>
            </w:r>
            <w:r>
              <w:rPr>
                <w:lang w:val="en-US"/>
              </w:rPr>
              <w:t>74953040085</w:t>
            </w:r>
          </w:p>
          <w:p w:rsidR="00C17B89" w:rsidRPr="00925D0A" w:rsidRDefault="00C17B89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C17B89" w:rsidRDefault="00C17B89">
            <w:pPr>
              <w:pStyle w:val="a3"/>
            </w:pPr>
          </w:p>
          <w:p w:rsidR="00C17B89" w:rsidRPr="00925D0A" w:rsidRDefault="00C17B89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17B89" w:rsidRPr="00925D0A" w:rsidRDefault="00C17B89">
            <w:r>
              <w:t>Соответствует требованиям</w:t>
            </w:r>
          </w:p>
        </w:tc>
      </w:tr>
      <w:tr w:rsidR="00C17B89" w:rsidRPr="00925D0A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r>
              <w:t>EA-129950</w:t>
            </w:r>
          </w:p>
          <w:p w:rsidR="00C17B89" w:rsidRPr="00925D0A" w:rsidRDefault="00C17B89">
            <w:r>
              <w:t>ОБЩЕСТВО С ОГРАНИЧЕННОЙ ОТВЕТСТВЕННОСТЬЮ "МЕДИЦИНСКИЕ РАСХОДНЫЕ МАТЕРИАЛЫ"</w:t>
            </w:r>
          </w:p>
          <w:p w:rsidR="00C17B89" w:rsidRPr="00925D0A" w:rsidRDefault="00C17B89">
            <w:r>
              <w:t>ИНН 7705952210</w:t>
            </w:r>
          </w:p>
          <w:p w:rsidR="00C17B89" w:rsidRPr="00925D0A" w:rsidRDefault="00C17B89">
            <w:r>
              <w:t xml:space="preserve">ОГРН </w:t>
            </w:r>
            <w:r w:rsidRPr="00D727B7">
              <w:t>1117746449578</w:t>
            </w:r>
          </w:p>
          <w:p w:rsidR="00C17B89" w:rsidRPr="00925D0A" w:rsidRDefault="00C17B89">
            <w:r w:rsidRPr="00925D0A">
              <w:t xml:space="preserve">КПП </w:t>
            </w:r>
            <w:r w:rsidRPr="00D727B7">
              <w:t>770501001</w:t>
            </w:r>
          </w:p>
          <w:p w:rsidR="00C17B89" w:rsidRPr="00925D0A" w:rsidRDefault="00C17B89">
            <w:r w:rsidRPr="00925D0A">
              <w:t>Место нахождения(жительства)</w:t>
            </w:r>
          </w:p>
          <w:p w:rsidR="00C17B89" w:rsidRPr="00925D0A" w:rsidRDefault="00C17B89">
            <w:r w:rsidRPr="00925D0A">
              <w:t>115035, ГМОСКВА, ДОМ 72СТРОЕНИЕ 1, Э 1 ПОМ III К 5 ОФ 2</w:t>
            </w:r>
          </w:p>
          <w:p w:rsidR="00C17B89" w:rsidRPr="00925D0A" w:rsidRDefault="00C17B89">
            <w:r w:rsidRPr="00925D0A">
              <w:t>Почтовый адрес</w:t>
            </w:r>
          </w:p>
          <w:p w:rsidR="00C17B89" w:rsidRPr="00925D0A" w:rsidRDefault="00C17B89">
            <w:r w:rsidRPr="00925D0A">
              <w:t>115035, Г МОСКВА, УЛ. САДОВНИЧЕСКАЯ, ДОМ 72, СТРОЕНИЕ 1, Э1 ПОМ III К 5 ОФ 2</w:t>
            </w:r>
          </w:p>
          <w:p w:rsidR="00C17B89" w:rsidRPr="00925D0A" w:rsidRDefault="00C17B89">
            <w:r w:rsidRPr="00925D0A">
              <w:rPr>
                <w:sz w:val="16"/>
                <w:szCs w:val="16"/>
              </w:rPr>
              <w:t xml:space="preserve">Контактное лицо </w:t>
            </w:r>
          </w:p>
          <w:p w:rsidR="00C17B89" w:rsidRPr="00925D0A" w:rsidRDefault="00C17B89">
            <w:r>
              <w:t xml:space="preserve">Телефон </w:t>
            </w:r>
            <w:r>
              <w:rPr>
                <w:lang w:val="en-US"/>
              </w:rPr>
              <w:t>74953040085</w:t>
            </w:r>
          </w:p>
          <w:p w:rsidR="00C17B89" w:rsidRPr="00925D0A" w:rsidRDefault="00C17B89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C17B89" w:rsidRDefault="00C17B89">
            <w:pPr>
              <w:pStyle w:val="a3"/>
            </w:pPr>
          </w:p>
          <w:p w:rsidR="00C17B89" w:rsidRPr="00925D0A" w:rsidRDefault="00C17B89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17B89" w:rsidRPr="00925D0A" w:rsidRDefault="00C17B89">
            <w:r>
              <w:t>Соответствует требованиям</w:t>
            </w:r>
          </w:p>
        </w:tc>
      </w:tr>
      <w:tr w:rsidR="00C17B89" w:rsidRPr="00925D0A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r>
              <w:t>EA-127873</w:t>
            </w:r>
          </w:p>
          <w:p w:rsidR="00C17B89" w:rsidRPr="00925D0A" w:rsidRDefault="00C17B89">
            <w:r>
              <w:t>ОБЩЕСТВО С ОГРАНИЧЕННОЙ ОТВЕТСТВЕННОСТЬЮ "БЕЛМЕДИЗДЕЛИЕ"</w:t>
            </w:r>
          </w:p>
          <w:p w:rsidR="00C17B89" w:rsidRPr="00925D0A" w:rsidRDefault="00C17B89">
            <w:r>
              <w:t>ИНН 3123470210</w:t>
            </w:r>
          </w:p>
          <w:p w:rsidR="00C17B89" w:rsidRPr="00925D0A" w:rsidRDefault="00C17B89">
            <w:r>
              <w:t xml:space="preserve">ОГРН </w:t>
            </w:r>
            <w:r w:rsidRPr="00D727B7">
              <w:t>1203100009221</w:t>
            </w:r>
          </w:p>
          <w:p w:rsidR="00C17B89" w:rsidRPr="00925D0A" w:rsidRDefault="00C17B89">
            <w:r w:rsidRPr="00925D0A">
              <w:t xml:space="preserve">КПП </w:t>
            </w:r>
            <w:r w:rsidRPr="00D727B7">
              <w:t>312301001</w:t>
            </w:r>
          </w:p>
          <w:p w:rsidR="00C17B89" w:rsidRPr="00925D0A" w:rsidRDefault="00C17B89">
            <w:r w:rsidRPr="00925D0A">
              <w:t>Место нахождения(жительства)</w:t>
            </w:r>
          </w:p>
          <w:p w:rsidR="00C17B89" w:rsidRPr="00925D0A" w:rsidRDefault="00C17B89">
            <w:r w:rsidRPr="00925D0A">
              <w:t>308017, ОБЛБЕЛГОРОДСКАЯ, ГБЕЛГОРОД, ОФИС 11</w:t>
            </w:r>
          </w:p>
          <w:p w:rsidR="00C17B89" w:rsidRPr="00925D0A" w:rsidRDefault="00C17B89">
            <w:r w:rsidRPr="00925D0A">
              <w:t>Почтовый адрес</w:t>
            </w:r>
          </w:p>
          <w:p w:rsidR="00C17B89" w:rsidRPr="00925D0A" w:rsidRDefault="00C17B89">
            <w:r w:rsidRPr="00925D0A">
              <w:t>308017, ОБЛ БЕЛГОРОДСКАЯ, Г БЕЛГОРОД, УЛ КНЯГИНИ ВОЛКОВОЙ, ДОМ 6, ОФИС 11</w:t>
            </w:r>
          </w:p>
          <w:p w:rsidR="00C17B89" w:rsidRPr="00925D0A" w:rsidRDefault="00C17B89">
            <w:r w:rsidRPr="00925D0A">
              <w:rPr>
                <w:sz w:val="16"/>
                <w:szCs w:val="16"/>
              </w:rPr>
              <w:t xml:space="preserve">Контактное лицо </w:t>
            </w:r>
          </w:p>
          <w:p w:rsidR="00C17B89" w:rsidRPr="00925D0A" w:rsidRDefault="00C17B89">
            <w:r>
              <w:t xml:space="preserve">Телефон </w:t>
            </w:r>
            <w:r>
              <w:rPr>
                <w:lang w:val="en-US"/>
              </w:rPr>
              <w:t>74722214994109</w:t>
            </w:r>
          </w:p>
          <w:p w:rsidR="00C17B89" w:rsidRPr="00925D0A" w:rsidRDefault="00C17B89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C17B89" w:rsidRDefault="00C17B89">
            <w:pPr>
              <w:pStyle w:val="a3"/>
            </w:pPr>
          </w:p>
          <w:p w:rsidR="00C17B89" w:rsidRPr="00925D0A" w:rsidRDefault="00C17B89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17B89" w:rsidRPr="00925D0A" w:rsidRDefault="00C17B89">
            <w:r>
              <w:t>Соответствует требованиям</w:t>
            </w:r>
          </w:p>
        </w:tc>
      </w:tr>
      <w:tr w:rsidR="00C17B89" w:rsidRPr="00925D0A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r>
              <w:t>EA-127873</w:t>
            </w:r>
          </w:p>
          <w:p w:rsidR="00C17B89" w:rsidRPr="00925D0A" w:rsidRDefault="00C17B89">
            <w:r>
              <w:t>ОБЩЕСТВО С ОГРАНИЧЕННОЙ ОТВЕТСТВЕННОСТЬЮ "БЕЛМЕДИЗДЕЛИЕ"</w:t>
            </w:r>
          </w:p>
          <w:p w:rsidR="00C17B89" w:rsidRPr="00925D0A" w:rsidRDefault="00C17B89">
            <w:r>
              <w:t>ИНН 3123470210</w:t>
            </w:r>
          </w:p>
          <w:p w:rsidR="00C17B89" w:rsidRPr="00925D0A" w:rsidRDefault="00C17B89">
            <w:r>
              <w:t xml:space="preserve">ОГРН </w:t>
            </w:r>
            <w:r w:rsidRPr="00D727B7">
              <w:t>1203100009221</w:t>
            </w:r>
          </w:p>
          <w:p w:rsidR="00C17B89" w:rsidRPr="00925D0A" w:rsidRDefault="00C17B89">
            <w:r w:rsidRPr="00925D0A">
              <w:t xml:space="preserve">КПП </w:t>
            </w:r>
            <w:r w:rsidRPr="00D727B7">
              <w:t>312301001</w:t>
            </w:r>
          </w:p>
          <w:p w:rsidR="00C17B89" w:rsidRPr="00925D0A" w:rsidRDefault="00C17B89">
            <w:r w:rsidRPr="00925D0A">
              <w:t>Место нахождения(жительства)</w:t>
            </w:r>
          </w:p>
          <w:p w:rsidR="00C17B89" w:rsidRPr="00925D0A" w:rsidRDefault="00C17B89">
            <w:r w:rsidRPr="00925D0A">
              <w:t>308017, ОБЛБЕЛГОРОДСКАЯ, ГБЕЛГОРОД, ОФИС 11</w:t>
            </w:r>
          </w:p>
          <w:p w:rsidR="00C17B89" w:rsidRPr="00925D0A" w:rsidRDefault="00C17B89">
            <w:r w:rsidRPr="00925D0A">
              <w:t>Почтовый адрес</w:t>
            </w:r>
          </w:p>
          <w:p w:rsidR="00C17B89" w:rsidRPr="00925D0A" w:rsidRDefault="00C17B89">
            <w:r w:rsidRPr="00925D0A">
              <w:t>308017, ОБЛ БЕЛГОРОДСКАЯ, Г БЕЛГОРОД, УЛ КНЯГИНИ ВОЛКОВОЙ, ДОМ 6, ОФИС 11</w:t>
            </w:r>
          </w:p>
          <w:p w:rsidR="00C17B89" w:rsidRPr="00925D0A" w:rsidRDefault="00C17B89">
            <w:r w:rsidRPr="00925D0A">
              <w:rPr>
                <w:sz w:val="16"/>
                <w:szCs w:val="16"/>
              </w:rPr>
              <w:t xml:space="preserve">Контактное лицо </w:t>
            </w:r>
          </w:p>
          <w:p w:rsidR="00C17B89" w:rsidRPr="00925D0A" w:rsidRDefault="00C17B89">
            <w:r>
              <w:t xml:space="preserve">Телефон </w:t>
            </w:r>
            <w:r>
              <w:rPr>
                <w:lang w:val="en-US"/>
              </w:rPr>
              <w:t>74722214994109</w:t>
            </w:r>
          </w:p>
          <w:p w:rsidR="00C17B89" w:rsidRPr="00925D0A" w:rsidRDefault="00C17B89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C17B89" w:rsidRDefault="00C17B89">
            <w:pPr>
              <w:pStyle w:val="a3"/>
            </w:pPr>
          </w:p>
          <w:p w:rsidR="00C17B89" w:rsidRPr="00925D0A" w:rsidRDefault="00C17B89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17B89" w:rsidRPr="00925D0A" w:rsidRDefault="00C17B89">
            <w:r>
              <w:t>Соответствует требованиям</w:t>
            </w:r>
          </w:p>
        </w:tc>
      </w:tr>
      <w:tr w:rsidR="00C17B89" w:rsidRPr="00925D0A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r>
              <w:t>EA-127873</w:t>
            </w:r>
          </w:p>
          <w:p w:rsidR="00C17B89" w:rsidRPr="00925D0A" w:rsidRDefault="00C17B89">
            <w:r>
              <w:t>ОБЩЕСТВО С ОГРАНИЧЕННОЙ ОТВЕТСТВЕННОСТЬЮ "БЕЛМЕДИЗДЕЛИЕ"</w:t>
            </w:r>
          </w:p>
          <w:p w:rsidR="00C17B89" w:rsidRPr="00925D0A" w:rsidRDefault="00C17B89">
            <w:r>
              <w:t>ИНН 3123470210</w:t>
            </w:r>
          </w:p>
          <w:p w:rsidR="00C17B89" w:rsidRPr="00925D0A" w:rsidRDefault="00C17B89">
            <w:r>
              <w:t xml:space="preserve">ОГРН </w:t>
            </w:r>
            <w:r w:rsidRPr="00D727B7">
              <w:t>1203100009221</w:t>
            </w:r>
          </w:p>
          <w:p w:rsidR="00C17B89" w:rsidRPr="00925D0A" w:rsidRDefault="00C17B89">
            <w:r w:rsidRPr="00925D0A">
              <w:t xml:space="preserve">КПП </w:t>
            </w:r>
            <w:r w:rsidRPr="00D727B7">
              <w:t>312301001</w:t>
            </w:r>
          </w:p>
          <w:p w:rsidR="00C17B89" w:rsidRPr="00925D0A" w:rsidRDefault="00C17B89">
            <w:r w:rsidRPr="00925D0A">
              <w:t>Место нахождения(жительства)</w:t>
            </w:r>
          </w:p>
          <w:p w:rsidR="00C17B89" w:rsidRPr="00925D0A" w:rsidRDefault="00C17B89">
            <w:r w:rsidRPr="00925D0A">
              <w:t>308017, ОБЛБЕЛГОРОДСКАЯ, ГБЕЛГОРОД, ОФИС 11</w:t>
            </w:r>
          </w:p>
          <w:p w:rsidR="00C17B89" w:rsidRPr="00925D0A" w:rsidRDefault="00C17B89">
            <w:r w:rsidRPr="00925D0A">
              <w:t>Почтовый адрес</w:t>
            </w:r>
          </w:p>
          <w:p w:rsidR="00C17B89" w:rsidRPr="00925D0A" w:rsidRDefault="00C17B89">
            <w:r w:rsidRPr="00925D0A">
              <w:t>308017, ОБЛ БЕЛГОРОДСКАЯ, Г БЕЛГОРОД, УЛ КНЯГИНИ ВОЛКОВОЙ, ДОМ 6, ОФИС 11</w:t>
            </w:r>
          </w:p>
          <w:p w:rsidR="00C17B89" w:rsidRPr="00925D0A" w:rsidRDefault="00C17B89">
            <w:r w:rsidRPr="00925D0A">
              <w:rPr>
                <w:sz w:val="16"/>
                <w:szCs w:val="16"/>
              </w:rPr>
              <w:t xml:space="preserve">Контактное лицо </w:t>
            </w:r>
          </w:p>
          <w:p w:rsidR="00C17B89" w:rsidRPr="00925D0A" w:rsidRDefault="00C17B89">
            <w:r>
              <w:t xml:space="preserve">Телефон </w:t>
            </w:r>
            <w:r>
              <w:rPr>
                <w:lang w:val="en-US"/>
              </w:rPr>
              <w:t>74722214994109</w:t>
            </w:r>
          </w:p>
          <w:p w:rsidR="00C17B89" w:rsidRPr="00925D0A" w:rsidRDefault="00C17B89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C17B89" w:rsidRDefault="00C17B89">
            <w:pPr>
              <w:pStyle w:val="a3"/>
            </w:pPr>
          </w:p>
          <w:p w:rsidR="00C17B89" w:rsidRPr="00925D0A" w:rsidRDefault="00C17B89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17B89" w:rsidRPr="00925D0A" w:rsidRDefault="00C17B89">
            <w:r>
              <w:t>Соответствует требованиям</w:t>
            </w:r>
          </w:p>
        </w:tc>
      </w:tr>
      <w:tr w:rsidR="00C17B89" w:rsidRPr="00925D0A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r>
              <w:t>EA-127873</w:t>
            </w:r>
          </w:p>
          <w:p w:rsidR="00C17B89" w:rsidRPr="00925D0A" w:rsidRDefault="00C17B89">
            <w:r>
              <w:t>ОБЩЕСТВО С ОГРАНИЧЕННОЙ ОТВЕТСТВЕННОСТЬЮ "БЕЛМЕДИЗДЕЛИЕ"</w:t>
            </w:r>
          </w:p>
          <w:p w:rsidR="00C17B89" w:rsidRPr="00925D0A" w:rsidRDefault="00C17B89">
            <w:r>
              <w:t>ИНН 3123470210</w:t>
            </w:r>
          </w:p>
          <w:p w:rsidR="00C17B89" w:rsidRPr="00925D0A" w:rsidRDefault="00C17B89">
            <w:r>
              <w:t xml:space="preserve">ОГРН </w:t>
            </w:r>
            <w:r w:rsidRPr="00D727B7">
              <w:t>1203100009221</w:t>
            </w:r>
          </w:p>
          <w:p w:rsidR="00C17B89" w:rsidRPr="00925D0A" w:rsidRDefault="00C17B89">
            <w:r w:rsidRPr="00925D0A">
              <w:t xml:space="preserve">КПП </w:t>
            </w:r>
            <w:r w:rsidRPr="00D727B7">
              <w:t>312301001</w:t>
            </w:r>
          </w:p>
          <w:p w:rsidR="00C17B89" w:rsidRPr="00925D0A" w:rsidRDefault="00C17B89">
            <w:r w:rsidRPr="00925D0A">
              <w:t>Место нахождения(жительства)</w:t>
            </w:r>
          </w:p>
          <w:p w:rsidR="00C17B89" w:rsidRPr="00925D0A" w:rsidRDefault="00C17B89">
            <w:r w:rsidRPr="00925D0A">
              <w:t>308017, ОБЛБЕЛГОРОДСКАЯ, ГБЕЛГОРОД, ОФИС 11</w:t>
            </w:r>
          </w:p>
          <w:p w:rsidR="00C17B89" w:rsidRPr="00925D0A" w:rsidRDefault="00C17B89">
            <w:r w:rsidRPr="00925D0A">
              <w:t>Почтовый адрес</w:t>
            </w:r>
          </w:p>
          <w:p w:rsidR="00C17B89" w:rsidRPr="00925D0A" w:rsidRDefault="00C17B89">
            <w:r w:rsidRPr="00925D0A">
              <w:t>308017, ОБЛ БЕЛГОРОДСКАЯ, Г БЕЛГОРОД, УЛ КНЯГИНИ ВОЛКОВОЙ, ДОМ 6, ОФИС 11</w:t>
            </w:r>
          </w:p>
          <w:p w:rsidR="00C17B89" w:rsidRPr="00925D0A" w:rsidRDefault="00C17B89">
            <w:r w:rsidRPr="00925D0A">
              <w:rPr>
                <w:sz w:val="16"/>
                <w:szCs w:val="16"/>
              </w:rPr>
              <w:t xml:space="preserve">Контактное лицо </w:t>
            </w:r>
          </w:p>
          <w:p w:rsidR="00C17B89" w:rsidRPr="00925D0A" w:rsidRDefault="00C17B89">
            <w:r>
              <w:t xml:space="preserve">Телефон </w:t>
            </w:r>
            <w:r>
              <w:rPr>
                <w:lang w:val="en-US"/>
              </w:rPr>
              <w:t>74722214994109</w:t>
            </w:r>
          </w:p>
          <w:p w:rsidR="00C17B89" w:rsidRPr="00925D0A" w:rsidRDefault="00C17B89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C17B89" w:rsidRDefault="00C17B89">
            <w:pPr>
              <w:pStyle w:val="a3"/>
            </w:pPr>
          </w:p>
          <w:p w:rsidR="00C17B89" w:rsidRPr="00925D0A" w:rsidRDefault="00C17B89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17B89" w:rsidRPr="00925D0A" w:rsidRDefault="00C17B89">
            <w:r>
              <w:t>Соответствует требованиям</w:t>
            </w:r>
          </w:p>
        </w:tc>
      </w:tr>
      <w:tr w:rsidR="00C17B89" w:rsidRPr="00925D0A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r>
              <w:t>EA-127873</w:t>
            </w:r>
          </w:p>
          <w:p w:rsidR="00C17B89" w:rsidRPr="00925D0A" w:rsidRDefault="00C17B89">
            <w:r>
              <w:t>ОБЩЕСТВО С ОГРАНИЧЕННОЙ ОТВЕТСТВЕННОСТЬЮ "БЕЛМЕДИЗДЕЛИЕ"</w:t>
            </w:r>
          </w:p>
          <w:p w:rsidR="00C17B89" w:rsidRPr="00925D0A" w:rsidRDefault="00C17B89">
            <w:r>
              <w:t>ИНН 3123470210</w:t>
            </w:r>
          </w:p>
          <w:p w:rsidR="00C17B89" w:rsidRPr="00925D0A" w:rsidRDefault="00C17B89">
            <w:r>
              <w:t xml:space="preserve">ОГРН </w:t>
            </w:r>
            <w:r w:rsidRPr="00D727B7">
              <w:t>1203100009221</w:t>
            </w:r>
          </w:p>
          <w:p w:rsidR="00C17B89" w:rsidRPr="00925D0A" w:rsidRDefault="00C17B89">
            <w:r w:rsidRPr="00925D0A">
              <w:t xml:space="preserve">КПП </w:t>
            </w:r>
            <w:r w:rsidRPr="00D727B7">
              <w:t>312301001</w:t>
            </w:r>
          </w:p>
          <w:p w:rsidR="00C17B89" w:rsidRPr="00925D0A" w:rsidRDefault="00C17B89">
            <w:r w:rsidRPr="00925D0A">
              <w:t>Место нахождения(жительства)</w:t>
            </w:r>
          </w:p>
          <w:p w:rsidR="00C17B89" w:rsidRPr="00925D0A" w:rsidRDefault="00C17B89">
            <w:r w:rsidRPr="00925D0A">
              <w:t>308017, ОБЛБЕЛГОРОДСКАЯ, ГБЕЛГОРОД, ОФИС 11</w:t>
            </w:r>
          </w:p>
          <w:p w:rsidR="00C17B89" w:rsidRPr="00925D0A" w:rsidRDefault="00C17B89">
            <w:r w:rsidRPr="00925D0A">
              <w:t>Почтовый адрес</w:t>
            </w:r>
          </w:p>
          <w:p w:rsidR="00C17B89" w:rsidRPr="00925D0A" w:rsidRDefault="00C17B89">
            <w:r w:rsidRPr="00925D0A">
              <w:t>308017, ОБЛ БЕЛГОРОДСКАЯ, Г БЕЛГОРОД, УЛ КНЯГИНИ ВОЛКОВОЙ, ДОМ 6, ОФИС 11</w:t>
            </w:r>
          </w:p>
          <w:p w:rsidR="00C17B89" w:rsidRPr="00925D0A" w:rsidRDefault="00C17B89">
            <w:r w:rsidRPr="00925D0A">
              <w:rPr>
                <w:sz w:val="16"/>
                <w:szCs w:val="16"/>
              </w:rPr>
              <w:t xml:space="preserve">Контактное лицо </w:t>
            </w:r>
          </w:p>
          <w:p w:rsidR="00C17B89" w:rsidRPr="00925D0A" w:rsidRDefault="00C17B89">
            <w:r>
              <w:t xml:space="preserve">Телефон </w:t>
            </w:r>
            <w:r>
              <w:rPr>
                <w:lang w:val="en-US"/>
              </w:rPr>
              <w:t>74722214994109</w:t>
            </w:r>
          </w:p>
          <w:p w:rsidR="00C17B89" w:rsidRPr="00925D0A" w:rsidRDefault="00C17B89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C17B89" w:rsidRDefault="00C17B89">
            <w:pPr>
              <w:pStyle w:val="a3"/>
            </w:pPr>
          </w:p>
          <w:p w:rsidR="00C17B89" w:rsidRPr="00925D0A" w:rsidRDefault="00C17B89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17B89" w:rsidRPr="00925D0A" w:rsidRDefault="00C17B89">
            <w:r>
              <w:t>Соответствует требованиям</w:t>
            </w:r>
          </w:p>
        </w:tc>
      </w:tr>
      <w:tr w:rsidR="00C17B89" w:rsidRPr="00925D0A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r>
              <w:t>EA-129030</w:t>
            </w:r>
          </w:p>
          <w:p w:rsidR="00C17B89" w:rsidRPr="00925D0A" w:rsidRDefault="00C17B89">
            <w:r>
              <w:t>ОБЩЕСТВО С ОГРАНИЧЕННОЙ ОТВЕТСТВЕННОСТЬЮ "НИКА"</w:t>
            </w:r>
          </w:p>
          <w:p w:rsidR="00C17B89" w:rsidRPr="00925D0A" w:rsidRDefault="00C17B89">
            <w:r>
              <w:t>ИНН 6658344555</w:t>
            </w:r>
          </w:p>
          <w:p w:rsidR="00C17B89" w:rsidRPr="00925D0A" w:rsidRDefault="00C17B89">
            <w:r>
              <w:t xml:space="preserve">ОГРН </w:t>
            </w:r>
            <w:r w:rsidRPr="00D727B7">
              <w:t>1096658008633</w:t>
            </w:r>
          </w:p>
          <w:p w:rsidR="00C17B89" w:rsidRPr="00925D0A" w:rsidRDefault="00C17B89">
            <w:r w:rsidRPr="00925D0A">
              <w:t xml:space="preserve">КПП </w:t>
            </w:r>
            <w:r w:rsidRPr="00D727B7">
              <w:t>665801001</w:t>
            </w:r>
          </w:p>
          <w:p w:rsidR="00C17B89" w:rsidRPr="00925D0A" w:rsidRDefault="00C17B89">
            <w:r w:rsidRPr="00925D0A">
              <w:t>Место нахождения(жительства)</w:t>
            </w:r>
          </w:p>
          <w:p w:rsidR="00C17B89" w:rsidRPr="00925D0A" w:rsidRDefault="00C17B89">
            <w:r w:rsidRPr="00925D0A">
              <w:t>620043, ОБЛСВЕРДЛОВСКАЯ, ГЕКАТЕРИНБУРГ, ОФИС 406</w:t>
            </w:r>
          </w:p>
          <w:p w:rsidR="00C17B89" w:rsidRPr="00925D0A" w:rsidRDefault="00C17B89">
            <w:r w:rsidRPr="00925D0A">
              <w:t>Почтовый адрес</w:t>
            </w:r>
          </w:p>
          <w:p w:rsidR="00C17B89" w:rsidRPr="00925D0A" w:rsidRDefault="00C17B89">
            <w:r w:rsidRPr="00925D0A">
              <w:t>г. Екатеринбург ул. Репина 42 А офис 4</w:t>
            </w:r>
          </w:p>
          <w:p w:rsidR="00C17B89" w:rsidRPr="00925D0A" w:rsidRDefault="00C17B89">
            <w:r w:rsidRPr="00925D0A">
              <w:rPr>
                <w:sz w:val="16"/>
                <w:szCs w:val="16"/>
              </w:rPr>
              <w:t xml:space="preserve">Контактное лицо </w:t>
            </w:r>
          </w:p>
          <w:p w:rsidR="00C17B89" w:rsidRPr="00925D0A" w:rsidRDefault="00C17B89">
            <w:r>
              <w:t xml:space="preserve">Телефон </w:t>
            </w:r>
            <w:r w:rsidRPr="00D727B7">
              <w:t>73432870570</w:t>
            </w:r>
          </w:p>
          <w:p w:rsidR="00C17B89" w:rsidRPr="00925D0A" w:rsidRDefault="00C17B89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C17B89" w:rsidRDefault="00C17B89">
            <w:pPr>
              <w:pStyle w:val="a3"/>
            </w:pPr>
          </w:p>
          <w:p w:rsidR="00C17B89" w:rsidRPr="00925D0A" w:rsidRDefault="00C17B89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17B89" w:rsidRPr="00925D0A" w:rsidRDefault="00C17B89">
            <w:r>
              <w:t>Соответствует требованиям</w:t>
            </w:r>
          </w:p>
        </w:tc>
      </w:tr>
      <w:tr w:rsidR="00C17B89" w:rsidRPr="00925D0A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r>
              <w:t>EA-129030</w:t>
            </w:r>
          </w:p>
          <w:p w:rsidR="00C17B89" w:rsidRPr="00925D0A" w:rsidRDefault="00C17B89">
            <w:r>
              <w:t>ОБЩЕСТВО С ОГРАНИЧЕННОЙ ОТВЕТСТВЕННОСТЬЮ "НИКА"</w:t>
            </w:r>
          </w:p>
          <w:p w:rsidR="00C17B89" w:rsidRPr="00925D0A" w:rsidRDefault="00C17B89">
            <w:r>
              <w:t>ИНН 6658344555</w:t>
            </w:r>
          </w:p>
          <w:p w:rsidR="00C17B89" w:rsidRPr="00925D0A" w:rsidRDefault="00C17B89">
            <w:r>
              <w:t xml:space="preserve">ОГРН </w:t>
            </w:r>
            <w:r w:rsidRPr="00D727B7">
              <w:t>1096658008633</w:t>
            </w:r>
          </w:p>
          <w:p w:rsidR="00C17B89" w:rsidRPr="00925D0A" w:rsidRDefault="00C17B89">
            <w:r w:rsidRPr="00925D0A">
              <w:t xml:space="preserve">КПП </w:t>
            </w:r>
            <w:r w:rsidRPr="00D727B7">
              <w:t>665801001</w:t>
            </w:r>
          </w:p>
          <w:p w:rsidR="00C17B89" w:rsidRPr="00925D0A" w:rsidRDefault="00C17B89">
            <w:r w:rsidRPr="00925D0A">
              <w:t>Место нахождения(жительства)</w:t>
            </w:r>
          </w:p>
          <w:p w:rsidR="00C17B89" w:rsidRPr="00925D0A" w:rsidRDefault="00C17B89">
            <w:r w:rsidRPr="00925D0A">
              <w:t>620043, ОБЛСВЕРДЛОВСКАЯ, ГЕКАТЕРИНБУРГ, ОФИС 406</w:t>
            </w:r>
          </w:p>
          <w:p w:rsidR="00C17B89" w:rsidRPr="00925D0A" w:rsidRDefault="00C17B89">
            <w:r w:rsidRPr="00925D0A">
              <w:t>Почтовый адрес</w:t>
            </w:r>
          </w:p>
          <w:p w:rsidR="00C17B89" w:rsidRPr="00925D0A" w:rsidRDefault="00C17B89">
            <w:r w:rsidRPr="00925D0A">
              <w:t>г. Екатеринбург ул. Репина 42 А офис 4</w:t>
            </w:r>
          </w:p>
          <w:p w:rsidR="00C17B89" w:rsidRPr="00925D0A" w:rsidRDefault="00C17B89">
            <w:r w:rsidRPr="00925D0A">
              <w:rPr>
                <w:sz w:val="16"/>
                <w:szCs w:val="16"/>
              </w:rPr>
              <w:t xml:space="preserve">Контактное лицо </w:t>
            </w:r>
          </w:p>
          <w:p w:rsidR="00C17B89" w:rsidRPr="00925D0A" w:rsidRDefault="00C17B89">
            <w:r>
              <w:t xml:space="preserve">Телефон </w:t>
            </w:r>
            <w:r w:rsidRPr="00D727B7">
              <w:t>73432870570</w:t>
            </w:r>
          </w:p>
          <w:p w:rsidR="00C17B89" w:rsidRPr="00925D0A" w:rsidRDefault="00C17B89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C17B89" w:rsidRDefault="00C17B89">
            <w:pPr>
              <w:pStyle w:val="a3"/>
            </w:pPr>
          </w:p>
          <w:p w:rsidR="00C17B89" w:rsidRPr="00925D0A" w:rsidRDefault="00C17B89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17B89" w:rsidRPr="00925D0A" w:rsidRDefault="00C17B89">
            <w:r>
              <w:t>Соответствует требованиям</w:t>
            </w:r>
          </w:p>
        </w:tc>
      </w:tr>
      <w:tr w:rsidR="00C17B89" w:rsidRPr="00925D0A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r>
              <w:t>EA-129030</w:t>
            </w:r>
          </w:p>
          <w:p w:rsidR="00C17B89" w:rsidRPr="00925D0A" w:rsidRDefault="00C17B89">
            <w:r>
              <w:t>ОБЩЕСТВО С ОГРАНИЧЕННОЙ ОТВЕТСТВЕННОСТЬЮ "НИКА"</w:t>
            </w:r>
          </w:p>
          <w:p w:rsidR="00C17B89" w:rsidRPr="00925D0A" w:rsidRDefault="00C17B89">
            <w:r>
              <w:t>ИНН 6658344555</w:t>
            </w:r>
          </w:p>
          <w:p w:rsidR="00C17B89" w:rsidRPr="00925D0A" w:rsidRDefault="00C17B89">
            <w:r>
              <w:t xml:space="preserve">ОГРН </w:t>
            </w:r>
            <w:r w:rsidRPr="00D727B7">
              <w:t>1096658008633</w:t>
            </w:r>
          </w:p>
          <w:p w:rsidR="00C17B89" w:rsidRPr="00925D0A" w:rsidRDefault="00C17B89">
            <w:r w:rsidRPr="00925D0A">
              <w:t xml:space="preserve">КПП </w:t>
            </w:r>
            <w:r w:rsidRPr="00D727B7">
              <w:t>665801001</w:t>
            </w:r>
          </w:p>
          <w:p w:rsidR="00C17B89" w:rsidRPr="00925D0A" w:rsidRDefault="00C17B89">
            <w:r w:rsidRPr="00925D0A">
              <w:t>Место нахождения(жительства)</w:t>
            </w:r>
          </w:p>
          <w:p w:rsidR="00C17B89" w:rsidRPr="00925D0A" w:rsidRDefault="00C17B89">
            <w:r w:rsidRPr="00925D0A">
              <w:t>620043, ОБЛСВЕРДЛОВСКАЯ, ГЕКАТЕРИНБУРГ, ОФИС 406</w:t>
            </w:r>
          </w:p>
          <w:p w:rsidR="00C17B89" w:rsidRPr="00925D0A" w:rsidRDefault="00C17B89">
            <w:r w:rsidRPr="00925D0A">
              <w:t>Почтовый адрес</w:t>
            </w:r>
          </w:p>
          <w:p w:rsidR="00C17B89" w:rsidRPr="00925D0A" w:rsidRDefault="00C17B89">
            <w:r w:rsidRPr="00925D0A">
              <w:t>г. Екатеринбург ул. Репина 42 А офис 4</w:t>
            </w:r>
          </w:p>
          <w:p w:rsidR="00C17B89" w:rsidRPr="00925D0A" w:rsidRDefault="00C17B89">
            <w:r w:rsidRPr="00925D0A">
              <w:rPr>
                <w:sz w:val="16"/>
                <w:szCs w:val="16"/>
              </w:rPr>
              <w:t xml:space="preserve">Контактное лицо </w:t>
            </w:r>
          </w:p>
          <w:p w:rsidR="00C17B89" w:rsidRPr="00925D0A" w:rsidRDefault="00C17B89">
            <w:r>
              <w:t xml:space="preserve">Телефон </w:t>
            </w:r>
            <w:r w:rsidRPr="00D727B7">
              <w:t>73432870570</w:t>
            </w:r>
          </w:p>
          <w:p w:rsidR="00C17B89" w:rsidRPr="00925D0A" w:rsidRDefault="00C17B89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C17B89" w:rsidRDefault="00C17B89">
            <w:pPr>
              <w:pStyle w:val="a3"/>
            </w:pPr>
          </w:p>
          <w:p w:rsidR="00C17B89" w:rsidRPr="00925D0A" w:rsidRDefault="00C17B89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17B89" w:rsidRPr="00925D0A" w:rsidRDefault="00C17B89">
            <w:r>
              <w:t>Соответствует требованиям</w:t>
            </w:r>
          </w:p>
        </w:tc>
      </w:tr>
      <w:tr w:rsidR="00C17B89" w:rsidRPr="00925D0A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r>
              <w:t>EA-129030</w:t>
            </w:r>
          </w:p>
          <w:p w:rsidR="00C17B89" w:rsidRPr="00925D0A" w:rsidRDefault="00C17B89">
            <w:r>
              <w:t>ОБЩЕСТВО С ОГРАНИЧЕННОЙ ОТВЕТСТВЕННОСТЬЮ "НИКА"</w:t>
            </w:r>
          </w:p>
          <w:p w:rsidR="00C17B89" w:rsidRPr="00925D0A" w:rsidRDefault="00C17B89">
            <w:r>
              <w:t>ИНН 6658344555</w:t>
            </w:r>
          </w:p>
          <w:p w:rsidR="00C17B89" w:rsidRPr="00925D0A" w:rsidRDefault="00C17B89">
            <w:r>
              <w:t xml:space="preserve">ОГРН </w:t>
            </w:r>
            <w:r w:rsidRPr="00D727B7">
              <w:t>1096658008633</w:t>
            </w:r>
          </w:p>
          <w:p w:rsidR="00C17B89" w:rsidRPr="00925D0A" w:rsidRDefault="00C17B89">
            <w:r w:rsidRPr="00925D0A">
              <w:t xml:space="preserve">КПП </w:t>
            </w:r>
            <w:r w:rsidRPr="00D727B7">
              <w:t>665801001</w:t>
            </w:r>
          </w:p>
          <w:p w:rsidR="00C17B89" w:rsidRPr="00925D0A" w:rsidRDefault="00C17B89">
            <w:r w:rsidRPr="00925D0A">
              <w:t>Место нахождения(жительства)</w:t>
            </w:r>
          </w:p>
          <w:p w:rsidR="00C17B89" w:rsidRPr="00925D0A" w:rsidRDefault="00C17B89">
            <w:r w:rsidRPr="00925D0A">
              <w:t>620043, ОБЛСВЕРДЛОВСКАЯ, ГЕКАТЕРИНБУРГ, ОФИС 406</w:t>
            </w:r>
          </w:p>
          <w:p w:rsidR="00C17B89" w:rsidRPr="00925D0A" w:rsidRDefault="00C17B89">
            <w:r w:rsidRPr="00925D0A">
              <w:t>Почтовый адрес</w:t>
            </w:r>
          </w:p>
          <w:p w:rsidR="00C17B89" w:rsidRPr="00925D0A" w:rsidRDefault="00C17B89">
            <w:r w:rsidRPr="00925D0A">
              <w:t>г. Екатеринбург ул. Репина 42 А офис 4</w:t>
            </w:r>
          </w:p>
          <w:p w:rsidR="00C17B89" w:rsidRPr="00925D0A" w:rsidRDefault="00C17B89">
            <w:r w:rsidRPr="00925D0A">
              <w:rPr>
                <w:sz w:val="16"/>
                <w:szCs w:val="16"/>
              </w:rPr>
              <w:t xml:space="preserve">Контактное лицо </w:t>
            </w:r>
          </w:p>
          <w:p w:rsidR="00C17B89" w:rsidRPr="00925D0A" w:rsidRDefault="00C17B89">
            <w:r>
              <w:t xml:space="preserve">Телефон </w:t>
            </w:r>
            <w:r w:rsidRPr="00D727B7">
              <w:t>73432870570</w:t>
            </w:r>
          </w:p>
          <w:p w:rsidR="00C17B89" w:rsidRPr="00925D0A" w:rsidRDefault="00C17B89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C17B89" w:rsidRDefault="00C17B89">
            <w:pPr>
              <w:pStyle w:val="a3"/>
            </w:pPr>
          </w:p>
          <w:p w:rsidR="00C17B89" w:rsidRPr="00925D0A" w:rsidRDefault="00C17B89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17B89" w:rsidRPr="00925D0A" w:rsidRDefault="00C17B89">
            <w:r>
              <w:t>Соответствует требованиям</w:t>
            </w:r>
          </w:p>
        </w:tc>
      </w:tr>
      <w:tr w:rsidR="00C17B89" w:rsidRPr="00925D0A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r>
              <w:t>EA-129030</w:t>
            </w:r>
          </w:p>
          <w:p w:rsidR="00C17B89" w:rsidRPr="00925D0A" w:rsidRDefault="00C17B89">
            <w:r>
              <w:t>ОБЩЕСТВО С ОГРАНИЧЕННОЙ ОТВЕТСТВЕННОСТЬЮ "НИКА"</w:t>
            </w:r>
          </w:p>
          <w:p w:rsidR="00C17B89" w:rsidRPr="00925D0A" w:rsidRDefault="00C17B89">
            <w:r>
              <w:t>ИНН 6658344555</w:t>
            </w:r>
          </w:p>
          <w:p w:rsidR="00C17B89" w:rsidRPr="00925D0A" w:rsidRDefault="00C17B89">
            <w:r>
              <w:t xml:space="preserve">ОГРН </w:t>
            </w:r>
            <w:r w:rsidRPr="00D727B7">
              <w:t>1096658008633</w:t>
            </w:r>
          </w:p>
          <w:p w:rsidR="00C17B89" w:rsidRPr="00925D0A" w:rsidRDefault="00C17B89">
            <w:r w:rsidRPr="00925D0A">
              <w:t xml:space="preserve">КПП </w:t>
            </w:r>
            <w:r w:rsidRPr="00D727B7">
              <w:t>665801001</w:t>
            </w:r>
          </w:p>
          <w:p w:rsidR="00C17B89" w:rsidRPr="00925D0A" w:rsidRDefault="00C17B89">
            <w:r w:rsidRPr="00925D0A">
              <w:t>Место нахождения(жительства)</w:t>
            </w:r>
          </w:p>
          <w:p w:rsidR="00C17B89" w:rsidRPr="00925D0A" w:rsidRDefault="00C17B89">
            <w:r w:rsidRPr="00925D0A">
              <w:t>620043, ОБЛСВЕРДЛОВСКАЯ, ГЕКАТЕРИНБУРГ, ОФИС 406</w:t>
            </w:r>
          </w:p>
          <w:p w:rsidR="00C17B89" w:rsidRPr="00925D0A" w:rsidRDefault="00C17B89">
            <w:r w:rsidRPr="00925D0A">
              <w:t>Почтовый адрес</w:t>
            </w:r>
          </w:p>
          <w:p w:rsidR="00C17B89" w:rsidRPr="00925D0A" w:rsidRDefault="00C17B89">
            <w:r w:rsidRPr="00925D0A">
              <w:t>г. Екатеринбург ул. Репина 42 А офис 4</w:t>
            </w:r>
          </w:p>
          <w:p w:rsidR="00C17B89" w:rsidRPr="00925D0A" w:rsidRDefault="00C17B89">
            <w:r w:rsidRPr="00925D0A">
              <w:rPr>
                <w:sz w:val="16"/>
                <w:szCs w:val="16"/>
              </w:rPr>
              <w:t xml:space="preserve">Контактное лицо </w:t>
            </w:r>
          </w:p>
          <w:p w:rsidR="00C17B89" w:rsidRPr="00925D0A" w:rsidRDefault="00C17B89">
            <w:r>
              <w:t xml:space="preserve">Телефон </w:t>
            </w:r>
            <w:r w:rsidRPr="00D727B7">
              <w:t>73432870570</w:t>
            </w:r>
          </w:p>
          <w:p w:rsidR="00C17B89" w:rsidRPr="00925D0A" w:rsidRDefault="00C17B89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C17B89" w:rsidRDefault="00C17B89">
            <w:pPr>
              <w:pStyle w:val="a3"/>
            </w:pPr>
          </w:p>
          <w:p w:rsidR="00C17B89" w:rsidRPr="00925D0A" w:rsidRDefault="00C17B89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17B89" w:rsidRPr="00925D0A" w:rsidRDefault="00C17B89">
            <w:r>
              <w:t>Соответствует требованиям</w:t>
            </w:r>
          </w:p>
        </w:tc>
      </w:tr>
      <w:tr w:rsidR="00C17B89" w:rsidRPr="00925D0A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r>
              <w:t>EA-127669</w:t>
            </w:r>
          </w:p>
          <w:p w:rsidR="00C17B89" w:rsidRPr="00925D0A" w:rsidRDefault="00C17B89">
            <w:r>
              <w:t>Индивидуальный предприниматель СУПЕНКО СЕРГЕЙ СЕРГЕЕВИЧ</w:t>
            </w:r>
          </w:p>
          <w:p w:rsidR="00C17B89" w:rsidRPr="00925D0A" w:rsidRDefault="00C17B89">
            <w:r>
              <w:t>ИНН 246534299276</w:t>
            </w:r>
          </w:p>
          <w:p w:rsidR="00C17B89" w:rsidRPr="00925D0A" w:rsidRDefault="00C17B89">
            <w:r>
              <w:t xml:space="preserve">ОГРН </w:t>
            </w:r>
            <w:r w:rsidRPr="00D727B7">
              <w:t>321237500322841</w:t>
            </w:r>
          </w:p>
          <w:p w:rsidR="00C17B89" w:rsidRPr="00925D0A" w:rsidRDefault="00C17B89">
            <w:r w:rsidRPr="00925D0A">
              <w:t xml:space="preserve">КПП </w:t>
            </w:r>
          </w:p>
          <w:p w:rsidR="00C17B89" w:rsidRPr="00925D0A" w:rsidRDefault="00C17B89">
            <w:r w:rsidRPr="00925D0A">
              <w:t>Место нахождения(жительства)</w:t>
            </w:r>
          </w:p>
          <w:p w:rsidR="00C17B89" w:rsidRPr="00925D0A" w:rsidRDefault="00C17B89">
            <w:r w:rsidRPr="00925D0A">
              <w:t>КРАЙКРАСНОДАРСКИЙ, Г.КРАСНОДАР</w:t>
            </w:r>
          </w:p>
          <w:p w:rsidR="00C17B89" w:rsidRPr="00925D0A" w:rsidRDefault="00C17B89">
            <w:r w:rsidRPr="00925D0A">
              <w:t>Почтовый адрес</w:t>
            </w:r>
          </w:p>
          <w:p w:rsidR="00C17B89" w:rsidRPr="00925D0A" w:rsidRDefault="00C17B89">
            <w:r w:rsidRPr="00925D0A">
              <w:t>КРАЙ КРАСНОДАРСКИЙ, Г. КРАСНОДАР,</w:t>
            </w:r>
          </w:p>
          <w:p w:rsidR="00C17B89" w:rsidRPr="00925D0A" w:rsidRDefault="00C17B89">
            <w:r w:rsidRPr="00925D0A">
              <w:rPr>
                <w:sz w:val="16"/>
                <w:szCs w:val="16"/>
              </w:rPr>
              <w:t xml:space="preserve">Контактное лицо </w:t>
            </w:r>
          </w:p>
          <w:p w:rsidR="00C17B89" w:rsidRPr="00925D0A" w:rsidRDefault="00C17B89">
            <w:r>
              <w:t xml:space="preserve">Телефон </w:t>
            </w:r>
            <w:r>
              <w:rPr>
                <w:lang w:val="en-US"/>
              </w:rPr>
              <w:t>79294881774</w:t>
            </w:r>
          </w:p>
          <w:p w:rsidR="00C17B89" w:rsidRPr="00925D0A" w:rsidRDefault="00C17B89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C17B89" w:rsidRDefault="00C17B89">
            <w:pPr>
              <w:pStyle w:val="a3"/>
            </w:pPr>
          </w:p>
          <w:p w:rsidR="00C17B89" w:rsidRPr="00925D0A" w:rsidRDefault="00C17B89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17B89" w:rsidRPr="00925D0A" w:rsidRDefault="00C17B89">
            <w:r>
              <w:t>Соответствует требованиям</w:t>
            </w:r>
          </w:p>
        </w:tc>
      </w:tr>
      <w:tr w:rsidR="00C17B89" w:rsidRPr="00925D0A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r>
              <w:t>EA-127669</w:t>
            </w:r>
          </w:p>
          <w:p w:rsidR="00C17B89" w:rsidRPr="00925D0A" w:rsidRDefault="00C17B89">
            <w:r>
              <w:t>СУПЕНКО СЕРГЕЙ СЕРГЕЕВИЧ</w:t>
            </w:r>
          </w:p>
          <w:p w:rsidR="00C17B89" w:rsidRPr="00925D0A" w:rsidRDefault="00C17B89">
            <w:r>
              <w:t>ИНН 246534299276</w:t>
            </w:r>
          </w:p>
          <w:p w:rsidR="00C17B89" w:rsidRPr="00925D0A" w:rsidRDefault="00C17B89">
            <w:r>
              <w:t xml:space="preserve">ОГРН </w:t>
            </w:r>
            <w:r w:rsidRPr="00D727B7">
              <w:t>321237500322841</w:t>
            </w:r>
          </w:p>
          <w:p w:rsidR="00C17B89" w:rsidRPr="00925D0A" w:rsidRDefault="00C17B89">
            <w:r w:rsidRPr="00925D0A">
              <w:t xml:space="preserve">КПП </w:t>
            </w:r>
          </w:p>
          <w:p w:rsidR="00C17B89" w:rsidRPr="00925D0A" w:rsidRDefault="00C17B89">
            <w:r w:rsidRPr="00925D0A">
              <w:t>Место нахождения(жительства)</w:t>
            </w:r>
          </w:p>
          <w:p w:rsidR="00C17B89" w:rsidRPr="00925D0A" w:rsidRDefault="00C17B89">
            <w:r w:rsidRPr="00925D0A">
              <w:t>КРАЙКРАСНОДАРСКИЙ, Г.КРАСНОДАР</w:t>
            </w:r>
          </w:p>
          <w:p w:rsidR="00C17B89" w:rsidRPr="00925D0A" w:rsidRDefault="00C17B89">
            <w:r w:rsidRPr="00925D0A">
              <w:t>Почтовый адрес</w:t>
            </w:r>
          </w:p>
          <w:p w:rsidR="00C17B89" w:rsidRPr="00925D0A" w:rsidRDefault="00C17B89">
            <w:r w:rsidRPr="00925D0A">
              <w:t>КРАЙ КРАСНОДАРСКИЙ, Г. КРАСНОДАР,</w:t>
            </w:r>
          </w:p>
          <w:p w:rsidR="00C17B89" w:rsidRPr="00925D0A" w:rsidRDefault="00C17B89">
            <w:r w:rsidRPr="00925D0A">
              <w:rPr>
                <w:sz w:val="16"/>
                <w:szCs w:val="16"/>
              </w:rPr>
              <w:t xml:space="preserve">Контактное лицо </w:t>
            </w:r>
          </w:p>
          <w:p w:rsidR="00C17B89" w:rsidRPr="00925D0A" w:rsidRDefault="00C17B89">
            <w:r>
              <w:t xml:space="preserve">Телефон </w:t>
            </w:r>
            <w:r>
              <w:rPr>
                <w:lang w:val="en-US"/>
              </w:rPr>
              <w:t>79294881774</w:t>
            </w:r>
          </w:p>
          <w:p w:rsidR="00C17B89" w:rsidRPr="00925D0A" w:rsidRDefault="00C17B89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C17B89" w:rsidRDefault="00C17B89">
            <w:pPr>
              <w:pStyle w:val="a3"/>
            </w:pPr>
          </w:p>
          <w:p w:rsidR="00C17B89" w:rsidRPr="00925D0A" w:rsidRDefault="00C17B89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17B89" w:rsidRPr="00925D0A" w:rsidRDefault="00C17B89">
            <w:r>
              <w:t>Соответствует требованиям</w:t>
            </w:r>
          </w:p>
        </w:tc>
      </w:tr>
      <w:tr w:rsidR="00C17B89" w:rsidRPr="00925D0A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r>
              <w:t>EA-127669</w:t>
            </w:r>
          </w:p>
          <w:p w:rsidR="00C17B89" w:rsidRPr="00925D0A" w:rsidRDefault="00C17B89">
            <w:r>
              <w:t>СУПЕНКО СЕРГЕЙ СЕРГЕЕВИЧ</w:t>
            </w:r>
          </w:p>
          <w:p w:rsidR="00C17B89" w:rsidRPr="00925D0A" w:rsidRDefault="00C17B89">
            <w:r>
              <w:t>ИНН 246534299276</w:t>
            </w:r>
          </w:p>
          <w:p w:rsidR="00C17B89" w:rsidRPr="00925D0A" w:rsidRDefault="00C17B89">
            <w:r>
              <w:t xml:space="preserve">ОГРН </w:t>
            </w:r>
            <w:r w:rsidRPr="00D727B7">
              <w:t>321237500322841</w:t>
            </w:r>
          </w:p>
          <w:p w:rsidR="00C17B89" w:rsidRPr="00925D0A" w:rsidRDefault="00C17B89">
            <w:r w:rsidRPr="00925D0A">
              <w:t xml:space="preserve">КПП </w:t>
            </w:r>
          </w:p>
          <w:p w:rsidR="00C17B89" w:rsidRPr="00925D0A" w:rsidRDefault="00C17B89">
            <w:r w:rsidRPr="00925D0A">
              <w:t>Место нахождения(жительства)</w:t>
            </w:r>
          </w:p>
          <w:p w:rsidR="00C17B89" w:rsidRPr="00925D0A" w:rsidRDefault="00C17B89">
            <w:r w:rsidRPr="00925D0A">
              <w:t>КРАЙКРАСНОДАРСКИЙ, Г.КРАСНОДАР</w:t>
            </w:r>
          </w:p>
          <w:p w:rsidR="00C17B89" w:rsidRPr="00925D0A" w:rsidRDefault="00C17B89">
            <w:r w:rsidRPr="00925D0A">
              <w:t>Почтовый адрес</w:t>
            </w:r>
          </w:p>
          <w:p w:rsidR="00C17B89" w:rsidRPr="00925D0A" w:rsidRDefault="00C17B89">
            <w:r w:rsidRPr="00925D0A">
              <w:t>КРАЙ КРАСНОДАРСКИЙ, Г. КРАСНОДАР,</w:t>
            </w:r>
          </w:p>
          <w:p w:rsidR="00C17B89" w:rsidRPr="00925D0A" w:rsidRDefault="00C17B89">
            <w:r w:rsidRPr="00925D0A">
              <w:rPr>
                <w:sz w:val="16"/>
                <w:szCs w:val="16"/>
              </w:rPr>
              <w:t xml:space="preserve">Контактное лицо </w:t>
            </w:r>
          </w:p>
          <w:p w:rsidR="00C17B89" w:rsidRPr="00925D0A" w:rsidRDefault="00C17B89">
            <w:r>
              <w:t xml:space="preserve">Телефон </w:t>
            </w:r>
            <w:r>
              <w:rPr>
                <w:lang w:val="en-US"/>
              </w:rPr>
              <w:t>79294881774</w:t>
            </w:r>
          </w:p>
          <w:p w:rsidR="00C17B89" w:rsidRPr="00925D0A" w:rsidRDefault="00C17B89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C17B89" w:rsidRDefault="00C17B89">
            <w:pPr>
              <w:pStyle w:val="a3"/>
            </w:pPr>
          </w:p>
          <w:p w:rsidR="00C17B89" w:rsidRPr="00925D0A" w:rsidRDefault="00C17B89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17B89" w:rsidRPr="00925D0A" w:rsidRDefault="00C17B89">
            <w:r>
              <w:t>Соответствует требованиям</w:t>
            </w:r>
          </w:p>
        </w:tc>
      </w:tr>
      <w:tr w:rsidR="00C17B89" w:rsidRPr="00925D0A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r>
              <w:t>EA-127669</w:t>
            </w:r>
          </w:p>
          <w:p w:rsidR="00C17B89" w:rsidRPr="00925D0A" w:rsidRDefault="00C17B89">
            <w:r>
              <w:t>СУПЕНКО СЕРГЕЙ СЕРГЕЕВИЧ</w:t>
            </w:r>
          </w:p>
          <w:p w:rsidR="00C17B89" w:rsidRPr="00925D0A" w:rsidRDefault="00C17B89">
            <w:r>
              <w:t>ИНН 246534299276</w:t>
            </w:r>
          </w:p>
          <w:p w:rsidR="00C17B89" w:rsidRPr="00925D0A" w:rsidRDefault="00C17B89">
            <w:r>
              <w:t xml:space="preserve">ОГРН </w:t>
            </w:r>
            <w:r w:rsidRPr="00D727B7">
              <w:t>321237500322841</w:t>
            </w:r>
          </w:p>
          <w:p w:rsidR="00C17B89" w:rsidRPr="00925D0A" w:rsidRDefault="00C17B89">
            <w:r w:rsidRPr="00925D0A">
              <w:t xml:space="preserve">КПП </w:t>
            </w:r>
          </w:p>
          <w:p w:rsidR="00C17B89" w:rsidRPr="00925D0A" w:rsidRDefault="00C17B89">
            <w:r w:rsidRPr="00925D0A">
              <w:t>Место нахождения(жительства)</w:t>
            </w:r>
          </w:p>
          <w:p w:rsidR="00C17B89" w:rsidRPr="00925D0A" w:rsidRDefault="00C17B89">
            <w:r w:rsidRPr="00925D0A">
              <w:t>КРАЙКРАСНОДАРСКИЙ, Г.КРАСНОДАР</w:t>
            </w:r>
          </w:p>
          <w:p w:rsidR="00C17B89" w:rsidRPr="00925D0A" w:rsidRDefault="00C17B89">
            <w:r w:rsidRPr="00925D0A">
              <w:t>Почтовый адрес</w:t>
            </w:r>
          </w:p>
          <w:p w:rsidR="00C17B89" w:rsidRPr="00925D0A" w:rsidRDefault="00C17B89">
            <w:r w:rsidRPr="00925D0A">
              <w:t>КРАЙ КРАСНОДАРСКИЙ, Г. КРАСНОДАР,</w:t>
            </w:r>
          </w:p>
          <w:p w:rsidR="00C17B89" w:rsidRPr="00925D0A" w:rsidRDefault="00C17B89">
            <w:r w:rsidRPr="00925D0A">
              <w:rPr>
                <w:sz w:val="16"/>
                <w:szCs w:val="16"/>
              </w:rPr>
              <w:t xml:space="preserve">Контактное лицо </w:t>
            </w:r>
          </w:p>
          <w:p w:rsidR="00C17B89" w:rsidRPr="00925D0A" w:rsidRDefault="00C17B89">
            <w:r>
              <w:t xml:space="preserve">Телефон </w:t>
            </w:r>
            <w:r>
              <w:rPr>
                <w:lang w:val="en-US"/>
              </w:rPr>
              <w:t>79294881774</w:t>
            </w:r>
          </w:p>
          <w:p w:rsidR="00C17B89" w:rsidRPr="00925D0A" w:rsidRDefault="00C17B89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C17B89" w:rsidRDefault="00C17B89">
            <w:pPr>
              <w:pStyle w:val="a3"/>
            </w:pPr>
          </w:p>
          <w:p w:rsidR="00C17B89" w:rsidRPr="00925D0A" w:rsidRDefault="00C17B89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17B89" w:rsidRPr="00925D0A" w:rsidRDefault="00C17B89">
            <w:r>
              <w:t>Соответствует требованиям</w:t>
            </w:r>
          </w:p>
        </w:tc>
      </w:tr>
      <w:tr w:rsidR="00C17B89" w:rsidRPr="00925D0A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r>
              <w:t>EA-127669</w:t>
            </w:r>
          </w:p>
          <w:p w:rsidR="00C17B89" w:rsidRPr="00925D0A" w:rsidRDefault="00C17B89">
            <w:r>
              <w:t>СУПЕНКО СЕРГЕЙ СЕРГЕЕВИЧ</w:t>
            </w:r>
          </w:p>
          <w:p w:rsidR="00C17B89" w:rsidRPr="00925D0A" w:rsidRDefault="00C17B89">
            <w:r>
              <w:t>ИНН 246534299276</w:t>
            </w:r>
          </w:p>
          <w:p w:rsidR="00C17B89" w:rsidRPr="00925D0A" w:rsidRDefault="00C17B89">
            <w:r>
              <w:t xml:space="preserve">ОГРН </w:t>
            </w:r>
            <w:r w:rsidRPr="00D727B7">
              <w:t>321237500322841</w:t>
            </w:r>
          </w:p>
          <w:p w:rsidR="00C17B89" w:rsidRPr="00925D0A" w:rsidRDefault="00C17B89">
            <w:r w:rsidRPr="00925D0A">
              <w:t xml:space="preserve">КПП </w:t>
            </w:r>
          </w:p>
          <w:p w:rsidR="00C17B89" w:rsidRPr="00925D0A" w:rsidRDefault="00C17B89">
            <w:r w:rsidRPr="00925D0A">
              <w:t>Место нахождения(жительства)</w:t>
            </w:r>
          </w:p>
          <w:p w:rsidR="00C17B89" w:rsidRPr="00925D0A" w:rsidRDefault="00C17B89">
            <w:r w:rsidRPr="00925D0A">
              <w:t>КРАЙКРАСНОДАРСКИЙ, Г.КРАСНОДАР</w:t>
            </w:r>
          </w:p>
          <w:p w:rsidR="00C17B89" w:rsidRPr="00925D0A" w:rsidRDefault="00C17B89">
            <w:r w:rsidRPr="00925D0A">
              <w:t>Почтовый адрес</w:t>
            </w:r>
          </w:p>
          <w:p w:rsidR="00C17B89" w:rsidRPr="00925D0A" w:rsidRDefault="00C17B89">
            <w:r w:rsidRPr="00925D0A">
              <w:t>КРАЙ КРАСНОДАРСКИЙ, Г. КРАСНОДАР,</w:t>
            </w:r>
          </w:p>
          <w:p w:rsidR="00C17B89" w:rsidRPr="00925D0A" w:rsidRDefault="00C17B89">
            <w:r w:rsidRPr="00925D0A">
              <w:rPr>
                <w:sz w:val="16"/>
                <w:szCs w:val="16"/>
              </w:rPr>
              <w:t xml:space="preserve">Контактное лицо </w:t>
            </w:r>
          </w:p>
          <w:p w:rsidR="00C17B89" w:rsidRPr="00925D0A" w:rsidRDefault="00C17B89">
            <w:r>
              <w:t xml:space="preserve">Телефон </w:t>
            </w:r>
            <w:r>
              <w:rPr>
                <w:lang w:val="en-US"/>
              </w:rPr>
              <w:t>79294881774</w:t>
            </w:r>
          </w:p>
          <w:p w:rsidR="00C17B89" w:rsidRPr="00925D0A" w:rsidRDefault="00C17B89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C17B89" w:rsidRDefault="00C17B89">
            <w:pPr>
              <w:pStyle w:val="a3"/>
            </w:pPr>
          </w:p>
          <w:p w:rsidR="00C17B89" w:rsidRPr="00925D0A" w:rsidRDefault="00C17B89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17B89" w:rsidRPr="00925D0A" w:rsidRDefault="00C17B89">
            <w:r>
              <w:t>Соответствует требованиям</w:t>
            </w:r>
          </w:p>
        </w:tc>
      </w:tr>
      <w:tr w:rsidR="00C17B89" w:rsidRPr="00925D0A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r>
              <w:t>EA-130015</w:t>
            </w:r>
          </w:p>
          <w:p w:rsidR="00C17B89" w:rsidRPr="00925D0A" w:rsidRDefault="00C17B89">
            <w:r>
              <w:t>ОБЩЕСТВО С ОГРАНИЧЕННОЙ ОТВЕТСТВЕННОСТЬЮ "МЕДЛАЙФ"</w:t>
            </w:r>
          </w:p>
          <w:p w:rsidR="00C17B89" w:rsidRPr="00925D0A" w:rsidRDefault="00C17B89">
            <w:r>
              <w:t>ИНН 6673245767</w:t>
            </w:r>
          </w:p>
          <w:p w:rsidR="00C17B89" w:rsidRPr="00925D0A" w:rsidRDefault="00C17B89">
            <w:r>
              <w:t xml:space="preserve">ОГРН </w:t>
            </w:r>
            <w:r w:rsidRPr="00D727B7">
              <w:t>1116673014182</w:t>
            </w:r>
          </w:p>
          <w:p w:rsidR="00C17B89" w:rsidRPr="00925D0A" w:rsidRDefault="00C17B89">
            <w:r w:rsidRPr="00925D0A">
              <w:t xml:space="preserve">КПП </w:t>
            </w:r>
            <w:r w:rsidRPr="00D727B7">
              <w:t>668601001</w:t>
            </w:r>
          </w:p>
          <w:p w:rsidR="00C17B89" w:rsidRPr="00925D0A" w:rsidRDefault="00C17B89">
            <w:r w:rsidRPr="00925D0A">
              <w:t>Место нахождения(жительства)</w:t>
            </w:r>
          </w:p>
          <w:p w:rsidR="00C17B89" w:rsidRPr="00925D0A" w:rsidRDefault="00C17B89">
            <w:r w:rsidRPr="00925D0A">
              <w:t>620143, ОБЛ.СВЕРДЛОВСКАЯ, Г.Екатеринбург, ОФИС 270/1</w:t>
            </w:r>
          </w:p>
          <w:p w:rsidR="00C17B89" w:rsidRPr="00925D0A" w:rsidRDefault="00C17B89">
            <w:r w:rsidRPr="00925D0A">
              <w:t>Почтовый адрес</w:t>
            </w:r>
          </w:p>
          <w:p w:rsidR="00C17B89" w:rsidRPr="00925D0A" w:rsidRDefault="00C17B89">
            <w:r w:rsidRPr="00925D0A">
              <w:t>620143, ОБЛ. СВЕРДЛОВСКАЯ, Г. Екатеринбург, УЛ. МАШИНОСТРОИТЕЛЕЙ, СТР. 19, ОФИС 270/1</w:t>
            </w:r>
          </w:p>
          <w:p w:rsidR="00C17B89" w:rsidRPr="00925D0A" w:rsidRDefault="00C17B89">
            <w:r w:rsidRPr="00925D0A">
              <w:rPr>
                <w:sz w:val="16"/>
                <w:szCs w:val="16"/>
              </w:rPr>
              <w:t xml:space="preserve">Контактное лицо </w:t>
            </w:r>
          </w:p>
          <w:p w:rsidR="00C17B89" w:rsidRPr="00925D0A" w:rsidRDefault="00C17B89">
            <w:r>
              <w:t xml:space="preserve">Телефон </w:t>
            </w:r>
            <w:r w:rsidRPr="00D727B7">
              <w:t>79655419713</w:t>
            </w:r>
          </w:p>
          <w:p w:rsidR="00C17B89" w:rsidRPr="00925D0A" w:rsidRDefault="00C17B89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C17B89" w:rsidRDefault="00C17B89">
            <w:pPr>
              <w:pStyle w:val="a3"/>
            </w:pPr>
          </w:p>
          <w:p w:rsidR="00C17B89" w:rsidRPr="00925D0A" w:rsidRDefault="00C17B89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17B89" w:rsidRPr="00925D0A" w:rsidRDefault="00C17B89">
            <w:r>
              <w:t>Соответствует требованиям</w:t>
            </w:r>
          </w:p>
        </w:tc>
      </w:tr>
      <w:tr w:rsidR="00C17B89" w:rsidRPr="00925D0A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r>
              <w:t>EA-130015</w:t>
            </w:r>
          </w:p>
          <w:p w:rsidR="00C17B89" w:rsidRPr="00925D0A" w:rsidRDefault="00C17B89">
            <w:r>
              <w:t>ОБЩЕСТВО С ОГРАНИЧЕННОЙ ОТВЕТСТВЕННОСТЬЮ "МЕДЛАЙФ"</w:t>
            </w:r>
          </w:p>
          <w:p w:rsidR="00C17B89" w:rsidRPr="00925D0A" w:rsidRDefault="00C17B89">
            <w:r>
              <w:t>ИНН 6673245767</w:t>
            </w:r>
          </w:p>
          <w:p w:rsidR="00C17B89" w:rsidRPr="00925D0A" w:rsidRDefault="00C17B89">
            <w:r>
              <w:t xml:space="preserve">ОГРН </w:t>
            </w:r>
            <w:r w:rsidRPr="00D727B7">
              <w:t>1116673014182</w:t>
            </w:r>
          </w:p>
          <w:p w:rsidR="00C17B89" w:rsidRPr="00925D0A" w:rsidRDefault="00C17B89">
            <w:r w:rsidRPr="00925D0A">
              <w:t xml:space="preserve">КПП </w:t>
            </w:r>
            <w:r w:rsidRPr="00D727B7">
              <w:t>668601001</w:t>
            </w:r>
          </w:p>
          <w:p w:rsidR="00C17B89" w:rsidRPr="00925D0A" w:rsidRDefault="00C17B89">
            <w:r w:rsidRPr="00925D0A">
              <w:t>Место нахождения(жительства)</w:t>
            </w:r>
          </w:p>
          <w:p w:rsidR="00C17B89" w:rsidRPr="00925D0A" w:rsidRDefault="00C17B89">
            <w:r w:rsidRPr="00925D0A">
              <w:t>620143, ОБЛ.СВЕРДЛОВСКАЯ, Г.Екатеринбург, ОФИС 270/1</w:t>
            </w:r>
          </w:p>
          <w:p w:rsidR="00C17B89" w:rsidRPr="00925D0A" w:rsidRDefault="00C17B89">
            <w:r w:rsidRPr="00925D0A">
              <w:t>Почтовый адрес</w:t>
            </w:r>
          </w:p>
          <w:p w:rsidR="00C17B89" w:rsidRPr="00925D0A" w:rsidRDefault="00C17B89">
            <w:r w:rsidRPr="00925D0A">
              <w:t>620143, ОБЛ. СВЕРДЛОВСКАЯ, Г. Екатеринбург, УЛ. МАШИНОСТРОИТЕЛЕЙ, СТР. 19, ОФИС 270/1</w:t>
            </w:r>
          </w:p>
          <w:p w:rsidR="00C17B89" w:rsidRPr="00925D0A" w:rsidRDefault="00C17B89">
            <w:r w:rsidRPr="00925D0A">
              <w:rPr>
                <w:sz w:val="16"/>
                <w:szCs w:val="16"/>
              </w:rPr>
              <w:t xml:space="preserve">Контактное лицо </w:t>
            </w:r>
          </w:p>
          <w:p w:rsidR="00C17B89" w:rsidRPr="00925D0A" w:rsidRDefault="00C17B89">
            <w:r>
              <w:t xml:space="preserve">Телефон </w:t>
            </w:r>
            <w:r w:rsidRPr="00D727B7">
              <w:t>79655419713</w:t>
            </w:r>
          </w:p>
          <w:p w:rsidR="00C17B89" w:rsidRPr="00925D0A" w:rsidRDefault="00C17B89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C17B89" w:rsidRDefault="00C17B89">
            <w:pPr>
              <w:pStyle w:val="a3"/>
            </w:pPr>
          </w:p>
          <w:p w:rsidR="00C17B89" w:rsidRPr="00925D0A" w:rsidRDefault="00C17B89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17B89" w:rsidRPr="00925D0A" w:rsidRDefault="00C17B89">
            <w:r>
              <w:t>Соответствует требованиям</w:t>
            </w:r>
          </w:p>
        </w:tc>
      </w:tr>
      <w:tr w:rsidR="00C17B89" w:rsidRPr="00925D0A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r>
              <w:t>EA-130015</w:t>
            </w:r>
          </w:p>
          <w:p w:rsidR="00C17B89" w:rsidRPr="00925D0A" w:rsidRDefault="00C17B89">
            <w:r>
              <w:t>ОБЩЕСТВО С ОГРАНИЧЕННОЙ ОТВЕТСТВЕННОСТЬЮ "МЕДЛАЙФ"</w:t>
            </w:r>
          </w:p>
          <w:p w:rsidR="00C17B89" w:rsidRPr="00925D0A" w:rsidRDefault="00C17B89">
            <w:r>
              <w:t>ИНН 6673245767</w:t>
            </w:r>
          </w:p>
          <w:p w:rsidR="00C17B89" w:rsidRPr="00925D0A" w:rsidRDefault="00C17B89">
            <w:r>
              <w:t xml:space="preserve">ОГРН </w:t>
            </w:r>
            <w:r w:rsidRPr="00D727B7">
              <w:t>1116673014182</w:t>
            </w:r>
          </w:p>
          <w:p w:rsidR="00C17B89" w:rsidRPr="00925D0A" w:rsidRDefault="00C17B89">
            <w:r w:rsidRPr="00925D0A">
              <w:t xml:space="preserve">КПП </w:t>
            </w:r>
            <w:r w:rsidRPr="00D727B7">
              <w:t>668601001</w:t>
            </w:r>
          </w:p>
          <w:p w:rsidR="00C17B89" w:rsidRPr="00925D0A" w:rsidRDefault="00C17B89">
            <w:r w:rsidRPr="00925D0A">
              <w:t>Место нахождения(жительства)</w:t>
            </w:r>
          </w:p>
          <w:p w:rsidR="00C17B89" w:rsidRPr="00925D0A" w:rsidRDefault="00C17B89">
            <w:r w:rsidRPr="00925D0A">
              <w:t>620143, ОБЛ.СВЕРДЛОВСКАЯ, Г.Екатеринбург, ОФИС 270/1</w:t>
            </w:r>
          </w:p>
          <w:p w:rsidR="00C17B89" w:rsidRPr="00925D0A" w:rsidRDefault="00C17B89">
            <w:r w:rsidRPr="00925D0A">
              <w:t>Почтовый адрес</w:t>
            </w:r>
          </w:p>
          <w:p w:rsidR="00C17B89" w:rsidRPr="00925D0A" w:rsidRDefault="00C17B89">
            <w:r w:rsidRPr="00925D0A">
              <w:t>620143, ОБЛ. СВЕРДЛОВСКАЯ, Г. Екатеринбург, УЛ. МАШИНОСТРОИТЕЛЕЙ, СТР. 19, ОФИС 270/1</w:t>
            </w:r>
          </w:p>
          <w:p w:rsidR="00C17B89" w:rsidRPr="00925D0A" w:rsidRDefault="00C17B89">
            <w:r w:rsidRPr="00925D0A">
              <w:rPr>
                <w:sz w:val="16"/>
                <w:szCs w:val="16"/>
              </w:rPr>
              <w:t xml:space="preserve">Контактное лицо </w:t>
            </w:r>
          </w:p>
          <w:p w:rsidR="00C17B89" w:rsidRPr="00925D0A" w:rsidRDefault="00C17B89">
            <w:r>
              <w:t xml:space="preserve">Телефон </w:t>
            </w:r>
            <w:r w:rsidRPr="00D727B7">
              <w:t>79655419713</w:t>
            </w:r>
          </w:p>
          <w:p w:rsidR="00C17B89" w:rsidRPr="00925D0A" w:rsidRDefault="00C17B89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C17B89" w:rsidRDefault="00C17B89">
            <w:pPr>
              <w:pStyle w:val="a3"/>
            </w:pPr>
          </w:p>
          <w:p w:rsidR="00C17B89" w:rsidRPr="00925D0A" w:rsidRDefault="00C17B89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17B89" w:rsidRPr="00925D0A" w:rsidRDefault="00C17B89">
            <w:r>
              <w:t>Соответствует требованиям</w:t>
            </w:r>
          </w:p>
        </w:tc>
      </w:tr>
      <w:tr w:rsidR="00C17B89" w:rsidRPr="00925D0A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r>
              <w:t>EA-130015</w:t>
            </w:r>
          </w:p>
          <w:p w:rsidR="00C17B89" w:rsidRPr="00925D0A" w:rsidRDefault="00C17B89">
            <w:r>
              <w:t>ОБЩЕСТВО С ОГРАНИЧЕННОЙ ОТВЕТСТВЕННОСТЬЮ "МЕДЛАЙФ"</w:t>
            </w:r>
          </w:p>
          <w:p w:rsidR="00C17B89" w:rsidRPr="00925D0A" w:rsidRDefault="00C17B89">
            <w:r>
              <w:t>ИНН 6673245767</w:t>
            </w:r>
          </w:p>
          <w:p w:rsidR="00C17B89" w:rsidRPr="00925D0A" w:rsidRDefault="00C17B89">
            <w:r>
              <w:t xml:space="preserve">ОГРН </w:t>
            </w:r>
            <w:r w:rsidRPr="00D727B7">
              <w:t>1116673014182</w:t>
            </w:r>
          </w:p>
          <w:p w:rsidR="00C17B89" w:rsidRPr="00925D0A" w:rsidRDefault="00C17B89">
            <w:r w:rsidRPr="00925D0A">
              <w:t xml:space="preserve">КПП </w:t>
            </w:r>
            <w:r w:rsidRPr="00D727B7">
              <w:t>668601001</w:t>
            </w:r>
          </w:p>
          <w:p w:rsidR="00C17B89" w:rsidRPr="00925D0A" w:rsidRDefault="00C17B89">
            <w:r w:rsidRPr="00925D0A">
              <w:t>Место нахождения(жительства)</w:t>
            </w:r>
          </w:p>
          <w:p w:rsidR="00C17B89" w:rsidRPr="00925D0A" w:rsidRDefault="00C17B89">
            <w:r w:rsidRPr="00925D0A">
              <w:t>620143, ОБЛ.СВЕРДЛОВСКАЯ, Г.Екатеринбург, ОФИС 270/1</w:t>
            </w:r>
          </w:p>
          <w:p w:rsidR="00C17B89" w:rsidRPr="00925D0A" w:rsidRDefault="00C17B89">
            <w:r w:rsidRPr="00925D0A">
              <w:t>Почтовый адрес</w:t>
            </w:r>
          </w:p>
          <w:p w:rsidR="00C17B89" w:rsidRPr="00925D0A" w:rsidRDefault="00C17B89">
            <w:r w:rsidRPr="00925D0A">
              <w:t>620143, ОБЛ. СВЕРДЛОВСКАЯ, Г. Екатеринбург, УЛ. МАШИНОСТРОИТЕЛЕЙ, СТР. 19, ОФИС 270/1</w:t>
            </w:r>
          </w:p>
          <w:p w:rsidR="00C17B89" w:rsidRPr="00925D0A" w:rsidRDefault="00C17B89">
            <w:r w:rsidRPr="00925D0A">
              <w:rPr>
                <w:sz w:val="16"/>
                <w:szCs w:val="16"/>
              </w:rPr>
              <w:t xml:space="preserve">Контактное лицо </w:t>
            </w:r>
          </w:p>
          <w:p w:rsidR="00C17B89" w:rsidRPr="00925D0A" w:rsidRDefault="00C17B89">
            <w:r>
              <w:t xml:space="preserve">Телефон </w:t>
            </w:r>
            <w:r w:rsidRPr="00D727B7">
              <w:t>79655419713</w:t>
            </w:r>
          </w:p>
          <w:p w:rsidR="00C17B89" w:rsidRPr="00925D0A" w:rsidRDefault="00C17B89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C17B89" w:rsidRDefault="00C17B89">
            <w:pPr>
              <w:pStyle w:val="a3"/>
            </w:pPr>
          </w:p>
          <w:p w:rsidR="00C17B89" w:rsidRPr="00925D0A" w:rsidRDefault="00C17B89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17B89" w:rsidRPr="00925D0A" w:rsidRDefault="00C17B89">
            <w:r>
              <w:t>Соответствует требованиям</w:t>
            </w:r>
          </w:p>
        </w:tc>
      </w:tr>
      <w:tr w:rsidR="00C17B89" w:rsidRPr="00925D0A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r>
              <w:t>EA-130015</w:t>
            </w:r>
          </w:p>
          <w:p w:rsidR="00C17B89" w:rsidRPr="00925D0A" w:rsidRDefault="00C17B89">
            <w:r>
              <w:t>ОБЩЕСТВО С ОГРАНИЧЕННОЙ ОТВЕТСТВЕННОСТЬЮ "МЕДЛАЙФ"</w:t>
            </w:r>
          </w:p>
          <w:p w:rsidR="00C17B89" w:rsidRPr="00925D0A" w:rsidRDefault="00C17B89">
            <w:r>
              <w:t>ИНН 6673245767</w:t>
            </w:r>
          </w:p>
          <w:p w:rsidR="00C17B89" w:rsidRPr="00925D0A" w:rsidRDefault="00C17B89">
            <w:r>
              <w:t xml:space="preserve">ОГРН </w:t>
            </w:r>
            <w:r w:rsidRPr="00D727B7">
              <w:t>1116673014182</w:t>
            </w:r>
          </w:p>
          <w:p w:rsidR="00C17B89" w:rsidRPr="00925D0A" w:rsidRDefault="00C17B89">
            <w:r w:rsidRPr="00925D0A">
              <w:t xml:space="preserve">КПП </w:t>
            </w:r>
            <w:r w:rsidRPr="00D727B7">
              <w:t>668601001</w:t>
            </w:r>
          </w:p>
          <w:p w:rsidR="00C17B89" w:rsidRPr="00925D0A" w:rsidRDefault="00C17B89">
            <w:r w:rsidRPr="00925D0A">
              <w:t>Место нахождения(жительства)</w:t>
            </w:r>
          </w:p>
          <w:p w:rsidR="00C17B89" w:rsidRPr="00925D0A" w:rsidRDefault="00C17B89">
            <w:r w:rsidRPr="00925D0A">
              <w:t>620143, ОБЛ.СВЕРДЛОВСКАЯ, Г.Екатеринбург, ОФИС 270/1</w:t>
            </w:r>
          </w:p>
          <w:p w:rsidR="00C17B89" w:rsidRPr="00925D0A" w:rsidRDefault="00C17B89">
            <w:r w:rsidRPr="00925D0A">
              <w:t>Почтовый адрес</w:t>
            </w:r>
          </w:p>
          <w:p w:rsidR="00C17B89" w:rsidRPr="00925D0A" w:rsidRDefault="00C17B89">
            <w:r w:rsidRPr="00925D0A">
              <w:t>620143, ОБЛ. СВЕРДЛОВСКАЯ, Г. Екатеринбург, УЛ. МАШИНОСТРОИТЕЛЕЙ, СТР. 19, ОФИС 270/1</w:t>
            </w:r>
          </w:p>
          <w:p w:rsidR="00C17B89" w:rsidRPr="00925D0A" w:rsidRDefault="00C17B89">
            <w:r w:rsidRPr="00925D0A">
              <w:rPr>
                <w:sz w:val="16"/>
                <w:szCs w:val="16"/>
              </w:rPr>
              <w:t xml:space="preserve">Контактное лицо </w:t>
            </w:r>
          </w:p>
          <w:p w:rsidR="00C17B89" w:rsidRPr="00925D0A" w:rsidRDefault="00C17B89">
            <w:r>
              <w:t xml:space="preserve">Телефон </w:t>
            </w:r>
            <w:r w:rsidRPr="00D727B7">
              <w:t>79655419713</w:t>
            </w:r>
          </w:p>
          <w:p w:rsidR="00C17B89" w:rsidRPr="00925D0A" w:rsidRDefault="00C17B89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C17B89" w:rsidRDefault="00C17B89">
            <w:pPr>
              <w:pStyle w:val="a3"/>
            </w:pPr>
          </w:p>
          <w:p w:rsidR="00C17B89" w:rsidRPr="00925D0A" w:rsidRDefault="00C17B89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17B89" w:rsidRPr="00925D0A" w:rsidRDefault="00C17B89">
            <w:r>
              <w:t>Соответствует требованиям</w:t>
            </w:r>
          </w:p>
        </w:tc>
      </w:tr>
      <w:tr w:rsidR="00C17B89" w:rsidRPr="00925D0A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r>
              <w:t>EA-127375</w:t>
            </w:r>
          </w:p>
          <w:p w:rsidR="00C17B89" w:rsidRPr="00925D0A" w:rsidRDefault="00C17B89">
            <w:r>
              <w:t>Индивидуальный предприниматель ХУРТЕСОВА ЛАРИСА СЕРГЕЕВНА</w:t>
            </w:r>
          </w:p>
          <w:p w:rsidR="00C17B89" w:rsidRPr="00925D0A" w:rsidRDefault="00C17B89">
            <w:r>
              <w:t>ИНН 231106428272</w:t>
            </w:r>
          </w:p>
          <w:p w:rsidR="00C17B89" w:rsidRPr="00925D0A" w:rsidRDefault="00C17B89">
            <w:r>
              <w:t xml:space="preserve">ОГРН </w:t>
            </w:r>
            <w:r w:rsidRPr="00D727B7">
              <w:t>310231104900146</w:t>
            </w:r>
          </w:p>
          <w:p w:rsidR="00C17B89" w:rsidRPr="00925D0A" w:rsidRDefault="00C17B89">
            <w:r w:rsidRPr="00925D0A">
              <w:t xml:space="preserve">КПП </w:t>
            </w:r>
          </w:p>
          <w:p w:rsidR="00C17B89" w:rsidRPr="00925D0A" w:rsidRDefault="00C17B89">
            <w:r w:rsidRPr="00925D0A">
              <w:t>Место нахождения(жительства)</w:t>
            </w:r>
          </w:p>
          <w:p w:rsidR="00C17B89" w:rsidRPr="00925D0A" w:rsidRDefault="00C17B89">
            <w:r w:rsidRPr="00925D0A">
              <w:t>КРАЙКРАСНОДАРСКИЙ, ГКРАСНОДАР</w:t>
            </w:r>
          </w:p>
          <w:p w:rsidR="00C17B89" w:rsidRPr="00925D0A" w:rsidRDefault="00C17B89">
            <w:r w:rsidRPr="00925D0A">
              <w:t>Почтовый адрес</w:t>
            </w:r>
          </w:p>
          <w:p w:rsidR="00C17B89" w:rsidRPr="00925D0A" w:rsidRDefault="00C17B89">
            <w:r w:rsidRPr="00925D0A">
              <w:t>КРАЙ КРАСНОДАРСКИЙ23, Г КРАСНОДАР</w:t>
            </w:r>
          </w:p>
          <w:p w:rsidR="00C17B89" w:rsidRPr="00925D0A" w:rsidRDefault="00C17B89">
            <w:r w:rsidRPr="00925D0A">
              <w:rPr>
                <w:sz w:val="16"/>
                <w:szCs w:val="16"/>
              </w:rPr>
              <w:t xml:space="preserve">Контактное лицо </w:t>
            </w:r>
          </w:p>
          <w:p w:rsidR="00C17B89" w:rsidRPr="00925D0A" w:rsidRDefault="00C17B89">
            <w:r>
              <w:t xml:space="preserve">Телефон </w:t>
            </w:r>
            <w:r>
              <w:rPr>
                <w:lang w:val="en-US"/>
              </w:rPr>
              <w:t>79886039731</w:t>
            </w:r>
          </w:p>
          <w:p w:rsidR="00C17B89" w:rsidRPr="00925D0A" w:rsidRDefault="00C17B89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C17B89" w:rsidRDefault="00C17B89">
            <w:pPr>
              <w:pStyle w:val="a3"/>
            </w:pPr>
          </w:p>
          <w:p w:rsidR="00C17B89" w:rsidRPr="00925D0A" w:rsidRDefault="00C17B89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17B89" w:rsidRPr="00925D0A" w:rsidRDefault="00C17B89">
            <w:r>
              <w:t>Соответствует требованиям</w:t>
            </w:r>
          </w:p>
        </w:tc>
      </w:tr>
      <w:tr w:rsidR="00C17B89" w:rsidRPr="00925D0A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r>
              <w:t>EA-127375</w:t>
            </w:r>
          </w:p>
          <w:p w:rsidR="00C17B89" w:rsidRPr="00925D0A" w:rsidRDefault="00C17B89">
            <w:r>
              <w:t>ХУРТЕСОВА ЛАРИСА СЕРГЕЕВНА</w:t>
            </w:r>
          </w:p>
          <w:p w:rsidR="00C17B89" w:rsidRPr="00925D0A" w:rsidRDefault="00C17B89">
            <w:r>
              <w:t>ИНН 231106428272</w:t>
            </w:r>
          </w:p>
          <w:p w:rsidR="00C17B89" w:rsidRPr="00925D0A" w:rsidRDefault="00C17B89">
            <w:r>
              <w:t xml:space="preserve">ОГРН </w:t>
            </w:r>
            <w:r w:rsidRPr="00D727B7">
              <w:t>310231104900146</w:t>
            </w:r>
          </w:p>
          <w:p w:rsidR="00C17B89" w:rsidRPr="00925D0A" w:rsidRDefault="00C17B89">
            <w:r w:rsidRPr="00925D0A">
              <w:t xml:space="preserve">КПП </w:t>
            </w:r>
          </w:p>
          <w:p w:rsidR="00C17B89" w:rsidRPr="00925D0A" w:rsidRDefault="00C17B89">
            <w:r w:rsidRPr="00925D0A">
              <w:t>Место нахождения(жительства)</w:t>
            </w:r>
          </w:p>
          <w:p w:rsidR="00C17B89" w:rsidRPr="00925D0A" w:rsidRDefault="00C17B89">
            <w:r w:rsidRPr="00925D0A">
              <w:t>КРАЙКРАСНОДАРСКИЙ, ГКРАСНОДАР</w:t>
            </w:r>
          </w:p>
          <w:p w:rsidR="00C17B89" w:rsidRPr="00925D0A" w:rsidRDefault="00C17B89">
            <w:r w:rsidRPr="00925D0A">
              <w:t>Почтовый адрес</w:t>
            </w:r>
          </w:p>
          <w:p w:rsidR="00C17B89" w:rsidRPr="00925D0A" w:rsidRDefault="00C17B89">
            <w:r w:rsidRPr="00925D0A">
              <w:t>КРАЙ КРАСНОДАРСКИЙ23, Г КРАСНОДАР</w:t>
            </w:r>
          </w:p>
          <w:p w:rsidR="00C17B89" w:rsidRPr="00925D0A" w:rsidRDefault="00C17B89">
            <w:r w:rsidRPr="00925D0A">
              <w:rPr>
                <w:sz w:val="16"/>
                <w:szCs w:val="16"/>
              </w:rPr>
              <w:t xml:space="preserve">Контактное лицо </w:t>
            </w:r>
          </w:p>
          <w:p w:rsidR="00C17B89" w:rsidRPr="00925D0A" w:rsidRDefault="00C17B89">
            <w:r>
              <w:t xml:space="preserve">Телефон </w:t>
            </w:r>
            <w:r>
              <w:rPr>
                <w:lang w:val="en-US"/>
              </w:rPr>
              <w:t>79886039731</w:t>
            </w:r>
          </w:p>
          <w:p w:rsidR="00C17B89" w:rsidRPr="00925D0A" w:rsidRDefault="00C17B89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C17B89" w:rsidRDefault="00C17B89">
            <w:pPr>
              <w:pStyle w:val="a3"/>
            </w:pPr>
          </w:p>
          <w:p w:rsidR="00C17B89" w:rsidRPr="00925D0A" w:rsidRDefault="00C17B89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17B89" w:rsidRPr="00925D0A" w:rsidRDefault="00C17B89">
            <w:r>
              <w:t>Соответствует требованиям</w:t>
            </w:r>
          </w:p>
        </w:tc>
      </w:tr>
      <w:tr w:rsidR="00C17B89" w:rsidRPr="00925D0A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r>
              <w:t>EA-127375</w:t>
            </w:r>
          </w:p>
          <w:p w:rsidR="00C17B89" w:rsidRPr="00925D0A" w:rsidRDefault="00C17B89">
            <w:r>
              <w:t>ХУРТЕСОВА ЛАРИСА СЕРГЕЕВНА</w:t>
            </w:r>
          </w:p>
          <w:p w:rsidR="00C17B89" w:rsidRPr="00925D0A" w:rsidRDefault="00C17B89">
            <w:r>
              <w:t>ИНН 231106428272</w:t>
            </w:r>
          </w:p>
          <w:p w:rsidR="00C17B89" w:rsidRPr="00925D0A" w:rsidRDefault="00C17B89">
            <w:r>
              <w:t xml:space="preserve">ОГРН </w:t>
            </w:r>
            <w:r w:rsidRPr="00D727B7">
              <w:t>310231104900146</w:t>
            </w:r>
          </w:p>
          <w:p w:rsidR="00C17B89" w:rsidRPr="00925D0A" w:rsidRDefault="00C17B89">
            <w:r w:rsidRPr="00925D0A">
              <w:t xml:space="preserve">КПП </w:t>
            </w:r>
          </w:p>
          <w:p w:rsidR="00C17B89" w:rsidRPr="00925D0A" w:rsidRDefault="00C17B89">
            <w:r w:rsidRPr="00925D0A">
              <w:t>Место нахождения(жительства)</w:t>
            </w:r>
          </w:p>
          <w:p w:rsidR="00C17B89" w:rsidRPr="00925D0A" w:rsidRDefault="00C17B89">
            <w:r w:rsidRPr="00925D0A">
              <w:t>КРАЙКРАСНОДАРСКИЙ, ГКРАСНОДАР</w:t>
            </w:r>
          </w:p>
          <w:p w:rsidR="00C17B89" w:rsidRPr="00925D0A" w:rsidRDefault="00C17B89">
            <w:r w:rsidRPr="00925D0A">
              <w:t>Почтовый адрес</w:t>
            </w:r>
          </w:p>
          <w:p w:rsidR="00C17B89" w:rsidRPr="00925D0A" w:rsidRDefault="00C17B89">
            <w:r w:rsidRPr="00925D0A">
              <w:t>КРАЙ КРАСНОДАРСКИЙ23, Г КРАСНОДАР</w:t>
            </w:r>
          </w:p>
          <w:p w:rsidR="00C17B89" w:rsidRPr="00925D0A" w:rsidRDefault="00C17B89">
            <w:r w:rsidRPr="00925D0A">
              <w:rPr>
                <w:sz w:val="16"/>
                <w:szCs w:val="16"/>
              </w:rPr>
              <w:t xml:space="preserve">Контактное лицо </w:t>
            </w:r>
          </w:p>
          <w:p w:rsidR="00C17B89" w:rsidRPr="00925D0A" w:rsidRDefault="00C17B89">
            <w:r>
              <w:t xml:space="preserve">Телефон </w:t>
            </w:r>
            <w:r>
              <w:rPr>
                <w:lang w:val="en-US"/>
              </w:rPr>
              <w:t>79886039731</w:t>
            </w:r>
          </w:p>
          <w:p w:rsidR="00C17B89" w:rsidRPr="00925D0A" w:rsidRDefault="00C17B89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C17B89" w:rsidRDefault="00C17B89">
            <w:pPr>
              <w:pStyle w:val="a3"/>
            </w:pPr>
          </w:p>
          <w:p w:rsidR="00C17B89" w:rsidRPr="00925D0A" w:rsidRDefault="00C17B89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17B89" w:rsidRPr="00925D0A" w:rsidRDefault="00C17B89">
            <w:r>
              <w:t>Соответствует требованиям</w:t>
            </w:r>
          </w:p>
        </w:tc>
      </w:tr>
      <w:tr w:rsidR="00C17B89" w:rsidRPr="00925D0A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r>
              <w:t>EA-127375</w:t>
            </w:r>
          </w:p>
          <w:p w:rsidR="00C17B89" w:rsidRPr="00925D0A" w:rsidRDefault="00C17B89">
            <w:r>
              <w:t>ХУРТЕСОВА ЛАРИСА СЕРГЕЕВНА</w:t>
            </w:r>
          </w:p>
          <w:p w:rsidR="00C17B89" w:rsidRPr="00925D0A" w:rsidRDefault="00C17B89">
            <w:r>
              <w:t>ИНН 231106428272</w:t>
            </w:r>
          </w:p>
          <w:p w:rsidR="00C17B89" w:rsidRPr="00925D0A" w:rsidRDefault="00C17B89">
            <w:r>
              <w:t xml:space="preserve">ОГРН </w:t>
            </w:r>
            <w:r w:rsidRPr="00D727B7">
              <w:t>310231104900146</w:t>
            </w:r>
          </w:p>
          <w:p w:rsidR="00C17B89" w:rsidRPr="00925D0A" w:rsidRDefault="00C17B89">
            <w:r w:rsidRPr="00925D0A">
              <w:t xml:space="preserve">КПП </w:t>
            </w:r>
          </w:p>
          <w:p w:rsidR="00C17B89" w:rsidRPr="00925D0A" w:rsidRDefault="00C17B89">
            <w:r w:rsidRPr="00925D0A">
              <w:t>Место нахождения(жительства)</w:t>
            </w:r>
          </w:p>
          <w:p w:rsidR="00C17B89" w:rsidRPr="00925D0A" w:rsidRDefault="00C17B89">
            <w:r w:rsidRPr="00925D0A">
              <w:t>КРАЙКРАСНОДАРСКИЙ, ГКРАСНОДАР</w:t>
            </w:r>
          </w:p>
          <w:p w:rsidR="00C17B89" w:rsidRPr="00925D0A" w:rsidRDefault="00C17B89">
            <w:r w:rsidRPr="00925D0A">
              <w:t>Почтовый адрес</w:t>
            </w:r>
          </w:p>
          <w:p w:rsidR="00C17B89" w:rsidRPr="00925D0A" w:rsidRDefault="00C17B89">
            <w:r w:rsidRPr="00925D0A">
              <w:t>КРАЙ КРАСНОДАРСКИЙ23, Г КРАСНОДАР</w:t>
            </w:r>
          </w:p>
          <w:p w:rsidR="00C17B89" w:rsidRPr="00925D0A" w:rsidRDefault="00C17B89">
            <w:r w:rsidRPr="00925D0A">
              <w:rPr>
                <w:sz w:val="16"/>
                <w:szCs w:val="16"/>
              </w:rPr>
              <w:t xml:space="preserve">Контактное лицо </w:t>
            </w:r>
          </w:p>
          <w:p w:rsidR="00C17B89" w:rsidRPr="00925D0A" w:rsidRDefault="00C17B89">
            <w:r>
              <w:t xml:space="preserve">Телефон </w:t>
            </w:r>
            <w:r>
              <w:rPr>
                <w:lang w:val="en-US"/>
              </w:rPr>
              <w:t>79886039731</w:t>
            </w:r>
          </w:p>
          <w:p w:rsidR="00C17B89" w:rsidRPr="00925D0A" w:rsidRDefault="00C17B89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C17B89" w:rsidRDefault="00C17B89">
            <w:pPr>
              <w:pStyle w:val="a3"/>
            </w:pPr>
          </w:p>
          <w:p w:rsidR="00C17B89" w:rsidRPr="00925D0A" w:rsidRDefault="00C17B89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17B89" w:rsidRPr="00925D0A" w:rsidRDefault="00C17B89">
            <w:r>
              <w:t>Соответствует требованиям</w:t>
            </w:r>
          </w:p>
        </w:tc>
      </w:tr>
      <w:tr w:rsidR="00C17B89" w:rsidRPr="00925D0A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r>
              <w:t>EA-127375</w:t>
            </w:r>
          </w:p>
          <w:p w:rsidR="00C17B89" w:rsidRPr="00925D0A" w:rsidRDefault="00C17B89">
            <w:r>
              <w:t>ХУРТЕСОВА ЛАРИСА СЕРГЕЕВНА</w:t>
            </w:r>
          </w:p>
          <w:p w:rsidR="00C17B89" w:rsidRPr="00925D0A" w:rsidRDefault="00C17B89">
            <w:r>
              <w:t>ИНН 231106428272</w:t>
            </w:r>
          </w:p>
          <w:p w:rsidR="00C17B89" w:rsidRPr="00925D0A" w:rsidRDefault="00C17B89">
            <w:r>
              <w:t xml:space="preserve">ОГРН </w:t>
            </w:r>
            <w:r w:rsidRPr="00D727B7">
              <w:t>310231104900146</w:t>
            </w:r>
          </w:p>
          <w:p w:rsidR="00C17B89" w:rsidRPr="00925D0A" w:rsidRDefault="00C17B89">
            <w:r w:rsidRPr="00925D0A">
              <w:t xml:space="preserve">КПП </w:t>
            </w:r>
          </w:p>
          <w:p w:rsidR="00C17B89" w:rsidRPr="00925D0A" w:rsidRDefault="00C17B89">
            <w:r w:rsidRPr="00925D0A">
              <w:t>Место нахождения(жительства)</w:t>
            </w:r>
          </w:p>
          <w:p w:rsidR="00C17B89" w:rsidRPr="00925D0A" w:rsidRDefault="00C17B89">
            <w:bookmarkStart w:id="0" w:name="__DdeLink__366_22120086831"/>
            <w:r w:rsidRPr="00925D0A">
              <w:t>КРАЙКРАСНОДАРСКИЙ, ГКРАСНОДАР</w:t>
            </w:r>
            <w:bookmarkEnd w:id="0"/>
          </w:p>
          <w:p w:rsidR="00C17B89" w:rsidRPr="00925D0A" w:rsidRDefault="00C17B89">
            <w:r w:rsidRPr="00925D0A">
              <w:t>Почтовый адрес</w:t>
            </w:r>
          </w:p>
          <w:p w:rsidR="00C17B89" w:rsidRPr="00925D0A" w:rsidRDefault="00C17B89">
            <w:r w:rsidRPr="00925D0A">
              <w:t>КРАЙ КРАСНОДАРСКИЙ23, Г КРАСНОДАР</w:t>
            </w:r>
          </w:p>
          <w:p w:rsidR="00C17B89" w:rsidRPr="00925D0A" w:rsidRDefault="00C17B89">
            <w:r w:rsidRPr="00925D0A">
              <w:rPr>
                <w:sz w:val="16"/>
                <w:szCs w:val="16"/>
              </w:rPr>
              <w:t xml:space="preserve">Контактное лицо </w:t>
            </w:r>
          </w:p>
          <w:p w:rsidR="00C17B89" w:rsidRPr="00925D0A" w:rsidRDefault="00C17B89">
            <w:r>
              <w:t xml:space="preserve">Телефон </w:t>
            </w:r>
            <w:r>
              <w:rPr>
                <w:lang w:val="en-US"/>
              </w:rPr>
              <w:t>79886039731</w:t>
            </w:r>
          </w:p>
          <w:p w:rsidR="00C17B89" w:rsidRPr="00925D0A" w:rsidRDefault="00C17B89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C17B89" w:rsidRDefault="00C17B89">
            <w:pPr>
              <w:pStyle w:val="a3"/>
            </w:pPr>
          </w:p>
          <w:p w:rsidR="00C17B89" w:rsidRPr="00925D0A" w:rsidRDefault="00C17B89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C17B89" w:rsidRPr="00925D0A" w:rsidRDefault="00C17B89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C17B89" w:rsidRPr="00925D0A" w:rsidRDefault="00C17B89">
            <w:r>
              <w:t>Соответствует требованиям</w:t>
            </w:r>
          </w:p>
        </w:tc>
      </w:tr>
    </w:tbl>
    <w:p w:rsidR="00C17B89" w:rsidRDefault="00C17B89">
      <w:pPr>
        <w:ind w:right="142"/>
        <w:jc w:val="both"/>
      </w:pPr>
    </w:p>
    <w:p w:rsidR="00C17B89" w:rsidRDefault="00C17B89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D727B7">
        <w:t>Электроды для электрокардиографии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"МЕДИЦИНСКИЕ РАСХОДНЫЕ МАТЕРИАЛЫ", предложение о цене контракта 45 449,37 руб.</w:t>
      </w:r>
    </w:p>
    <w:p w:rsidR="00C17B89" w:rsidRDefault="00C17B89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CF3256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C17B89" w:rsidRDefault="00C17B89">
      <w:pPr>
        <w:jc w:val="both"/>
        <w:rPr>
          <w:b/>
          <w:bCs/>
        </w:rPr>
      </w:pPr>
    </w:p>
    <w:p w:rsidR="00C17B89" w:rsidRDefault="00C17B89">
      <w:pPr>
        <w:jc w:val="both"/>
        <w:rPr>
          <w:b/>
          <w:bCs/>
        </w:rPr>
      </w:pPr>
    </w:p>
    <w:p w:rsidR="00C17B89" w:rsidRDefault="00C17B89">
      <w:pPr>
        <w:jc w:val="both"/>
        <w:rPr>
          <w:b/>
          <w:bCs/>
        </w:rPr>
      </w:pPr>
    </w:p>
    <w:p w:rsidR="00C17B89" w:rsidRDefault="00C17B89">
      <w:pPr>
        <w:jc w:val="both"/>
      </w:pPr>
    </w:p>
    <w:tbl>
      <w:tblPr>
        <w:tblW w:w="9922" w:type="dxa"/>
        <w:tblInd w:w="2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C17B89" w:rsidRPr="00925D0A">
        <w:tc>
          <w:tcPr>
            <w:tcW w:w="5847" w:type="dxa"/>
            <w:vAlign w:val="bottom"/>
          </w:tcPr>
          <w:p w:rsidR="00C17B89" w:rsidRPr="00925D0A" w:rsidRDefault="00C17B89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C17B89" w:rsidRPr="00925D0A" w:rsidRDefault="00C17B89">
            <w:pPr>
              <w:pStyle w:val="a3"/>
            </w:pPr>
            <w:r w:rsidRPr="00925D0A">
              <w:rPr>
                <w:lang w:val="en-US"/>
              </w:rPr>
              <w:t>Просоленко Юрий Александрович</w:t>
            </w:r>
          </w:p>
        </w:tc>
      </w:tr>
      <w:tr w:rsidR="00C17B89" w:rsidRPr="00925D0A">
        <w:tc>
          <w:tcPr>
            <w:tcW w:w="5847" w:type="dxa"/>
            <w:vAlign w:val="bottom"/>
          </w:tcPr>
          <w:p w:rsidR="00C17B89" w:rsidRPr="00925D0A" w:rsidRDefault="00C17B89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C17B89" w:rsidRPr="00925D0A" w:rsidRDefault="00C17B89">
            <w:pPr>
              <w:pStyle w:val="a3"/>
            </w:pPr>
            <w:r w:rsidRPr="00925D0A">
              <w:rPr>
                <w:lang w:val="en-US"/>
              </w:rPr>
              <w:t>Дехтерев Юрий Сергеевич</w:t>
            </w:r>
          </w:p>
        </w:tc>
      </w:tr>
      <w:tr w:rsidR="00C17B89" w:rsidRPr="00925D0A">
        <w:tc>
          <w:tcPr>
            <w:tcW w:w="5847" w:type="dxa"/>
            <w:vAlign w:val="bottom"/>
          </w:tcPr>
          <w:p w:rsidR="00C17B89" w:rsidRPr="00925D0A" w:rsidRDefault="00C17B89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C17B89" w:rsidRPr="00925D0A" w:rsidRDefault="00C17B89">
            <w:pPr>
              <w:pStyle w:val="a3"/>
            </w:pPr>
            <w:r w:rsidRPr="00925D0A">
              <w:rPr>
                <w:lang w:val="en-US"/>
              </w:rPr>
              <w:t>Коротникова Светлана Борисовна</w:t>
            </w:r>
          </w:p>
        </w:tc>
      </w:tr>
      <w:tr w:rsidR="00C17B89" w:rsidRPr="00925D0A">
        <w:tc>
          <w:tcPr>
            <w:tcW w:w="5847" w:type="dxa"/>
            <w:vAlign w:val="bottom"/>
          </w:tcPr>
          <w:p w:rsidR="00C17B89" w:rsidRPr="00925D0A" w:rsidRDefault="00C17B89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C17B89" w:rsidRPr="00925D0A" w:rsidRDefault="00C17B89">
            <w:pPr>
              <w:pStyle w:val="a3"/>
            </w:pPr>
            <w:r w:rsidRPr="00925D0A">
              <w:rPr>
                <w:lang w:val="en-US"/>
              </w:rPr>
              <w:t>Мальченко Елена Александровна</w:t>
            </w:r>
          </w:p>
        </w:tc>
      </w:tr>
      <w:tr w:rsidR="00C17B89" w:rsidRPr="00925D0A">
        <w:tc>
          <w:tcPr>
            <w:tcW w:w="5847" w:type="dxa"/>
            <w:vAlign w:val="bottom"/>
          </w:tcPr>
          <w:p w:rsidR="00C17B89" w:rsidRPr="00925D0A" w:rsidRDefault="00C17B89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C17B89" w:rsidRPr="00925D0A" w:rsidRDefault="00C17B89">
            <w:pPr>
              <w:pStyle w:val="a3"/>
            </w:pPr>
            <w:r w:rsidRPr="00925D0A">
              <w:rPr>
                <w:lang w:val="en-US"/>
              </w:rPr>
              <w:t>Владыкина Лидия Валерьевна</w:t>
            </w:r>
          </w:p>
        </w:tc>
      </w:tr>
    </w:tbl>
    <w:p w:rsidR="00C17B89" w:rsidRDefault="00C17B89"/>
    <w:sectPr w:rsidR="00C17B89" w:rsidSect="00E1693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693F"/>
    <w:rsid w:val="002C624F"/>
    <w:rsid w:val="002D6B48"/>
    <w:rsid w:val="00925D0A"/>
    <w:rsid w:val="00C17B89"/>
    <w:rsid w:val="00CF3256"/>
    <w:rsid w:val="00D727B7"/>
    <w:rsid w:val="00E169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693F"/>
    <w:pPr>
      <w:overflowPunct w:val="0"/>
    </w:pPr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E1693F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E1693F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138B4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E1693F"/>
  </w:style>
  <w:style w:type="paragraph" w:styleId="Caption">
    <w:name w:val="caption"/>
    <w:basedOn w:val="Normal"/>
    <w:uiPriority w:val="99"/>
    <w:qFormat/>
    <w:rsid w:val="00E1693F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E1693F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E1693F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B138B4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E1693F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E1693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E1693F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E1693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E1693F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E1693F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E1693F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E1693F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E1693F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E1693F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138B4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138B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38B4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E1693F"/>
  </w:style>
  <w:style w:type="paragraph" w:customStyle="1" w:styleId="a4">
    <w:name w:val="Заголовок таблицы"/>
    <w:basedOn w:val="a3"/>
    <w:uiPriority w:val="99"/>
    <w:rsid w:val="00E1693F"/>
  </w:style>
  <w:style w:type="paragraph" w:customStyle="1" w:styleId="DocumentMap">
    <w:name w:val="DocumentMap"/>
    <w:uiPriority w:val="99"/>
    <w:rsid w:val="00E1693F"/>
    <w:pPr>
      <w:overflowPunct w:val="0"/>
    </w:pPr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E1693F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E1693F"/>
  </w:style>
  <w:style w:type="character" w:styleId="Hyperlink">
    <w:name w:val="Hyperlink"/>
    <w:basedOn w:val="DefaultParagraphFont"/>
    <w:uiPriority w:val="99"/>
    <w:rsid w:val="00D727B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146</TotalTime>
  <Pages>5</Pages>
  <Words>2911</Words>
  <Characters>16597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55</cp:revision>
  <dcterms:created xsi:type="dcterms:W3CDTF">2019-09-11T09:00:00Z</dcterms:created>
  <dcterms:modified xsi:type="dcterms:W3CDTF">2021-11-29T06:54:00Z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