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6F3" w:rsidRDefault="000326F3">
      <w:pPr>
        <w:ind w:firstLine="680"/>
        <w:jc w:val="center"/>
      </w:pPr>
      <w:r>
        <w:rPr>
          <w:b/>
          <w:bCs/>
        </w:rPr>
        <w:t xml:space="preserve">ПРОТОКОЛ </w:t>
      </w:r>
      <w:r w:rsidRPr="00557EE1">
        <w:rPr>
          <w:b/>
          <w:bCs/>
        </w:rPr>
        <w:t>0318300120821000160</w:t>
      </w:r>
    </w:p>
    <w:p w:rsidR="000326F3" w:rsidRDefault="000326F3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0326F3" w:rsidRDefault="000326F3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0326F3" w:rsidRDefault="000326F3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0326F3" w:rsidRPr="0057504A">
        <w:tc>
          <w:tcPr>
            <w:tcW w:w="4961" w:type="dxa"/>
          </w:tcPr>
          <w:p w:rsidR="000326F3" w:rsidRPr="0057504A" w:rsidRDefault="000326F3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0326F3" w:rsidRPr="0057504A" w:rsidRDefault="000326F3">
            <w:pPr>
              <w:ind w:firstLine="567"/>
              <w:jc w:val="right"/>
            </w:pPr>
            <w:r>
              <w:rPr>
                <w:lang w:val="en-US"/>
              </w:rPr>
              <w:t>07.12.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0326F3" w:rsidRDefault="000326F3">
      <w:pPr>
        <w:overflowPunct w:val="0"/>
      </w:pPr>
    </w:p>
    <w:p w:rsidR="000326F3" w:rsidRDefault="000326F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Препараты лекарственные разные </w:t>
      </w:r>
    </w:p>
    <w:p w:rsidR="000326F3" w:rsidRDefault="000326F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213234901331923490100102220012120244</w:t>
      </w:r>
    </w:p>
    <w:p w:rsidR="000326F3" w:rsidRDefault="000326F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597 300,00 руб.</w:t>
      </w:r>
    </w:p>
    <w:p w:rsidR="000326F3" w:rsidRDefault="000326F3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57EE1">
        <w:rPr>
          <w:b/>
          <w:bCs/>
        </w:rPr>
        <w:t xml:space="preserve">: </w:t>
      </w:r>
      <w:r w:rsidRPr="00557EE1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57EE1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0326F3" w:rsidRPr="0057504A">
        <w:trPr>
          <w:jc w:val="right"/>
        </w:trPr>
        <w:tc>
          <w:tcPr>
            <w:tcW w:w="9915" w:type="dxa"/>
          </w:tcPr>
          <w:p w:rsidR="000326F3" w:rsidRPr="0057504A" w:rsidRDefault="000326F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57EE1">
              <w:rPr>
                <w:b/>
                <w:bCs/>
              </w:rPr>
              <w:t xml:space="preserve">Источник финансирования: </w:t>
            </w:r>
            <w:r w:rsidRPr="00557EE1">
              <w:t>Внебюджетные фонды (ОМС) на 2022 г.</w:t>
            </w:r>
          </w:p>
          <w:p w:rsidR="000326F3" w:rsidRPr="0057504A" w:rsidRDefault="000326F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57EE1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57EE1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 с 10.01.2022 г.,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0326F3" w:rsidRPr="0057504A" w:rsidRDefault="000326F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57EE1">
              <w:t>Не требуется</w:t>
            </w:r>
          </w:p>
          <w:p w:rsidR="000326F3" w:rsidRPr="0057504A" w:rsidRDefault="000326F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57EE1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0326F3" w:rsidRDefault="000326F3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57EE1">
        <w:t>26.11.21 11:28:00 (</w:t>
      </w:r>
      <w:r>
        <w:rPr>
          <w:lang w:val="en-US"/>
        </w:rPr>
        <w:t>MSK</w:t>
      </w:r>
      <w:r w:rsidRPr="00557EE1">
        <w:t>+00:00)</w:t>
      </w:r>
    </w:p>
    <w:p w:rsidR="000326F3" w:rsidRDefault="000326F3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57EE1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0326F3" w:rsidRPr="0057504A">
        <w:tc>
          <w:tcPr>
            <w:tcW w:w="3307" w:type="dxa"/>
          </w:tcPr>
          <w:p w:rsidR="000326F3" w:rsidRPr="0057504A" w:rsidRDefault="000326F3">
            <w:r w:rsidRPr="0057504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0326F3" w:rsidRPr="0057504A" w:rsidRDefault="000326F3">
            <w:r w:rsidRPr="0057504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0326F3" w:rsidRPr="0057504A" w:rsidRDefault="000326F3">
            <w:pPr>
              <w:rPr>
                <w:lang w:val="en-US"/>
              </w:rPr>
            </w:pPr>
            <w:r w:rsidRPr="0057504A">
              <w:rPr>
                <w:lang w:val="en-US"/>
              </w:rPr>
              <w:t>Главный врач</w:t>
            </w:r>
          </w:p>
        </w:tc>
      </w:tr>
      <w:tr w:rsidR="000326F3" w:rsidRPr="0057504A">
        <w:tc>
          <w:tcPr>
            <w:tcW w:w="3307" w:type="dxa"/>
          </w:tcPr>
          <w:p w:rsidR="000326F3" w:rsidRPr="0057504A" w:rsidRDefault="000326F3">
            <w:r w:rsidRPr="0057504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326F3" w:rsidRPr="0057504A" w:rsidRDefault="000326F3">
            <w:r w:rsidRPr="0057504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0326F3" w:rsidRPr="0057504A" w:rsidRDefault="000326F3">
            <w:pPr>
              <w:rPr>
                <w:lang w:val="en-US"/>
              </w:rPr>
            </w:pPr>
            <w:r w:rsidRPr="0057504A">
              <w:rPr>
                <w:lang w:val="en-US"/>
              </w:rPr>
              <w:t>Начальник отдела закупок</w:t>
            </w:r>
          </w:p>
        </w:tc>
      </w:tr>
      <w:tr w:rsidR="000326F3" w:rsidRPr="0057504A">
        <w:tc>
          <w:tcPr>
            <w:tcW w:w="3307" w:type="dxa"/>
          </w:tcPr>
          <w:p w:rsidR="000326F3" w:rsidRPr="0057504A" w:rsidRDefault="000326F3">
            <w:r w:rsidRPr="0057504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326F3" w:rsidRPr="0057504A" w:rsidRDefault="000326F3">
            <w:r w:rsidRPr="0057504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0326F3" w:rsidRPr="0057504A" w:rsidRDefault="000326F3">
            <w:pPr>
              <w:rPr>
                <w:lang w:val="en-US"/>
              </w:rPr>
            </w:pPr>
            <w:r w:rsidRPr="0057504A">
              <w:rPr>
                <w:lang w:val="en-US"/>
              </w:rPr>
              <w:t>Начальник юридического отдела</w:t>
            </w:r>
          </w:p>
        </w:tc>
      </w:tr>
      <w:tr w:rsidR="000326F3" w:rsidRPr="0057504A">
        <w:tc>
          <w:tcPr>
            <w:tcW w:w="3307" w:type="dxa"/>
          </w:tcPr>
          <w:p w:rsidR="000326F3" w:rsidRPr="0057504A" w:rsidRDefault="000326F3">
            <w:r w:rsidRPr="0057504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326F3" w:rsidRPr="0057504A" w:rsidRDefault="000326F3">
            <w:r w:rsidRPr="0057504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0326F3" w:rsidRPr="0057504A" w:rsidRDefault="000326F3">
            <w:pPr>
              <w:rPr>
                <w:lang w:val="en-US"/>
              </w:rPr>
            </w:pPr>
            <w:r w:rsidRPr="0057504A">
              <w:rPr>
                <w:lang w:val="en-US"/>
              </w:rPr>
              <w:t>экономист 1 категории отдела закупок</w:t>
            </w:r>
          </w:p>
        </w:tc>
      </w:tr>
      <w:tr w:rsidR="000326F3" w:rsidRPr="0057504A">
        <w:tc>
          <w:tcPr>
            <w:tcW w:w="3307" w:type="dxa"/>
          </w:tcPr>
          <w:p w:rsidR="000326F3" w:rsidRPr="0057504A" w:rsidRDefault="000326F3">
            <w:r w:rsidRPr="0057504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0326F3" w:rsidRPr="0057504A" w:rsidRDefault="000326F3">
            <w:r w:rsidRPr="0057504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0326F3" w:rsidRPr="0057504A" w:rsidRDefault="000326F3">
            <w:pPr>
              <w:rPr>
                <w:lang w:val="en-US"/>
              </w:rPr>
            </w:pPr>
            <w:r w:rsidRPr="0057504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0326F3" w:rsidRDefault="000326F3">
      <w:pPr>
        <w:jc w:val="both"/>
      </w:pPr>
      <w:r>
        <w:tab/>
        <w:t>Кворум имеется. Комиссия правомочна.</w:t>
      </w:r>
    </w:p>
    <w:p w:rsidR="000326F3" w:rsidRDefault="000326F3">
      <w:pPr>
        <w:jc w:val="both"/>
      </w:pPr>
      <w:r>
        <w:tab/>
        <w:t xml:space="preserve">Заседание комиссии проводилось </w:t>
      </w:r>
      <w:r w:rsidRPr="00557EE1">
        <w:t xml:space="preserve">07.12.21 </w:t>
      </w:r>
      <w:r>
        <w:t>08</w:t>
      </w:r>
      <w:r w:rsidRPr="00557EE1">
        <w:t>:</w:t>
      </w:r>
      <w:r>
        <w:t>00</w:t>
      </w:r>
      <w:r w:rsidRPr="00557EE1">
        <w:t xml:space="preserve"> (</w:t>
      </w:r>
      <w:r>
        <w:rPr>
          <w:lang w:val="en-US"/>
        </w:rPr>
        <w:t>MSK</w:t>
      </w:r>
      <w:r w:rsidRPr="00557EE1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0326F3" w:rsidRDefault="000326F3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557EE1">
        <w:t>06.12.21 09:30:00 (</w:t>
      </w:r>
      <w:r>
        <w:rPr>
          <w:lang w:val="en-US"/>
        </w:rPr>
        <w:t>MSK</w:t>
      </w:r>
      <w:r w:rsidRPr="00557EE1">
        <w:t>+00:00)</w:t>
      </w:r>
      <w:r>
        <w:t xml:space="preserve">), подана </w:t>
      </w:r>
      <w:r w:rsidRPr="00557EE1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0326F3" w:rsidRPr="0057504A">
        <w:tc>
          <w:tcPr>
            <w:tcW w:w="9922" w:type="dxa"/>
          </w:tcPr>
          <w:p w:rsidR="000326F3" w:rsidRPr="0057504A" w:rsidRDefault="000326F3">
            <w:pPr>
              <w:pStyle w:val="a4"/>
            </w:pPr>
            <w:r w:rsidRPr="0057504A">
              <w:t>EA-134090</w:t>
            </w:r>
            <w:r>
              <w:t xml:space="preserve">, дата и время регистрации заявки: </w:t>
            </w:r>
            <w:r w:rsidRPr="0057504A">
              <w:t>03.12.21 11:16:53 (MSK+00:00)</w:t>
            </w:r>
          </w:p>
        </w:tc>
      </w:tr>
    </w:tbl>
    <w:p w:rsidR="000326F3" w:rsidRDefault="000326F3"/>
    <w:p w:rsidR="000326F3" w:rsidRDefault="000326F3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0326F3" w:rsidRPr="0057504A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326F3" w:rsidRDefault="000326F3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0326F3" w:rsidRPr="0057504A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r>
              <w:t>EA-134090</w:t>
            </w:r>
          </w:p>
          <w:p w:rsidR="000326F3" w:rsidRDefault="000326F3">
            <w:r>
              <w:t>ОБЩЕСТВО С ОГРАНИЧЕННОЙ ОТВЕТСТВЕННОСТЬЮ "ФАРМПОСТАВКА"</w:t>
            </w:r>
          </w:p>
          <w:p w:rsidR="000326F3" w:rsidRDefault="000326F3">
            <w:r>
              <w:t>ИНН 7723378990</w:t>
            </w:r>
          </w:p>
          <w:p w:rsidR="000326F3" w:rsidRPr="0057504A" w:rsidRDefault="000326F3">
            <w:r>
              <w:t xml:space="preserve">ОГРН </w:t>
            </w:r>
            <w:r w:rsidRPr="00557EE1">
              <w:t>1157746148955</w:t>
            </w:r>
          </w:p>
          <w:p w:rsidR="000326F3" w:rsidRPr="0057504A" w:rsidRDefault="000326F3">
            <w:r w:rsidRPr="0057504A">
              <w:t xml:space="preserve">КПП </w:t>
            </w:r>
            <w:r w:rsidRPr="00557EE1">
              <w:t>772301001</w:t>
            </w:r>
          </w:p>
          <w:p w:rsidR="000326F3" w:rsidRPr="0057504A" w:rsidRDefault="000326F3">
            <w:r w:rsidRPr="0057504A">
              <w:t>Место нахождения(жительства)</w:t>
            </w:r>
          </w:p>
          <w:p w:rsidR="000326F3" w:rsidRPr="0057504A" w:rsidRDefault="000326F3">
            <w:r w:rsidRPr="0057504A">
              <w:t>115088, Г. МОСКВА, ДОМ 14 СТРОЕНИЕ 2, ОФИС 214</w:t>
            </w:r>
          </w:p>
          <w:p w:rsidR="000326F3" w:rsidRPr="0057504A" w:rsidRDefault="000326F3">
            <w:r w:rsidRPr="0057504A">
              <w:t>Почтовый адрес</w:t>
            </w:r>
          </w:p>
          <w:p w:rsidR="000326F3" w:rsidRPr="0057504A" w:rsidRDefault="000326F3">
            <w:r w:rsidRPr="0057504A">
              <w:t>115088, Г МОСКВА, УЛ УГРЕШСКАЯ, ДОМ 14, СТРОЕНИЕ 2, ОФИС 214</w:t>
            </w:r>
          </w:p>
          <w:p w:rsidR="000326F3" w:rsidRPr="0057504A" w:rsidRDefault="000326F3">
            <w:r w:rsidRPr="0057504A">
              <w:rPr>
                <w:sz w:val="16"/>
                <w:szCs w:val="16"/>
              </w:rPr>
              <w:t xml:space="preserve">Контактное лицо </w:t>
            </w:r>
          </w:p>
          <w:p w:rsidR="000326F3" w:rsidRDefault="000326F3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0326F3" w:rsidRDefault="000326F3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326F3" w:rsidRDefault="000326F3">
            <w:pPr>
              <w:pStyle w:val="a4"/>
            </w:pPr>
          </w:p>
          <w:p w:rsidR="000326F3" w:rsidRDefault="000326F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326F3" w:rsidRDefault="000326F3">
            <w:r>
              <w:t>Соответствует требованиям</w:t>
            </w:r>
          </w:p>
        </w:tc>
      </w:tr>
      <w:tr w:rsidR="000326F3" w:rsidRPr="0057504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r>
              <w:t>EA-134090</w:t>
            </w:r>
          </w:p>
          <w:p w:rsidR="000326F3" w:rsidRDefault="000326F3">
            <w:r>
              <w:t>ОБЩЕСТВО С ОГРАНИЧЕННОЙ ОТВЕТСТВЕННОСТЬЮ "ФАРМПОСТАВКА"</w:t>
            </w:r>
          </w:p>
          <w:p w:rsidR="000326F3" w:rsidRDefault="000326F3">
            <w:r>
              <w:t>ИНН 7723378990</w:t>
            </w:r>
          </w:p>
          <w:p w:rsidR="000326F3" w:rsidRPr="0057504A" w:rsidRDefault="000326F3">
            <w:r>
              <w:t xml:space="preserve">ОГРН </w:t>
            </w:r>
            <w:r w:rsidRPr="00557EE1">
              <w:t>1157746148955</w:t>
            </w:r>
          </w:p>
          <w:p w:rsidR="000326F3" w:rsidRPr="0057504A" w:rsidRDefault="000326F3">
            <w:r w:rsidRPr="0057504A">
              <w:t xml:space="preserve">КПП </w:t>
            </w:r>
            <w:r w:rsidRPr="00557EE1">
              <w:t>772301001</w:t>
            </w:r>
          </w:p>
          <w:p w:rsidR="000326F3" w:rsidRPr="0057504A" w:rsidRDefault="000326F3">
            <w:r w:rsidRPr="0057504A">
              <w:t>Место нахождения(жительства)</w:t>
            </w:r>
          </w:p>
          <w:p w:rsidR="000326F3" w:rsidRPr="0057504A" w:rsidRDefault="000326F3">
            <w:r w:rsidRPr="0057504A">
              <w:t>115088, Г. МОСКВА, ДОМ 14 СТРОЕНИЕ 2, ОФИС 214</w:t>
            </w:r>
          </w:p>
          <w:p w:rsidR="000326F3" w:rsidRPr="0057504A" w:rsidRDefault="000326F3">
            <w:r w:rsidRPr="0057504A">
              <w:t>Почтовый адрес</w:t>
            </w:r>
          </w:p>
          <w:p w:rsidR="000326F3" w:rsidRPr="0057504A" w:rsidRDefault="000326F3">
            <w:r w:rsidRPr="0057504A">
              <w:t>115088, Г МОСКВА, УЛ УГРЕШСКАЯ, ДОМ 14, СТРОЕНИЕ 2, ОФИС 214</w:t>
            </w:r>
          </w:p>
          <w:p w:rsidR="000326F3" w:rsidRPr="0057504A" w:rsidRDefault="000326F3">
            <w:r w:rsidRPr="0057504A">
              <w:rPr>
                <w:sz w:val="16"/>
                <w:szCs w:val="16"/>
              </w:rPr>
              <w:t xml:space="preserve">Контактное лицо </w:t>
            </w:r>
          </w:p>
          <w:p w:rsidR="000326F3" w:rsidRDefault="000326F3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0326F3" w:rsidRDefault="000326F3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326F3" w:rsidRDefault="000326F3">
            <w:pPr>
              <w:pStyle w:val="a4"/>
            </w:pPr>
          </w:p>
          <w:p w:rsidR="000326F3" w:rsidRDefault="000326F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326F3" w:rsidRDefault="000326F3">
            <w:r>
              <w:t>Соответствует требованиям</w:t>
            </w:r>
          </w:p>
        </w:tc>
      </w:tr>
      <w:tr w:rsidR="000326F3" w:rsidRPr="0057504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r>
              <w:t>EA-134090</w:t>
            </w:r>
          </w:p>
          <w:p w:rsidR="000326F3" w:rsidRDefault="000326F3">
            <w:r>
              <w:t>ОБЩЕСТВО С ОГРАНИЧЕННОЙ ОТВЕТСТВЕННОСТЬЮ "ФАРМПОСТАВКА"</w:t>
            </w:r>
          </w:p>
          <w:p w:rsidR="000326F3" w:rsidRDefault="000326F3">
            <w:r>
              <w:t>ИНН 7723378990</w:t>
            </w:r>
          </w:p>
          <w:p w:rsidR="000326F3" w:rsidRPr="0057504A" w:rsidRDefault="000326F3">
            <w:r>
              <w:t xml:space="preserve">ОГРН </w:t>
            </w:r>
            <w:r w:rsidRPr="00557EE1">
              <w:t>1157746148955</w:t>
            </w:r>
          </w:p>
          <w:p w:rsidR="000326F3" w:rsidRPr="0057504A" w:rsidRDefault="000326F3">
            <w:r w:rsidRPr="0057504A">
              <w:t xml:space="preserve">КПП </w:t>
            </w:r>
            <w:r w:rsidRPr="00557EE1">
              <w:t>772301001</w:t>
            </w:r>
          </w:p>
          <w:p w:rsidR="000326F3" w:rsidRPr="0057504A" w:rsidRDefault="000326F3">
            <w:r w:rsidRPr="0057504A">
              <w:t>Место нахождения(жительства)</w:t>
            </w:r>
          </w:p>
          <w:p w:rsidR="000326F3" w:rsidRPr="0057504A" w:rsidRDefault="000326F3">
            <w:r w:rsidRPr="0057504A">
              <w:t>115088, Г. МОСКВА, ДОМ 14 СТРОЕНИЕ 2, ОФИС 214</w:t>
            </w:r>
          </w:p>
          <w:p w:rsidR="000326F3" w:rsidRPr="0057504A" w:rsidRDefault="000326F3">
            <w:r w:rsidRPr="0057504A">
              <w:t>Почтовый адрес</w:t>
            </w:r>
          </w:p>
          <w:p w:rsidR="000326F3" w:rsidRPr="0057504A" w:rsidRDefault="000326F3">
            <w:r w:rsidRPr="0057504A">
              <w:t>115088, Г МОСКВА, УЛ УГРЕШСКАЯ, ДОМ 14, СТРОЕНИЕ 2, ОФИС 214</w:t>
            </w:r>
          </w:p>
          <w:p w:rsidR="000326F3" w:rsidRPr="0057504A" w:rsidRDefault="000326F3">
            <w:r w:rsidRPr="0057504A">
              <w:rPr>
                <w:sz w:val="16"/>
                <w:szCs w:val="16"/>
              </w:rPr>
              <w:t xml:space="preserve">Контактное лицо </w:t>
            </w:r>
          </w:p>
          <w:p w:rsidR="000326F3" w:rsidRDefault="000326F3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0326F3" w:rsidRDefault="000326F3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326F3" w:rsidRDefault="000326F3">
            <w:pPr>
              <w:pStyle w:val="a4"/>
            </w:pPr>
          </w:p>
          <w:p w:rsidR="000326F3" w:rsidRDefault="000326F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326F3" w:rsidRDefault="000326F3">
            <w:r>
              <w:t>Соответствует требованиям</w:t>
            </w:r>
          </w:p>
        </w:tc>
      </w:tr>
      <w:tr w:rsidR="000326F3" w:rsidRPr="0057504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r>
              <w:t>EA-134090</w:t>
            </w:r>
          </w:p>
          <w:p w:rsidR="000326F3" w:rsidRDefault="000326F3">
            <w:r>
              <w:t>ОБЩЕСТВО С ОГРАНИЧЕННОЙ ОТВЕТСТВЕННОСТЬЮ "ФАРМПОСТАВКА"</w:t>
            </w:r>
          </w:p>
          <w:p w:rsidR="000326F3" w:rsidRDefault="000326F3">
            <w:r>
              <w:t>ИНН 7723378990</w:t>
            </w:r>
          </w:p>
          <w:p w:rsidR="000326F3" w:rsidRPr="0057504A" w:rsidRDefault="000326F3">
            <w:r>
              <w:t xml:space="preserve">ОГРН </w:t>
            </w:r>
            <w:r w:rsidRPr="00557EE1">
              <w:t>1157746148955</w:t>
            </w:r>
          </w:p>
          <w:p w:rsidR="000326F3" w:rsidRPr="0057504A" w:rsidRDefault="000326F3">
            <w:r w:rsidRPr="0057504A">
              <w:t xml:space="preserve">КПП </w:t>
            </w:r>
            <w:r w:rsidRPr="00557EE1">
              <w:t>772301001</w:t>
            </w:r>
          </w:p>
          <w:p w:rsidR="000326F3" w:rsidRPr="0057504A" w:rsidRDefault="000326F3">
            <w:r w:rsidRPr="0057504A">
              <w:t>Место нахождения(жительства)</w:t>
            </w:r>
          </w:p>
          <w:p w:rsidR="000326F3" w:rsidRPr="0057504A" w:rsidRDefault="000326F3">
            <w:r w:rsidRPr="0057504A">
              <w:t>115088, Г. МОСКВА, ДОМ 14 СТРОЕНИЕ 2, ОФИС 214</w:t>
            </w:r>
          </w:p>
          <w:p w:rsidR="000326F3" w:rsidRPr="0057504A" w:rsidRDefault="000326F3">
            <w:r w:rsidRPr="0057504A">
              <w:t>Почтовый адрес</w:t>
            </w:r>
          </w:p>
          <w:p w:rsidR="000326F3" w:rsidRPr="0057504A" w:rsidRDefault="000326F3">
            <w:r w:rsidRPr="0057504A">
              <w:t>115088, Г МОСКВА, УЛ УГРЕШСКАЯ, ДОМ 14, СТРОЕНИЕ 2, ОФИС 214</w:t>
            </w:r>
          </w:p>
          <w:p w:rsidR="000326F3" w:rsidRPr="0057504A" w:rsidRDefault="000326F3">
            <w:r w:rsidRPr="0057504A">
              <w:rPr>
                <w:sz w:val="16"/>
                <w:szCs w:val="16"/>
              </w:rPr>
              <w:t xml:space="preserve">Контактное лицо </w:t>
            </w:r>
          </w:p>
          <w:p w:rsidR="000326F3" w:rsidRDefault="000326F3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0326F3" w:rsidRDefault="000326F3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326F3" w:rsidRDefault="000326F3">
            <w:pPr>
              <w:pStyle w:val="a4"/>
            </w:pPr>
          </w:p>
          <w:p w:rsidR="000326F3" w:rsidRDefault="000326F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326F3" w:rsidRDefault="000326F3">
            <w:r>
              <w:t>Соответствует требованиям</w:t>
            </w:r>
          </w:p>
        </w:tc>
      </w:tr>
      <w:tr w:rsidR="000326F3" w:rsidRPr="0057504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r>
              <w:t>EA-134090</w:t>
            </w:r>
          </w:p>
          <w:p w:rsidR="000326F3" w:rsidRDefault="000326F3">
            <w:r>
              <w:t>ОБЩЕСТВО С ОГРАНИЧЕННОЙ ОТВЕТСТВЕННОСТЬЮ "ФАРМПОСТАВКА"</w:t>
            </w:r>
          </w:p>
          <w:p w:rsidR="000326F3" w:rsidRDefault="000326F3">
            <w:r>
              <w:t>ИНН 7723378990</w:t>
            </w:r>
          </w:p>
          <w:p w:rsidR="000326F3" w:rsidRPr="0057504A" w:rsidRDefault="000326F3">
            <w:r>
              <w:t xml:space="preserve">ОГРН </w:t>
            </w:r>
            <w:r w:rsidRPr="00557EE1">
              <w:t>1157746148955</w:t>
            </w:r>
          </w:p>
          <w:p w:rsidR="000326F3" w:rsidRPr="0057504A" w:rsidRDefault="000326F3">
            <w:r w:rsidRPr="0057504A">
              <w:t xml:space="preserve">КПП </w:t>
            </w:r>
            <w:r w:rsidRPr="00557EE1">
              <w:t>772301001</w:t>
            </w:r>
          </w:p>
          <w:p w:rsidR="000326F3" w:rsidRPr="0057504A" w:rsidRDefault="000326F3">
            <w:r w:rsidRPr="0057504A">
              <w:t>Место нахождения(жительства)</w:t>
            </w:r>
          </w:p>
          <w:p w:rsidR="000326F3" w:rsidRPr="0057504A" w:rsidRDefault="000326F3">
            <w:bookmarkStart w:id="0" w:name="__DdeLink__366_22120086831"/>
            <w:r w:rsidRPr="0057504A">
              <w:t>115088, Г. МОСКВА, ДОМ 14 СТРОЕНИЕ 2, ОФИС 214</w:t>
            </w:r>
            <w:bookmarkEnd w:id="0"/>
          </w:p>
          <w:p w:rsidR="000326F3" w:rsidRPr="0057504A" w:rsidRDefault="000326F3">
            <w:r w:rsidRPr="0057504A">
              <w:t>Почтовый адрес</w:t>
            </w:r>
          </w:p>
          <w:p w:rsidR="000326F3" w:rsidRPr="0057504A" w:rsidRDefault="000326F3">
            <w:r w:rsidRPr="0057504A">
              <w:t>115088, Г МОСКВА, УЛ УГРЕШСКАЯ, ДОМ 14, СТРОЕНИЕ 2, ОФИС 214</w:t>
            </w:r>
          </w:p>
          <w:p w:rsidR="000326F3" w:rsidRPr="0057504A" w:rsidRDefault="000326F3">
            <w:r w:rsidRPr="0057504A">
              <w:rPr>
                <w:sz w:val="16"/>
                <w:szCs w:val="16"/>
              </w:rPr>
              <w:t xml:space="preserve">Контактное лицо </w:t>
            </w:r>
          </w:p>
          <w:p w:rsidR="000326F3" w:rsidRDefault="000326F3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0326F3" w:rsidRDefault="000326F3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326F3" w:rsidRDefault="000326F3">
            <w:pPr>
              <w:pStyle w:val="a4"/>
            </w:pPr>
          </w:p>
          <w:p w:rsidR="000326F3" w:rsidRDefault="000326F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326F3" w:rsidRDefault="000326F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326F3" w:rsidRDefault="000326F3">
            <w:r>
              <w:t>Соответствует требованиям</w:t>
            </w:r>
          </w:p>
        </w:tc>
      </w:tr>
    </w:tbl>
    <w:p w:rsidR="000326F3" w:rsidRDefault="000326F3">
      <w:pPr>
        <w:overflowPunct w:val="0"/>
        <w:ind w:right="142"/>
        <w:jc w:val="both"/>
      </w:pPr>
    </w:p>
    <w:p w:rsidR="000326F3" w:rsidRDefault="000326F3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326F3" w:rsidRPr="00557EE1" w:rsidRDefault="000326F3">
      <w:pPr>
        <w:jc w:val="both"/>
      </w:pPr>
      <w:r w:rsidRPr="00557EE1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"ФАРМПОСТАВКА".</w:t>
      </w:r>
    </w:p>
    <w:p w:rsidR="000326F3" w:rsidRDefault="000326F3">
      <w:pPr>
        <w:pStyle w:val="BodyText"/>
        <w:jc w:val="both"/>
      </w:pPr>
      <w:r w:rsidRPr="00557EE1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0326F3" w:rsidRDefault="000326F3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427E75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0326F3" w:rsidRDefault="000326F3">
      <w:pPr>
        <w:jc w:val="both"/>
        <w:rPr>
          <w:b/>
          <w:bCs/>
        </w:rPr>
      </w:pPr>
    </w:p>
    <w:p w:rsidR="000326F3" w:rsidRDefault="000326F3">
      <w:pPr>
        <w:jc w:val="both"/>
        <w:rPr>
          <w:b/>
          <w:bCs/>
        </w:rPr>
      </w:pPr>
    </w:p>
    <w:p w:rsidR="000326F3" w:rsidRDefault="000326F3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0326F3" w:rsidRPr="0057504A">
        <w:tc>
          <w:tcPr>
            <w:tcW w:w="5847" w:type="dxa"/>
            <w:vAlign w:val="bottom"/>
          </w:tcPr>
          <w:p w:rsidR="000326F3" w:rsidRPr="0057504A" w:rsidRDefault="000326F3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0326F3" w:rsidRPr="0057504A" w:rsidRDefault="000326F3">
            <w:pPr>
              <w:pStyle w:val="a4"/>
            </w:pPr>
            <w:r w:rsidRPr="0057504A">
              <w:rPr>
                <w:lang w:val="en-US"/>
              </w:rPr>
              <w:t>Просоленко Юрий Александрович</w:t>
            </w:r>
          </w:p>
        </w:tc>
      </w:tr>
      <w:tr w:rsidR="000326F3" w:rsidRPr="0057504A">
        <w:tc>
          <w:tcPr>
            <w:tcW w:w="5847" w:type="dxa"/>
            <w:vAlign w:val="bottom"/>
          </w:tcPr>
          <w:p w:rsidR="000326F3" w:rsidRPr="0057504A" w:rsidRDefault="000326F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326F3" w:rsidRPr="0057504A" w:rsidRDefault="000326F3">
            <w:pPr>
              <w:pStyle w:val="a4"/>
            </w:pPr>
            <w:r w:rsidRPr="0057504A">
              <w:rPr>
                <w:lang w:val="en-US"/>
              </w:rPr>
              <w:t>Дехтерев Юрий Сергеевич</w:t>
            </w:r>
          </w:p>
        </w:tc>
      </w:tr>
      <w:tr w:rsidR="000326F3" w:rsidRPr="0057504A">
        <w:tc>
          <w:tcPr>
            <w:tcW w:w="5847" w:type="dxa"/>
            <w:vAlign w:val="bottom"/>
          </w:tcPr>
          <w:p w:rsidR="000326F3" w:rsidRPr="0057504A" w:rsidRDefault="000326F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326F3" w:rsidRPr="0057504A" w:rsidRDefault="000326F3">
            <w:pPr>
              <w:pStyle w:val="a4"/>
            </w:pPr>
            <w:r w:rsidRPr="0057504A">
              <w:rPr>
                <w:lang w:val="en-US"/>
              </w:rPr>
              <w:t>Коротникова Светлана Борисовна</w:t>
            </w:r>
          </w:p>
        </w:tc>
      </w:tr>
      <w:tr w:rsidR="000326F3" w:rsidRPr="0057504A">
        <w:tc>
          <w:tcPr>
            <w:tcW w:w="5847" w:type="dxa"/>
            <w:vAlign w:val="bottom"/>
          </w:tcPr>
          <w:p w:rsidR="000326F3" w:rsidRPr="0057504A" w:rsidRDefault="000326F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326F3" w:rsidRPr="0057504A" w:rsidRDefault="000326F3">
            <w:pPr>
              <w:pStyle w:val="a4"/>
            </w:pPr>
            <w:r w:rsidRPr="0057504A">
              <w:rPr>
                <w:lang w:val="en-US"/>
              </w:rPr>
              <w:t>Мальченко Елена Александровна</w:t>
            </w:r>
          </w:p>
        </w:tc>
      </w:tr>
      <w:tr w:rsidR="000326F3" w:rsidRPr="0057504A">
        <w:tc>
          <w:tcPr>
            <w:tcW w:w="5847" w:type="dxa"/>
            <w:vAlign w:val="bottom"/>
          </w:tcPr>
          <w:p w:rsidR="000326F3" w:rsidRPr="0057504A" w:rsidRDefault="000326F3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0326F3" w:rsidRPr="0057504A" w:rsidRDefault="000326F3">
            <w:pPr>
              <w:pStyle w:val="a4"/>
            </w:pPr>
            <w:r w:rsidRPr="0057504A">
              <w:rPr>
                <w:lang w:val="en-US"/>
              </w:rPr>
              <w:t>Владыкина Лидия Валерьевна</w:t>
            </w:r>
          </w:p>
        </w:tc>
      </w:tr>
    </w:tbl>
    <w:p w:rsidR="000326F3" w:rsidRDefault="000326F3"/>
    <w:sectPr w:rsidR="000326F3" w:rsidSect="00557EE1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C0D"/>
    <w:rsid w:val="000326F3"/>
    <w:rsid w:val="000A2C0D"/>
    <w:rsid w:val="00427E75"/>
    <w:rsid w:val="00557EE1"/>
    <w:rsid w:val="0057504A"/>
    <w:rsid w:val="00DF1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C0D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0A2C0D"/>
  </w:style>
  <w:style w:type="paragraph" w:customStyle="1" w:styleId="a3">
    <w:name w:val="Заголовок"/>
    <w:basedOn w:val="Normal"/>
    <w:next w:val="BodyText"/>
    <w:uiPriority w:val="99"/>
    <w:rsid w:val="000A2C0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A2C0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6042C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0A2C0D"/>
  </w:style>
  <w:style w:type="paragraph" w:styleId="Caption">
    <w:name w:val="caption"/>
    <w:basedOn w:val="Normal"/>
    <w:uiPriority w:val="99"/>
    <w:qFormat/>
    <w:rsid w:val="000A2C0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A2C0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A2C0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6042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A2C0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A2C0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A2C0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A2C0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A2C0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A2C0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A2C0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A2C0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A2C0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A2C0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042C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042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42C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0A2C0D"/>
  </w:style>
  <w:style w:type="paragraph" w:customStyle="1" w:styleId="a5">
    <w:name w:val="Заголовок таблицы"/>
    <w:basedOn w:val="a4"/>
    <w:uiPriority w:val="99"/>
    <w:rsid w:val="000A2C0D"/>
  </w:style>
  <w:style w:type="paragraph" w:customStyle="1" w:styleId="DocumentMap">
    <w:name w:val="DocumentMap"/>
    <w:uiPriority w:val="99"/>
    <w:rsid w:val="000A2C0D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557E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1007</Words>
  <Characters>5745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2021-12-07T08:24:00Z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