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6DB" w:rsidRDefault="00F926DB">
      <w:pPr>
        <w:ind w:firstLine="680"/>
        <w:jc w:val="center"/>
      </w:pPr>
      <w:r>
        <w:rPr>
          <w:b/>
          <w:bCs/>
        </w:rPr>
        <w:t xml:space="preserve">ПРОТОКОЛ </w:t>
      </w:r>
      <w:r w:rsidRPr="002070BF">
        <w:rPr>
          <w:b/>
          <w:bCs/>
        </w:rPr>
        <w:t>0318300120821000162</w:t>
      </w:r>
    </w:p>
    <w:p w:rsidR="00F926DB" w:rsidRDefault="00F926DB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F926DB" w:rsidRDefault="00F926DB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F926DB" w:rsidRDefault="00F926DB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926DB" w:rsidRPr="00125023">
        <w:tc>
          <w:tcPr>
            <w:tcW w:w="4961" w:type="dxa"/>
          </w:tcPr>
          <w:p w:rsidR="00F926DB" w:rsidRPr="00125023" w:rsidRDefault="00F926DB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F926DB" w:rsidRPr="00125023" w:rsidRDefault="00F926DB">
            <w:pPr>
              <w:ind w:firstLine="567"/>
              <w:jc w:val="right"/>
            </w:pPr>
            <w:r>
              <w:rPr>
                <w:lang w:val="en-US"/>
              </w:rPr>
              <w:t>07.12.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F926DB" w:rsidRDefault="00F926DB">
      <w:pPr>
        <w:overflowPunct w:val="0"/>
      </w:pPr>
    </w:p>
    <w:p w:rsidR="00F926DB" w:rsidRDefault="00F926D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2070BF">
        <w:t xml:space="preserve">: Изделия вспомогательные, одноразового использования </w:t>
      </w:r>
    </w:p>
    <w:p w:rsidR="00F926DB" w:rsidRDefault="00F926D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213234901331923490100102410013250244</w:t>
      </w:r>
    </w:p>
    <w:p w:rsidR="00F926DB" w:rsidRDefault="00F926D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597 030,30 руб.</w:t>
      </w:r>
    </w:p>
    <w:p w:rsidR="00F926DB" w:rsidRDefault="00F926DB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2070BF">
        <w:rPr>
          <w:b/>
          <w:bCs/>
        </w:rPr>
        <w:t xml:space="preserve">: </w:t>
      </w:r>
      <w:r w:rsidRPr="002070B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2070B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926DB" w:rsidRPr="00125023">
        <w:trPr>
          <w:jc w:val="right"/>
        </w:trPr>
        <w:tc>
          <w:tcPr>
            <w:tcW w:w="9915" w:type="dxa"/>
          </w:tcPr>
          <w:p w:rsidR="00F926DB" w:rsidRPr="00125023" w:rsidRDefault="00F926D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070BF">
              <w:rPr>
                <w:b/>
                <w:bCs/>
              </w:rPr>
              <w:t xml:space="preserve">Источник финансирования: </w:t>
            </w:r>
            <w:r w:rsidRPr="002070BF">
              <w:t>Внебюджетные фонды (ОМС), краевой бюджет, платные услуги на 2022 г.</w:t>
            </w:r>
          </w:p>
          <w:p w:rsidR="00F926DB" w:rsidRPr="00125023" w:rsidRDefault="00F926D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070B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070BF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F926DB" w:rsidRPr="00125023" w:rsidRDefault="00F926D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2070BF">
              <w:t>Не требуется</w:t>
            </w:r>
          </w:p>
          <w:p w:rsidR="00F926DB" w:rsidRPr="00125023" w:rsidRDefault="00F926D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2070B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926DB" w:rsidRDefault="00F926D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2070BF">
        <w:t>26.11.21 13:53:36 (</w:t>
      </w:r>
      <w:r>
        <w:rPr>
          <w:lang w:val="en-US"/>
        </w:rPr>
        <w:t>MSK</w:t>
      </w:r>
      <w:r w:rsidRPr="002070BF">
        <w:t>+00:00)</w:t>
      </w:r>
    </w:p>
    <w:p w:rsidR="00F926DB" w:rsidRDefault="00F926D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070BF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549"/>
        <w:gridCol w:w="3550"/>
        <w:gridCol w:w="3551"/>
      </w:tblGrid>
      <w:tr w:rsidR="00F926DB" w:rsidRPr="00125023">
        <w:tc>
          <w:tcPr>
            <w:tcW w:w="3307" w:type="dxa"/>
          </w:tcPr>
          <w:p w:rsidR="00F926DB" w:rsidRPr="00125023" w:rsidRDefault="00F926DB">
            <w:r w:rsidRPr="00125023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926DB" w:rsidRPr="00125023" w:rsidRDefault="00F926DB">
            <w:r w:rsidRPr="0012502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926DB" w:rsidRPr="00125023" w:rsidRDefault="00F926DB">
            <w:pPr>
              <w:rPr>
                <w:lang w:val="en-US"/>
              </w:rPr>
            </w:pPr>
            <w:r w:rsidRPr="00125023">
              <w:rPr>
                <w:lang w:val="en-US"/>
              </w:rPr>
              <w:t>Главный врач</w:t>
            </w:r>
          </w:p>
        </w:tc>
      </w:tr>
      <w:tr w:rsidR="00F926DB" w:rsidRPr="00125023">
        <w:tc>
          <w:tcPr>
            <w:tcW w:w="3307" w:type="dxa"/>
          </w:tcPr>
          <w:p w:rsidR="00F926DB" w:rsidRPr="00125023" w:rsidRDefault="00F926DB">
            <w:r w:rsidRPr="0012502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926DB" w:rsidRPr="00125023" w:rsidRDefault="00F926DB">
            <w:r w:rsidRPr="00125023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926DB" w:rsidRPr="00125023" w:rsidRDefault="00F926DB">
            <w:pPr>
              <w:rPr>
                <w:lang w:val="en-US"/>
              </w:rPr>
            </w:pPr>
            <w:r w:rsidRPr="00125023">
              <w:rPr>
                <w:lang w:val="en-US"/>
              </w:rPr>
              <w:t>Начальник отдела закупок</w:t>
            </w:r>
          </w:p>
        </w:tc>
      </w:tr>
      <w:tr w:rsidR="00F926DB" w:rsidRPr="00125023">
        <w:tc>
          <w:tcPr>
            <w:tcW w:w="3307" w:type="dxa"/>
          </w:tcPr>
          <w:p w:rsidR="00F926DB" w:rsidRPr="00125023" w:rsidRDefault="00F926DB">
            <w:r w:rsidRPr="0012502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926DB" w:rsidRPr="00125023" w:rsidRDefault="00F926DB">
            <w:r w:rsidRPr="0012502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F926DB" w:rsidRPr="00125023" w:rsidRDefault="00F926DB">
            <w:pPr>
              <w:rPr>
                <w:lang w:val="en-US"/>
              </w:rPr>
            </w:pPr>
            <w:r w:rsidRPr="00125023">
              <w:rPr>
                <w:lang w:val="en-US"/>
              </w:rPr>
              <w:t>Начальник юридического отдела</w:t>
            </w:r>
          </w:p>
        </w:tc>
      </w:tr>
      <w:tr w:rsidR="00F926DB" w:rsidRPr="00125023">
        <w:tc>
          <w:tcPr>
            <w:tcW w:w="3307" w:type="dxa"/>
          </w:tcPr>
          <w:p w:rsidR="00F926DB" w:rsidRPr="00125023" w:rsidRDefault="00F926DB">
            <w:r w:rsidRPr="0012502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926DB" w:rsidRPr="00125023" w:rsidRDefault="00F926DB">
            <w:r w:rsidRPr="0012502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F926DB" w:rsidRPr="00125023" w:rsidRDefault="00F926DB">
            <w:pPr>
              <w:rPr>
                <w:lang w:val="en-US"/>
              </w:rPr>
            </w:pPr>
            <w:r w:rsidRPr="00125023">
              <w:rPr>
                <w:lang w:val="en-US"/>
              </w:rPr>
              <w:t>экономист 1 категории отдела закупок</w:t>
            </w:r>
          </w:p>
        </w:tc>
      </w:tr>
      <w:tr w:rsidR="00F926DB" w:rsidRPr="00125023">
        <w:tc>
          <w:tcPr>
            <w:tcW w:w="3307" w:type="dxa"/>
          </w:tcPr>
          <w:p w:rsidR="00F926DB" w:rsidRPr="00125023" w:rsidRDefault="00F926DB">
            <w:r w:rsidRPr="00125023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926DB" w:rsidRPr="00125023" w:rsidRDefault="00F926DB">
            <w:r w:rsidRPr="00125023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926DB" w:rsidRPr="00125023" w:rsidRDefault="00F926DB">
            <w:pPr>
              <w:rPr>
                <w:lang w:val="en-US"/>
              </w:rPr>
            </w:pPr>
            <w:r w:rsidRPr="00125023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926DB" w:rsidRDefault="00F926DB">
      <w:pPr>
        <w:jc w:val="both"/>
      </w:pPr>
      <w:r>
        <w:tab/>
        <w:t>Кворум имеется. Комиссия правомочна.</w:t>
      </w:r>
    </w:p>
    <w:p w:rsidR="00F926DB" w:rsidRDefault="00F926DB">
      <w:pPr>
        <w:jc w:val="both"/>
      </w:pPr>
      <w:r>
        <w:tab/>
        <w:t xml:space="preserve">Заседание комиссии проводилось </w:t>
      </w:r>
      <w:r w:rsidRPr="002070BF">
        <w:t xml:space="preserve">07.12.21 </w:t>
      </w:r>
      <w:r>
        <w:t>08</w:t>
      </w:r>
      <w:r w:rsidRPr="002070BF">
        <w:t>:2</w:t>
      </w:r>
      <w:r>
        <w:t>0</w:t>
      </w:r>
      <w:r w:rsidRPr="002070BF">
        <w:t xml:space="preserve"> (</w:t>
      </w:r>
      <w:r>
        <w:rPr>
          <w:lang w:val="en-US"/>
        </w:rPr>
        <w:t>MSK</w:t>
      </w:r>
      <w:r w:rsidRPr="002070B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F926DB" w:rsidRDefault="00F926DB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2070BF">
        <w:t>06.12.21 09:30:00 (</w:t>
      </w:r>
      <w:r>
        <w:rPr>
          <w:lang w:val="en-US"/>
        </w:rPr>
        <w:t>MSK</w:t>
      </w:r>
      <w:r w:rsidRPr="002070BF">
        <w:t>+00:00)</w:t>
      </w:r>
      <w:r>
        <w:t xml:space="preserve">), подана </w:t>
      </w:r>
      <w:r w:rsidRPr="002070BF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F926DB" w:rsidRPr="00125023">
        <w:tc>
          <w:tcPr>
            <w:tcW w:w="9922" w:type="dxa"/>
          </w:tcPr>
          <w:p w:rsidR="00F926DB" w:rsidRPr="00125023" w:rsidRDefault="00F926DB">
            <w:pPr>
              <w:pStyle w:val="a4"/>
            </w:pPr>
            <w:r w:rsidRPr="00125023">
              <w:t>EA-134373</w:t>
            </w:r>
            <w:r>
              <w:t xml:space="preserve">, дата и время регистрации заявки: </w:t>
            </w:r>
            <w:r w:rsidRPr="00125023">
              <w:t>03.12.21 21:33:44 (MSK+00:00)</w:t>
            </w:r>
          </w:p>
        </w:tc>
      </w:tr>
    </w:tbl>
    <w:p w:rsidR="00F926DB" w:rsidRDefault="00F926DB"/>
    <w:p w:rsidR="00F926DB" w:rsidRDefault="00F926DB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7"/>
        <w:gridCol w:w="2735"/>
        <w:gridCol w:w="1865"/>
      </w:tblGrid>
      <w:tr w:rsidR="00F926DB" w:rsidRPr="00125023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26DB" w:rsidRDefault="00F926D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F926DB" w:rsidRPr="00125023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r>
              <w:t>EA-134373</w:t>
            </w:r>
          </w:p>
          <w:p w:rsidR="00F926DB" w:rsidRDefault="00F926DB">
            <w:r>
              <w:t>Индивидуальный предприниматель АКИМОВ СТАНИСЛАВ АЛЕКСАНДРОВИЧ</w:t>
            </w:r>
          </w:p>
          <w:p w:rsidR="00F926DB" w:rsidRDefault="00F926DB">
            <w:r>
              <w:t>ИНН 504909858076</w:t>
            </w:r>
          </w:p>
          <w:p w:rsidR="00F926DB" w:rsidRPr="00125023" w:rsidRDefault="00F926DB">
            <w:r>
              <w:t xml:space="preserve">ОГРН </w:t>
            </w:r>
            <w:r w:rsidRPr="002070BF">
              <w:t>320508100200699</w:t>
            </w:r>
          </w:p>
          <w:p w:rsidR="00F926DB" w:rsidRPr="00125023" w:rsidRDefault="00F926DB">
            <w:r w:rsidRPr="00125023">
              <w:t xml:space="preserve">КПП </w:t>
            </w:r>
          </w:p>
          <w:p w:rsidR="00F926DB" w:rsidRPr="00125023" w:rsidRDefault="00F926DB">
            <w:r w:rsidRPr="00125023">
              <w:t>Место нахождения(жительства)</w:t>
            </w:r>
          </w:p>
          <w:p w:rsidR="00F926DB" w:rsidRPr="00125023" w:rsidRDefault="00F926DB">
            <w:r w:rsidRPr="00125023">
              <w:t>ОБЛМОСКОВСКАЯ, ГШАТУРА, СДМИТРОВСКИЙ ПОГОСТ</w:t>
            </w:r>
          </w:p>
          <w:p w:rsidR="00F926DB" w:rsidRPr="00125023" w:rsidRDefault="00F926DB">
            <w:r w:rsidRPr="00125023">
              <w:t>Почтовый адрес</w:t>
            </w:r>
          </w:p>
          <w:p w:rsidR="00F926DB" w:rsidRPr="00125023" w:rsidRDefault="00F926DB">
            <w:r w:rsidRPr="00125023">
              <w:t>ОБЛ МОСКОВСКАЯ, Г ШАТУРА, С ДМИТРОВСКИЙ ПОГОСТ, УЛ. НОВАЯ, ДОМ 9, КВ. 55</w:t>
            </w:r>
          </w:p>
          <w:p w:rsidR="00F926DB" w:rsidRPr="00125023" w:rsidRDefault="00F926DB">
            <w:r w:rsidRPr="00125023">
              <w:rPr>
                <w:sz w:val="16"/>
                <w:szCs w:val="16"/>
              </w:rPr>
              <w:t xml:space="preserve">Контактное лицо </w:t>
            </w:r>
          </w:p>
          <w:p w:rsidR="00F926DB" w:rsidRDefault="00F926DB">
            <w:r>
              <w:t xml:space="preserve">Телефон </w:t>
            </w:r>
            <w:r w:rsidRPr="002070BF">
              <w:t>79652469966</w:t>
            </w:r>
          </w:p>
          <w:p w:rsidR="00F926DB" w:rsidRDefault="00F926DB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926DB" w:rsidRDefault="00F926DB">
            <w:pPr>
              <w:pStyle w:val="a4"/>
            </w:pPr>
          </w:p>
          <w:p w:rsidR="00F926DB" w:rsidRDefault="00F926D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26DB" w:rsidRDefault="00F926DB">
            <w:r>
              <w:t>Соответствует требованиям</w:t>
            </w:r>
          </w:p>
        </w:tc>
      </w:tr>
      <w:tr w:rsidR="00F926DB" w:rsidRPr="0012502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r>
              <w:t>EA-134373</w:t>
            </w:r>
          </w:p>
          <w:p w:rsidR="00F926DB" w:rsidRDefault="00F926DB">
            <w:r>
              <w:t>АКИМОВ СТАНИСЛАВ АЛЕКСАНДРОВИЧ</w:t>
            </w:r>
          </w:p>
          <w:p w:rsidR="00F926DB" w:rsidRDefault="00F926DB">
            <w:r>
              <w:t>ИНН 504909858076</w:t>
            </w:r>
          </w:p>
          <w:p w:rsidR="00F926DB" w:rsidRPr="00125023" w:rsidRDefault="00F926DB">
            <w:r>
              <w:t xml:space="preserve">ОГРН </w:t>
            </w:r>
            <w:r w:rsidRPr="002070BF">
              <w:t>320508100200699</w:t>
            </w:r>
          </w:p>
          <w:p w:rsidR="00F926DB" w:rsidRPr="00125023" w:rsidRDefault="00F926DB">
            <w:r w:rsidRPr="00125023">
              <w:t xml:space="preserve">КПП </w:t>
            </w:r>
          </w:p>
          <w:p w:rsidR="00F926DB" w:rsidRPr="00125023" w:rsidRDefault="00F926DB">
            <w:r w:rsidRPr="00125023">
              <w:t>Место нахождения(жительства)</w:t>
            </w:r>
          </w:p>
          <w:p w:rsidR="00F926DB" w:rsidRPr="00125023" w:rsidRDefault="00F926DB">
            <w:r w:rsidRPr="00125023">
              <w:t>ОБЛМОСКОВСКАЯ, ГШАТУРА, СДМИТРОВСКИЙ ПОГОСТ</w:t>
            </w:r>
          </w:p>
          <w:p w:rsidR="00F926DB" w:rsidRPr="00125023" w:rsidRDefault="00F926DB">
            <w:r w:rsidRPr="00125023">
              <w:t>Почтовый адрес</w:t>
            </w:r>
          </w:p>
          <w:p w:rsidR="00F926DB" w:rsidRPr="00125023" w:rsidRDefault="00F926DB">
            <w:r w:rsidRPr="00125023">
              <w:t>ОБЛ МОСКОВСКАЯ, Г ШАТУРА, С ДМИТРОВСКИЙ ПОГОСТ, УЛ. НОВАЯ, ДОМ 9, КВ. 55</w:t>
            </w:r>
          </w:p>
          <w:p w:rsidR="00F926DB" w:rsidRPr="00125023" w:rsidRDefault="00F926DB">
            <w:r w:rsidRPr="00125023">
              <w:rPr>
                <w:sz w:val="16"/>
                <w:szCs w:val="16"/>
              </w:rPr>
              <w:t xml:space="preserve">Контактное лицо </w:t>
            </w:r>
          </w:p>
          <w:p w:rsidR="00F926DB" w:rsidRDefault="00F926DB">
            <w:r>
              <w:t xml:space="preserve">Телефон </w:t>
            </w:r>
            <w:r w:rsidRPr="002070BF">
              <w:t>79652469966</w:t>
            </w:r>
          </w:p>
          <w:p w:rsidR="00F926DB" w:rsidRDefault="00F926D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926DB" w:rsidRDefault="00F926DB">
            <w:pPr>
              <w:pStyle w:val="a4"/>
            </w:pPr>
          </w:p>
          <w:p w:rsidR="00F926DB" w:rsidRDefault="00F926D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26DB" w:rsidRDefault="00F926DB">
            <w:r>
              <w:t>Соответствует требованиям</w:t>
            </w:r>
          </w:p>
        </w:tc>
      </w:tr>
      <w:tr w:rsidR="00F926DB" w:rsidRPr="0012502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r>
              <w:t>EA-134373</w:t>
            </w:r>
          </w:p>
          <w:p w:rsidR="00F926DB" w:rsidRDefault="00F926DB">
            <w:r>
              <w:t>АКИМОВ СТАНИСЛАВ АЛЕКСАНДРОВИЧ</w:t>
            </w:r>
          </w:p>
          <w:p w:rsidR="00F926DB" w:rsidRDefault="00F926DB">
            <w:r>
              <w:t>ИНН 504909858076</w:t>
            </w:r>
          </w:p>
          <w:p w:rsidR="00F926DB" w:rsidRPr="00125023" w:rsidRDefault="00F926DB">
            <w:r>
              <w:t xml:space="preserve">ОГРН </w:t>
            </w:r>
            <w:r w:rsidRPr="002070BF">
              <w:t>320508100200699</w:t>
            </w:r>
          </w:p>
          <w:p w:rsidR="00F926DB" w:rsidRPr="00125023" w:rsidRDefault="00F926DB">
            <w:r w:rsidRPr="00125023">
              <w:t xml:space="preserve">КПП </w:t>
            </w:r>
          </w:p>
          <w:p w:rsidR="00F926DB" w:rsidRPr="00125023" w:rsidRDefault="00F926DB">
            <w:r w:rsidRPr="00125023">
              <w:t>Место нахождения(жительства)</w:t>
            </w:r>
          </w:p>
          <w:p w:rsidR="00F926DB" w:rsidRPr="00125023" w:rsidRDefault="00F926DB">
            <w:r w:rsidRPr="00125023">
              <w:t>ОБЛМОСКОВСКАЯ, ГШАТУРА, СДМИТРОВСКИЙ ПОГОСТ</w:t>
            </w:r>
          </w:p>
          <w:p w:rsidR="00F926DB" w:rsidRPr="00125023" w:rsidRDefault="00F926DB">
            <w:r w:rsidRPr="00125023">
              <w:t>Почтовый адрес</w:t>
            </w:r>
          </w:p>
          <w:p w:rsidR="00F926DB" w:rsidRPr="00125023" w:rsidRDefault="00F926DB">
            <w:r w:rsidRPr="00125023">
              <w:t>ОБЛ МОСКОВСКАЯ, Г ШАТУРА, С ДМИТРОВСКИЙ ПОГОСТ, УЛ. НОВАЯ, ДОМ 9, КВ. 55</w:t>
            </w:r>
          </w:p>
          <w:p w:rsidR="00F926DB" w:rsidRPr="00125023" w:rsidRDefault="00F926DB">
            <w:r w:rsidRPr="00125023">
              <w:rPr>
                <w:sz w:val="16"/>
                <w:szCs w:val="16"/>
              </w:rPr>
              <w:t xml:space="preserve">Контактное лицо </w:t>
            </w:r>
          </w:p>
          <w:p w:rsidR="00F926DB" w:rsidRDefault="00F926DB">
            <w:r>
              <w:t xml:space="preserve">Телефон </w:t>
            </w:r>
            <w:r w:rsidRPr="002070BF">
              <w:t>79652469966</w:t>
            </w:r>
          </w:p>
          <w:p w:rsidR="00F926DB" w:rsidRDefault="00F926D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926DB" w:rsidRDefault="00F926DB">
            <w:pPr>
              <w:pStyle w:val="a4"/>
            </w:pPr>
          </w:p>
          <w:p w:rsidR="00F926DB" w:rsidRDefault="00F926D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26DB" w:rsidRDefault="00F926DB">
            <w:r>
              <w:t>Соответствует требованиям</w:t>
            </w:r>
          </w:p>
        </w:tc>
      </w:tr>
      <w:tr w:rsidR="00F926DB" w:rsidRPr="0012502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r>
              <w:t>EA-134373</w:t>
            </w:r>
          </w:p>
          <w:p w:rsidR="00F926DB" w:rsidRDefault="00F926DB">
            <w:r>
              <w:t>АКИМОВ СТАНИСЛАВ АЛЕКСАНДРОВИЧ</w:t>
            </w:r>
          </w:p>
          <w:p w:rsidR="00F926DB" w:rsidRDefault="00F926DB">
            <w:r>
              <w:t>ИНН 504909858076</w:t>
            </w:r>
          </w:p>
          <w:p w:rsidR="00F926DB" w:rsidRPr="00125023" w:rsidRDefault="00F926DB">
            <w:r>
              <w:t xml:space="preserve">ОГРН </w:t>
            </w:r>
            <w:r w:rsidRPr="002070BF">
              <w:t>320508100200699</w:t>
            </w:r>
          </w:p>
          <w:p w:rsidR="00F926DB" w:rsidRPr="00125023" w:rsidRDefault="00F926DB">
            <w:r w:rsidRPr="00125023">
              <w:t xml:space="preserve">КПП </w:t>
            </w:r>
          </w:p>
          <w:p w:rsidR="00F926DB" w:rsidRPr="00125023" w:rsidRDefault="00F926DB">
            <w:r w:rsidRPr="00125023">
              <w:t>Место нахождения(жительства)</w:t>
            </w:r>
          </w:p>
          <w:p w:rsidR="00F926DB" w:rsidRPr="00125023" w:rsidRDefault="00F926DB">
            <w:r w:rsidRPr="00125023">
              <w:t>ОБЛМОСКОВСКАЯ, ГШАТУРА, СДМИТРОВСКИЙ ПОГОСТ</w:t>
            </w:r>
          </w:p>
          <w:p w:rsidR="00F926DB" w:rsidRPr="00125023" w:rsidRDefault="00F926DB">
            <w:r w:rsidRPr="00125023">
              <w:t>Почтовый адрес</w:t>
            </w:r>
          </w:p>
          <w:p w:rsidR="00F926DB" w:rsidRPr="00125023" w:rsidRDefault="00F926DB">
            <w:r w:rsidRPr="00125023">
              <w:t>ОБЛ МОСКОВСКАЯ, Г ШАТУРА, С ДМИТРОВСКИЙ ПОГОСТ, УЛ. НОВАЯ, ДОМ 9, КВ. 55</w:t>
            </w:r>
          </w:p>
          <w:p w:rsidR="00F926DB" w:rsidRPr="00125023" w:rsidRDefault="00F926DB">
            <w:r w:rsidRPr="00125023">
              <w:rPr>
                <w:sz w:val="16"/>
                <w:szCs w:val="16"/>
              </w:rPr>
              <w:t xml:space="preserve">Контактное лицо </w:t>
            </w:r>
          </w:p>
          <w:p w:rsidR="00F926DB" w:rsidRDefault="00F926DB">
            <w:r>
              <w:t xml:space="preserve">Телефон </w:t>
            </w:r>
            <w:r w:rsidRPr="002070BF">
              <w:t>79652469966</w:t>
            </w:r>
          </w:p>
          <w:p w:rsidR="00F926DB" w:rsidRDefault="00F926D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926DB" w:rsidRDefault="00F926DB">
            <w:pPr>
              <w:pStyle w:val="a4"/>
            </w:pPr>
          </w:p>
          <w:p w:rsidR="00F926DB" w:rsidRDefault="00F926D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26DB" w:rsidRDefault="00F926DB">
            <w:r>
              <w:t>Соответствует требованиям</w:t>
            </w:r>
          </w:p>
        </w:tc>
      </w:tr>
      <w:tr w:rsidR="00F926DB" w:rsidRPr="0012502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r>
              <w:t>EA-134373</w:t>
            </w:r>
          </w:p>
          <w:p w:rsidR="00F926DB" w:rsidRDefault="00F926DB">
            <w:r>
              <w:t>АКИМОВ СТАНИСЛАВ АЛЕКСАНДРОВИЧ</w:t>
            </w:r>
          </w:p>
          <w:p w:rsidR="00F926DB" w:rsidRDefault="00F926DB">
            <w:r>
              <w:t>ИНН 504909858076</w:t>
            </w:r>
          </w:p>
          <w:p w:rsidR="00F926DB" w:rsidRPr="00125023" w:rsidRDefault="00F926DB">
            <w:r>
              <w:t xml:space="preserve">ОГРН </w:t>
            </w:r>
            <w:r w:rsidRPr="002070BF">
              <w:t>320508100200699</w:t>
            </w:r>
          </w:p>
          <w:p w:rsidR="00F926DB" w:rsidRPr="00125023" w:rsidRDefault="00F926DB">
            <w:r w:rsidRPr="00125023">
              <w:t xml:space="preserve">КПП </w:t>
            </w:r>
          </w:p>
          <w:p w:rsidR="00F926DB" w:rsidRPr="00125023" w:rsidRDefault="00F926DB">
            <w:r w:rsidRPr="00125023">
              <w:t>Место нахождения(жительства)</w:t>
            </w:r>
          </w:p>
          <w:p w:rsidR="00F926DB" w:rsidRPr="00125023" w:rsidRDefault="00F926DB">
            <w:bookmarkStart w:id="0" w:name="__DdeLink__366_22120086831"/>
            <w:r w:rsidRPr="00125023">
              <w:t>ОБЛМОСКОВСКАЯ, ГШАТУРА, СДМИТРОВСКИЙ ПОГОСТ</w:t>
            </w:r>
            <w:bookmarkEnd w:id="0"/>
          </w:p>
          <w:p w:rsidR="00F926DB" w:rsidRPr="00125023" w:rsidRDefault="00F926DB">
            <w:r w:rsidRPr="00125023">
              <w:t>Почтовый адрес</w:t>
            </w:r>
          </w:p>
          <w:p w:rsidR="00F926DB" w:rsidRPr="00125023" w:rsidRDefault="00F926DB">
            <w:r w:rsidRPr="00125023">
              <w:t>ОБЛ МОСКОВСКАЯ, Г ШАТУРА, С ДМИТРОВСКИЙ ПОГОСТ, УЛ. НОВАЯ, ДОМ 9, КВ. 55</w:t>
            </w:r>
          </w:p>
          <w:p w:rsidR="00F926DB" w:rsidRPr="00125023" w:rsidRDefault="00F926DB">
            <w:r w:rsidRPr="00125023">
              <w:rPr>
                <w:sz w:val="16"/>
                <w:szCs w:val="16"/>
              </w:rPr>
              <w:t xml:space="preserve">Контактное лицо </w:t>
            </w:r>
          </w:p>
          <w:p w:rsidR="00F926DB" w:rsidRDefault="00F926DB">
            <w:r>
              <w:t xml:space="preserve">Телефон </w:t>
            </w:r>
            <w:r w:rsidRPr="002070BF">
              <w:t>79652469966</w:t>
            </w:r>
          </w:p>
          <w:p w:rsidR="00F926DB" w:rsidRDefault="00F926D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926DB" w:rsidRDefault="00F926DB">
            <w:pPr>
              <w:pStyle w:val="a4"/>
            </w:pPr>
          </w:p>
          <w:p w:rsidR="00F926DB" w:rsidRDefault="00F926D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26DB" w:rsidRDefault="00F926D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26DB" w:rsidRDefault="00F926DB">
            <w:r>
              <w:t>Соответствует требованиям</w:t>
            </w:r>
          </w:p>
        </w:tc>
      </w:tr>
    </w:tbl>
    <w:p w:rsidR="00F926DB" w:rsidRDefault="00F926DB">
      <w:pPr>
        <w:overflowPunct w:val="0"/>
        <w:ind w:right="142"/>
        <w:jc w:val="both"/>
      </w:pPr>
    </w:p>
    <w:p w:rsidR="00F926DB" w:rsidRDefault="00F926DB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926DB" w:rsidRPr="002070BF" w:rsidRDefault="00F926DB">
      <w:pPr>
        <w:jc w:val="both"/>
      </w:pPr>
      <w:r w:rsidRPr="002070BF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2070BF">
        <w:t xml:space="preserve"> АКИМОВ СТАНИСЛАВ АЛЕКСАНДРОВИЧ.</w:t>
      </w:r>
    </w:p>
    <w:p w:rsidR="00F926DB" w:rsidRDefault="00F926DB">
      <w:pPr>
        <w:pStyle w:val="BodyText"/>
        <w:jc w:val="both"/>
      </w:pPr>
      <w:r w:rsidRPr="002070BF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F926DB" w:rsidRDefault="00F926D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9A554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926DB" w:rsidRDefault="00F926DB">
      <w:pPr>
        <w:jc w:val="both"/>
        <w:rPr>
          <w:b/>
          <w:bCs/>
        </w:rPr>
      </w:pPr>
    </w:p>
    <w:p w:rsidR="00F926DB" w:rsidRDefault="00F926DB">
      <w:pPr>
        <w:jc w:val="both"/>
        <w:rPr>
          <w:b/>
          <w:bCs/>
        </w:rPr>
      </w:pPr>
    </w:p>
    <w:p w:rsidR="00F926DB" w:rsidRDefault="00F926D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926DB" w:rsidRPr="00125023">
        <w:tc>
          <w:tcPr>
            <w:tcW w:w="5847" w:type="dxa"/>
            <w:vAlign w:val="bottom"/>
          </w:tcPr>
          <w:p w:rsidR="00F926DB" w:rsidRPr="00125023" w:rsidRDefault="00F926DB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926DB" w:rsidRPr="00125023" w:rsidRDefault="00F926DB">
            <w:pPr>
              <w:pStyle w:val="a4"/>
            </w:pPr>
            <w:r w:rsidRPr="00125023">
              <w:rPr>
                <w:lang w:val="en-US"/>
              </w:rPr>
              <w:t>Просоленко Юрий Александрович</w:t>
            </w:r>
          </w:p>
        </w:tc>
      </w:tr>
      <w:tr w:rsidR="00F926DB" w:rsidRPr="00125023">
        <w:tc>
          <w:tcPr>
            <w:tcW w:w="5847" w:type="dxa"/>
            <w:vAlign w:val="bottom"/>
          </w:tcPr>
          <w:p w:rsidR="00F926DB" w:rsidRPr="00125023" w:rsidRDefault="00F926D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926DB" w:rsidRPr="00125023" w:rsidRDefault="00F926DB">
            <w:pPr>
              <w:pStyle w:val="a4"/>
            </w:pPr>
            <w:r w:rsidRPr="00125023">
              <w:rPr>
                <w:lang w:val="en-US"/>
              </w:rPr>
              <w:t>Дехтерев Юрий Сергеевич</w:t>
            </w:r>
          </w:p>
        </w:tc>
      </w:tr>
      <w:tr w:rsidR="00F926DB" w:rsidRPr="00125023">
        <w:tc>
          <w:tcPr>
            <w:tcW w:w="5847" w:type="dxa"/>
            <w:vAlign w:val="bottom"/>
          </w:tcPr>
          <w:p w:rsidR="00F926DB" w:rsidRPr="00125023" w:rsidRDefault="00F926D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926DB" w:rsidRPr="00125023" w:rsidRDefault="00F926DB">
            <w:pPr>
              <w:pStyle w:val="a4"/>
            </w:pPr>
            <w:r w:rsidRPr="00125023">
              <w:rPr>
                <w:lang w:val="en-US"/>
              </w:rPr>
              <w:t>Коротникова Светлана Борисовна</w:t>
            </w:r>
          </w:p>
        </w:tc>
      </w:tr>
      <w:tr w:rsidR="00F926DB" w:rsidRPr="00125023">
        <w:tc>
          <w:tcPr>
            <w:tcW w:w="5847" w:type="dxa"/>
            <w:vAlign w:val="bottom"/>
          </w:tcPr>
          <w:p w:rsidR="00F926DB" w:rsidRPr="00125023" w:rsidRDefault="00F926D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926DB" w:rsidRPr="00125023" w:rsidRDefault="00F926DB">
            <w:pPr>
              <w:pStyle w:val="a4"/>
            </w:pPr>
            <w:r w:rsidRPr="00125023">
              <w:rPr>
                <w:lang w:val="en-US"/>
              </w:rPr>
              <w:t>Мальченко Елена Александровна</w:t>
            </w:r>
          </w:p>
        </w:tc>
      </w:tr>
      <w:tr w:rsidR="00F926DB" w:rsidRPr="00125023">
        <w:tc>
          <w:tcPr>
            <w:tcW w:w="5847" w:type="dxa"/>
            <w:vAlign w:val="bottom"/>
          </w:tcPr>
          <w:p w:rsidR="00F926DB" w:rsidRPr="00125023" w:rsidRDefault="00F926DB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926DB" w:rsidRPr="00125023" w:rsidRDefault="00F926DB">
            <w:pPr>
              <w:pStyle w:val="a4"/>
            </w:pPr>
            <w:r w:rsidRPr="00125023">
              <w:rPr>
                <w:lang w:val="en-US"/>
              </w:rPr>
              <w:t>Владыкина Лидия Валерьевна</w:t>
            </w:r>
          </w:p>
        </w:tc>
      </w:tr>
    </w:tbl>
    <w:p w:rsidR="00F926DB" w:rsidRDefault="00F926DB"/>
    <w:sectPr w:rsidR="00F926DB" w:rsidSect="002070BF">
      <w:pgSz w:w="11906" w:h="16838"/>
      <w:pgMar w:top="360" w:right="566" w:bottom="1134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794"/>
    <w:rsid w:val="00125023"/>
    <w:rsid w:val="002070BF"/>
    <w:rsid w:val="002D440E"/>
    <w:rsid w:val="009A554C"/>
    <w:rsid w:val="00E54794"/>
    <w:rsid w:val="00F92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794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E54794"/>
  </w:style>
  <w:style w:type="paragraph" w:customStyle="1" w:styleId="a3">
    <w:name w:val="Заголовок"/>
    <w:basedOn w:val="Normal"/>
    <w:next w:val="BodyText"/>
    <w:uiPriority w:val="99"/>
    <w:rsid w:val="00E5479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5479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48F1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E54794"/>
  </w:style>
  <w:style w:type="paragraph" w:styleId="Caption">
    <w:name w:val="caption"/>
    <w:basedOn w:val="Normal"/>
    <w:uiPriority w:val="99"/>
    <w:qFormat/>
    <w:rsid w:val="00E5479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5479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5479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648F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5479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5479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5479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5479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5479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5479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5479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5479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5479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5479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48F1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48F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8F1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E54794"/>
  </w:style>
  <w:style w:type="paragraph" w:customStyle="1" w:styleId="a5">
    <w:name w:val="Заголовок таблицы"/>
    <w:basedOn w:val="a4"/>
    <w:uiPriority w:val="99"/>
    <w:rsid w:val="00E54794"/>
  </w:style>
  <w:style w:type="paragraph" w:customStyle="1" w:styleId="DocumentMap">
    <w:name w:val="DocumentMap"/>
    <w:uiPriority w:val="99"/>
    <w:rsid w:val="00E54794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2070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990</Words>
  <Characters>5649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2021-12-07T08:27:00Z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