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4E8" w:rsidRDefault="005F74E8">
      <w:pPr>
        <w:ind w:firstLine="680"/>
        <w:jc w:val="center"/>
      </w:pPr>
      <w:r>
        <w:rPr>
          <w:b/>
          <w:bCs/>
        </w:rPr>
        <w:t xml:space="preserve">ПРОТОКОЛ </w:t>
      </w:r>
      <w:r w:rsidRPr="0022216A">
        <w:rPr>
          <w:b/>
          <w:bCs/>
        </w:rPr>
        <w:t>0318300120821000164</w:t>
      </w:r>
    </w:p>
    <w:p w:rsidR="005F74E8" w:rsidRDefault="005F74E8">
      <w:pPr>
        <w:ind w:firstLine="567"/>
        <w:jc w:val="center"/>
      </w:pPr>
      <w:r>
        <w:rPr>
          <w:b/>
          <w:bCs/>
        </w:rPr>
        <w:t xml:space="preserve">РАССМОТРЕНИЯ ЕДИНСТВЕННОЙ ЗАЯВКИ НА УЧАСТИЕ </w:t>
      </w:r>
    </w:p>
    <w:p w:rsidR="005F74E8" w:rsidRDefault="005F74E8">
      <w:pPr>
        <w:ind w:firstLine="567"/>
        <w:jc w:val="center"/>
      </w:pPr>
      <w:r>
        <w:rPr>
          <w:b/>
          <w:bCs/>
        </w:rPr>
        <w:t>В АУКЦИОНЕ В ЭЛЕКТРОННОЙ ФОРМЕ</w:t>
      </w:r>
    </w:p>
    <w:p w:rsidR="005F74E8" w:rsidRDefault="005F74E8">
      <w:pPr>
        <w:ind w:firstLine="567"/>
        <w:jc w:val="center"/>
        <w:rPr>
          <w:lang w:val="en-US"/>
        </w:rPr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5F74E8" w:rsidRPr="0085645F">
        <w:tc>
          <w:tcPr>
            <w:tcW w:w="4961" w:type="dxa"/>
          </w:tcPr>
          <w:p w:rsidR="005F74E8" w:rsidRPr="0085645F" w:rsidRDefault="005F74E8"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5F74E8" w:rsidRPr="0085645F" w:rsidRDefault="005F74E8">
            <w:pPr>
              <w:ind w:firstLine="567"/>
              <w:jc w:val="right"/>
            </w:pPr>
            <w:r>
              <w:rPr>
                <w:lang w:val="en-US"/>
              </w:rPr>
              <w:t>07.12.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5F74E8" w:rsidRDefault="005F74E8">
      <w:pPr>
        <w:overflowPunct w:val="0"/>
      </w:pPr>
    </w:p>
    <w:p w:rsidR="005F74E8" w:rsidRDefault="005F74E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Лекарственные средства прочие </w:t>
      </w:r>
    </w:p>
    <w:p w:rsidR="005F74E8" w:rsidRDefault="005F74E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213234901331923490100102450010000244</w:t>
      </w:r>
    </w:p>
    <w:p w:rsidR="005F74E8" w:rsidRDefault="005F74E8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597 389,50 руб.</w:t>
      </w:r>
    </w:p>
    <w:p w:rsidR="005F74E8" w:rsidRDefault="005F74E8">
      <w:pPr>
        <w:tabs>
          <w:tab w:val="left" w:pos="675"/>
          <w:tab w:val="left" w:pos="764"/>
          <w:tab w:val="left" w:pos="842"/>
          <w:tab w:val="left" w:pos="1053"/>
        </w:tabs>
        <w:overflowPunct w:val="0"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22216A">
        <w:rPr>
          <w:b/>
          <w:bCs/>
        </w:rPr>
        <w:t xml:space="preserve">: </w:t>
      </w:r>
      <w:r w:rsidRPr="0022216A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22216A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5F74E8" w:rsidRPr="0085645F">
        <w:trPr>
          <w:jc w:val="right"/>
        </w:trPr>
        <w:tc>
          <w:tcPr>
            <w:tcW w:w="9915" w:type="dxa"/>
          </w:tcPr>
          <w:p w:rsidR="005F74E8" w:rsidRPr="0085645F" w:rsidRDefault="005F74E8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2216A">
              <w:rPr>
                <w:b/>
                <w:bCs/>
              </w:rPr>
              <w:t xml:space="preserve">Источник финансирования: </w:t>
            </w:r>
            <w:r w:rsidRPr="0022216A">
              <w:t>Внебюджетные фонды (ОМС), краевой бюджет на 2022 г.</w:t>
            </w:r>
          </w:p>
          <w:p w:rsidR="005F74E8" w:rsidRPr="0085645F" w:rsidRDefault="005F74E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 w:rsidRPr="0022216A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22216A">
              <w:t>353560, Россия, Краснодарский край, г. Славянск-на-Кубани, ул. Батарейная, 377  транспортом поставщика. Поставщик производит первую поставку медицинской продукции в количестве 1/12 от объемов, указанных в спецификации, в течении 10 календарных дней с 10.01.2022 г., последующие поставки производятся ежемесячно равными партиями при отсутствии заявок, последняя поставка не позднее 10 декабря 2022 г..</w:t>
            </w:r>
          </w:p>
          <w:p w:rsidR="005F74E8" w:rsidRPr="0085645F" w:rsidRDefault="005F74E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22216A">
              <w:t>Не требуется</w:t>
            </w:r>
          </w:p>
          <w:p w:rsidR="005F74E8" w:rsidRPr="0085645F" w:rsidRDefault="005F74E8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 w:val="0"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22216A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5F74E8" w:rsidRDefault="005F74E8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22216A">
        <w:t>26.11.21 15:52:58 (</w:t>
      </w:r>
      <w:r>
        <w:rPr>
          <w:lang w:val="en-US"/>
        </w:rPr>
        <w:t>MSK</w:t>
      </w:r>
      <w:r w:rsidRPr="0022216A">
        <w:t>+00:00)</w:t>
      </w:r>
    </w:p>
    <w:p w:rsidR="005F74E8" w:rsidRDefault="005F74E8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22216A">
        <w:rPr>
          <w:b/>
          <w:bCs/>
        </w:rPr>
        <w:t xml:space="preserve">5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5F74E8" w:rsidRPr="0085645F"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5F74E8" w:rsidRPr="0085645F" w:rsidRDefault="005F74E8">
            <w:pPr>
              <w:rPr>
                <w:lang w:val="en-US"/>
              </w:rPr>
            </w:pPr>
            <w:r w:rsidRPr="0085645F">
              <w:rPr>
                <w:lang w:val="en-US"/>
              </w:rPr>
              <w:t>Главный врач</w:t>
            </w:r>
          </w:p>
        </w:tc>
      </w:tr>
      <w:tr w:rsidR="005F74E8" w:rsidRPr="0085645F"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5F74E8" w:rsidRPr="0085645F" w:rsidRDefault="005F74E8">
            <w:pPr>
              <w:rPr>
                <w:lang w:val="en-US"/>
              </w:rPr>
            </w:pPr>
            <w:r w:rsidRPr="0085645F">
              <w:rPr>
                <w:lang w:val="en-US"/>
              </w:rPr>
              <w:t>Начальник отдела закупок</w:t>
            </w:r>
          </w:p>
        </w:tc>
      </w:tr>
      <w:tr w:rsidR="005F74E8" w:rsidRPr="0085645F"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Коротникова Светлана Борисовна</w:t>
            </w:r>
          </w:p>
        </w:tc>
        <w:tc>
          <w:tcPr>
            <w:tcW w:w="3308" w:type="dxa"/>
          </w:tcPr>
          <w:p w:rsidR="005F74E8" w:rsidRPr="0085645F" w:rsidRDefault="005F74E8">
            <w:pPr>
              <w:rPr>
                <w:lang w:val="en-US"/>
              </w:rPr>
            </w:pPr>
            <w:r w:rsidRPr="0085645F">
              <w:rPr>
                <w:lang w:val="en-US"/>
              </w:rPr>
              <w:t>Начальник юридического отдела</w:t>
            </w:r>
          </w:p>
        </w:tc>
      </w:tr>
      <w:tr w:rsidR="005F74E8" w:rsidRPr="0085645F"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Мальченко Елена Александровна</w:t>
            </w:r>
          </w:p>
        </w:tc>
        <w:tc>
          <w:tcPr>
            <w:tcW w:w="3308" w:type="dxa"/>
          </w:tcPr>
          <w:p w:rsidR="005F74E8" w:rsidRPr="0085645F" w:rsidRDefault="005F74E8">
            <w:pPr>
              <w:rPr>
                <w:lang w:val="en-US"/>
              </w:rPr>
            </w:pPr>
            <w:r w:rsidRPr="0085645F">
              <w:rPr>
                <w:lang w:val="en-US"/>
              </w:rPr>
              <w:t>экономист 1 категории отдела закупок</w:t>
            </w:r>
          </w:p>
        </w:tc>
      </w:tr>
      <w:tr w:rsidR="005F74E8" w:rsidRPr="0085645F"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5F74E8" w:rsidRPr="0085645F" w:rsidRDefault="005F74E8">
            <w:r w:rsidRPr="0085645F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5F74E8" w:rsidRPr="0085645F" w:rsidRDefault="005F74E8">
            <w:pPr>
              <w:rPr>
                <w:lang w:val="en-US"/>
              </w:rPr>
            </w:pPr>
            <w:r w:rsidRPr="0085645F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5F74E8" w:rsidRDefault="005F74E8">
      <w:pPr>
        <w:jc w:val="both"/>
      </w:pPr>
      <w:r>
        <w:tab/>
        <w:t>Кворум имеется. Комиссия правомочна.</w:t>
      </w:r>
    </w:p>
    <w:p w:rsidR="005F74E8" w:rsidRDefault="005F74E8">
      <w:pPr>
        <w:jc w:val="both"/>
      </w:pPr>
      <w:r>
        <w:tab/>
        <w:t xml:space="preserve">Заседание комиссии проводилось </w:t>
      </w:r>
      <w:r w:rsidRPr="0022216A">
        <w:t>07.12.</w:t>
      </w:r>
      <w:r>
        <w:t>20</w:t>
      </w:r>
      <w:r w:rsidRPr="0022216A">
        <w:t xml:space="preserve">21 </w:t>
      </w:r>
      <w:r>
        <w:t>09</w:t>
      </w:r>
      <w:r w:rsidRPr="0022216A">
        <w:t>:</w:t>
      </w:r>
      <w:r>
        <w:t>00</w:t>
      </w:r>
      <w:r w:rsidRPr="0022216A">
        <w:t xml:space="preserve"> (</w:t>
      </w:r>
      <w:r>
        <w:rPr>
          <w:lang w:val="en-US"/>
        </w:rPr>
        <w:t>MSK</w:t>
      </w:r>
      <w:r w:rsidRPr="0022216A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5F74E8" w:rsidRDefault="005F74E8">
      <w:pPr>
        <w:overflowPunct w:val="0"/>
        <w:ind w:firstLine="680"/>
      </w:pPr>
      <w:r>
        <w:rPr>
          <w:b/>
          <w:bCs/>
        </w:rPr>
        <w:t>До окончания срока подачи заявок</w:t>
      </w:r>
      <w:r>
        <w:t>, указанного в извещении о проведении аукциона в электронной форме (</w:t>
      </w:r>
      <w:r w:rsidRPr="0022216A">
        <w:t>06.12.21 09:30:00 (</w:t>
      </w:r>
      <w:r>
        <w:rPr>
          <w:lang w:val="en-US"/>
        </w:rPr>
        <w:t>MSK</w:t>
      </w:r>
      <w:r w:rsidRPr="0022216A">
        <w:t>+00:00)</w:t>
      </w:r>
      <w:r>
        <w:t xml:space="preserve">), подана </w:t>
      </w:r>
      <w:r w:rsidRPr="0022216A">
        <w:t>1</w:t>
      </w:r>
      <w:r>
        <w:t xml:space="preserve"> (одна) заявка:</w:t>
      </w: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22"/>
      </w:tblGrid>
      <w:tr w:rsidR="005F74E8" w:rsidRPr="0085645F">
        <w:tc>
          <w:tcPr>
            <w:tcW w:w="9922" w:type="dxa"/>
          </w:tcPr>
          <w:p w:rsidR="005F74E8" w:rsidRPr="0085645F" w:rsidRDefault="005F74E8">
            <w:pPr>
              <w:pStyle w:val="a4"/>
            </w:pPr>
            <w:r w:rsidRPr="0085645F">
              <w:t>EA-133860</w:t>
            </w:r>
            <w:r>
              <w:t xml:space="preserve">, дата и время регистрации заявки: </w:t>
            </w:r>
            <w:r w:rsidRPr="0085645F">
              <w:t>02.12.21 15:29:54 (MSK+00:00)</w:t>
            </w:r>
          </w:p>
        </w:tc>
      </w:tr>
    </w:tbl>
    <w:p w:rsidR="005F74E8" w:rsidRDefault="005F74E8"/>
    <w:p w:rsidR="005F74E8" w:rsidRDefault="005F74E8">
      <w:pPr>
        <w:ind w:firstLine="680"/>
        <w:jc w:val="both"/>
      </w:pPr>
      <w:r>
        <w:t xml:space="preserve">Рассмотрев обе части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 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663"/>
        <w:gridCol w:w="2683"/>
        <w:gridCol w:w="2719"/>
        <w:gridCol w:w="1860"/>
      </w:tblGrid>
      <w:tr w:rsidR="005F74E8" w:rsidRPr="0085645F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rPr>
                <w:b/>
                <w:bCs/>
              </w:rPr>
              <w:t>Сведения об участнике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rPr>
                <w:b/>
                <w:bCs/>
              </w:rPr>
            </w:pPr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pPr>
              <w:rPr>
                <w:b/>
                <w:bCs/>
              </w:rPr>
            </w:pPr>
            <w:r>
              <w:rPr>
                <w:b/>
                <w:bCs/>
              </w:rPr>
              <w:t>Решение  члена комиссии</w:t>
            </w:r>
          </w:p>
        </w:tc>
      </w:tr>
      <w:tr w:rsidR="005F74E8" w:rsidRPr="0085645F"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EA-133860</w:t>
            </w:r>
          </w:p>
          <w:p w:rsidR="005F74E8" w:rsidRDefault="005F74E8">
            <w:r>
              <w:t>ОБЩЕСТВО С ОГРАНИЧЕННОЙ ОТВЕТСТВЕННОСТЬЮ "МЕДИЦИНСКАЯ КОМПАНИЯ ПОЛИМЕД"</w:t>
            </w:r>
          </w:p>
          <w:p w:rsidR="005F74E8" w:rsidRDefault="005F74E8">
            <w:r>
              <w:t>ИНН 6162050380</w:t>
            </w:r>
          </w:p>
          <w:p w:rsidR="005F74E8" w:rsidRPr="0085645F" w:rsidRDefault="005F74E8">
            <w:r>
              <w:t xml:space="preserve">ОГРН </w:t>
            </w:r>
            <w:r w:rsidRPr="0022216A">
              <w:t>1106194001110</w:t>
            </w:r>
          </w:p>
          <w:p w:rsidR="005F74E8" w:rsidRPr="0085645F" w:rsidRDefault="005F74E8">
            <w:r w:rsidRPr="0085645F">
              <w:t xml:space="preserve">КПП </w:t>
            </w:r>
            <w:r w:rsidRPr="0022216A">
              <w:t>616501001</w:t>
            </w:r>
          </w:p>
          <w:p w:rsidR="005F74E8" w:rsidRPr="0085645F" w:rsidRDefault="005F74E8">
            <w:r w:rsidRPr="0085645F">
              <w:t>Место нахождения(жительства)</w:t>
            </w:r>
          </w:p>
          <w:p w:rsidR="005F74E8" w:rsidRPr="0085645F" w:rsidRDefault="005F74E8">
            <w:r w:rsidRPr="0085645F">
              <w:t>344012, ОБЛРОСТОВСКАЯ, ГРОСТОВ-НА-ДОНУ, 17/18Б, 5Ж</w:t>
            </w:r>
          </w:p>
          <w:p w:rsidR="005F74E8" w:rsidRPr="0085645F" w:rsidRDefault="005F74E8">
            <w:r w:rsidRPr="0085645F">
              <w:t>Почтовый адрес</w:t>
            </w:r>
          </w:p>
          <w:p w:rsidR="005F74E8" w:rsidRPr="0085645F" w:rsidRDefault="005F74E8">
            <w:r w:rsidRPr="0085645F">
              <w:t>344012, Ростовская область, г.Ростов-на-Дону, ул.Юфимцева,дом 17/18, литер «Б», комната 5Ж</w:t>
            </w:r>
          </w:p>
          <w:p w:rsidR="005F74E8" w:rsidRPr="0085645F" w:rsidRDefault="005F74E8">
            <w:r w:rsidRPr="0085645F">
              <w:rPr>
                <w:sz w:val="16"/>
                <w:szCs w:val="16"/>
              </w:rPr>
              <w:t xml:space="preserve">Контактное лицо </w:t>
            </w:r>
          </w:p>
          <w:p w:rsidR="005F74E8" w:rsidRDefault="005F74E8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F74E8" w:rsidRDefault="005F74E8"/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74E8" w:rsidRDefault="005F74E8">
            <w:pPr>
              <w:pStyle w:val="a4"/>
            </w:pPr>
          </w:p>
          <w:p w:rsidR="005F74E8" w:rsidRDefault="005F74E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r>
              <w:t>Соответствует требованиям</w:t>
            </w:r>
          </w:p>
        </w:tc>
      </w:tr>
      <w:tr w:rsidR="005F74E8" w:rsidRPr="0085645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EA-133860</w:t>
            </w:r>
          </w:p>
          <w:p w:rsidR="005F74E8" w:rsidRDefault="005F74E8">
            <w:r>
              <w:t>ОБЩЕСТВО С ОГРАНИЧЕННОЙ ОТВЕТСТВЕННОСТЬЮ "МЕДИЦИНСКАЯ КОМПАНИЯ ПОЛИМЕД"</w:t>
            </w:r>
          </w:p>
          <w:p w:rsidR="005F74E8" w:rsidRDefault="005F74E8">
            <w:r>
              <w:t>ИНН 6162050380</w:t>
            </w:r>
          </w:p>
          <w:p w:rsidR="005F74E8" w:rsidRPr="0085645F" w:rsidRDefault="005F74E8">
            <w:r>
              <w:t xml:space="preserve">ОГРН </w:t>
            </w:r>
            <w:r w:rsidRPr="0022216A">
              <w:t>1106194001110</w:t>
            </w:r>
          </w:p>
          <w:p w:rsidR="005F74E8" w:rsidRPr="0085645F" w:rsidRDefault="005F74E8">
            <w:r w:rsidRPr="0085645F">
              <w:t xml:space="preserve">КПП </w:t>
            </w:r>
            <w:r w:rsidRPr="0022216A">
              <w:t>616501001</w:t>
            </w:r>
          </w:p>
          <w:p w:rsidR="005F74E8" w:rsidRPr="0085645F" w:rsidRDefault="005F74E8">
            <w:r w:rsidRPr="0085645F">
              <w:t>Место нахождения(жительства)</w:t>
            </w:r>
          </w:p>
          <w:p w:rsidR="005F74E8" w:rsidRPr="0085645F" w:rsidRDefault="005F74E8">
            <w:r w:rsidRPr="0085645F">
              <w:t>344012, ОБЛРОСТОВСКАЯ, ГРОСТОВ-НА-ДОНУ, 17/18Б, 5Ж</w:t>
            </w:r>
          </w:p>
          <w:p w:rsidR="005F74E8" w:rsidRPr="0085645F" w:rsidRDefault="005F74E8">
            <w:r w:rsidRPr="0085645F">
              <w:t>Почтовый адрес</w:t>
            </w:r>
          </w:p>
          <w:p w:rsidR="005F74E8" w:rsidRPr="0085645F" w:rsidRDefault="005F74E8">
            <w:r w:rsidRPr="0085645F">
              <w:t>344012, Ростовская область, г.Ростов-на-Дону, ул.Юфимцева,дом 17/18, литер «Б», комната 5Ж</w:t>
            </w:r>
          </w:p>
          <w:p w:rsidR="005F74E8" w:rsidRPr="0085645F" w:rsidRDefault="005F74E8">
            <w:r w:rsidRPr="0085645F">
              <w:rPr>
                <w:sz w:val="16"/>
                <w:szCs w:val="16"/>
              </w:rPr>
              <w:t xml:space="preserve">Контактное лицо </w:t>
            </w:r>
          </w:p>
          <w:p w:rsidR="005F74E8" w:rsidRDefault="005F74E8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F74E8" w:rsidRDefault="005F74E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74E8" w:rsidRDefault="005F74E8">
            <w:pPr>
              <w:pStyle w:val="a4"/>
            </w:pPr>
          </w:p>
          <w:p w:rsidR="005F74E8" w:rsidRDefault="005F74E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r>
              <w:t>Соответствует требованиям</w:t>
            </w:r>
          </w:p>
        </w:tc>
      </w:tr>
      <w:tr w:rsidR="005F74E8" w:rsidRPr="0085645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EA-133860</w:t>
            </w:r>
          </w:p>
          <w:p w:rsidR="005F74E8" w:rsidRDefault="005F74E8">
            <w:r>
              <w:t>ОБЩЕСТВО С ОГРАНИЧЕННОЙ ОТВЕТСТВЕННОСТЬЮ "МЕДИЦИНСКАЯ КОМПАНИЯ ПОЛИМЕД"</w:t>
            </w:r>
          </w:p>
          <w:p w:rsidR="005F74E8" w:rsidRDefault="005F74E8">
            <w:r>
              <w:t>ИНН 6162050380</w:t>
            </w:r>
          </w:p>
          <w:p w:rsidR="005F74E8" w:rsidRPr="0085645F" w:rsidRDefault="005F74E8">
            <w:r>
              <w:t xml:space="preserve">ОГРН </w:t>
            </w:r>
            <w:r w:rsidRPr="0022216A">
              <w:t>1106194001110</w:t>
            </w:r>
          </w:p>
          <w:p w:rsidR="005F74E8" w:rsidRPr="0085645F" w:rsidRDefault="005F74E8">
            <w:r w:rsidRPr="0085645F">
              <w:t xml:space="preserve">КПП </w:t>
            </w:r>
            <w:r w:rsidRPr="0022216A">
              <w:t>616501001</w:t>
            </w:r>
          </w:p>
          <w:p w:rsidR="005F74E8" w:rsidRPr="0085645F" w:rsidRDefault="005F74E8">
            <w:r w:rsidRPr="0085645F">
              <w:t>Место нахождения(жительства)</w:t>
            </w:r>
          </w:p>
          <w:p w:rsidR="005F74E8" w:rsidRPr="0085645F" w:rsidRDefault="005F74E8">
            <w:r w:rsidRPr="0085645F">
              <w:t>344012, ОБЛРОСТОВСКАЯ, ГРОСТОВ-НА-ДОНУ, 17/18Б, 5Ж</w:t>
            </w:r>
          </w:p>
          <w:p w:rsidR="005F74E8" w:rsidRPr="0085645F" w:rsidRDefault="005F74E8">
            <w:r w:rsidRPr="0085645F">
              <w:t>Почтовый адрес</w:t>
            </w:r>
          </w:p>
          <w:p w:rsidR="005F74E8" w:rsidRPr="0085645F" w:rsidRDefault="005F74E8">
            <w:r w:rsidRPr="0085645F">
              <w:t>344012, Ростовская область, г.Ростов-на-Дону, ул.Юфимцева,дом 17/18, литер «Б», комната 5Ж</w:t>
            </w:r>
          </w:p>
          <w:p w:rsidR="005F74E8" w:rsidRPr="0085645F" w:rsidRDefault="005F74E8">
            <w:r w:rsidRPr="0085645F">
              <w:rPr>
                <w:sz w:val="16"/>
                <w:szCs w:val="16"/>
              </w:rPr>
              <w:t xml:space="preserve">Контактное лицо </w:t>
            </w:r>
          </w:p>
          <w:p w:rsidR="005F74E8" w:rsidRDefault="005F74E8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F74E8" w:rsidRDefault="005F74E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74E8" w:rsidRDefault="005F74E8">
            <w:pPr>
              <w:pStyle w:val="a4"/>
            </w:pPr>
          </w:p>
          <w:p w:rsidR="005F74E8" w:rsidRDefault="005F74E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Коротникова Светлана Борисовна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r>
              <w:t>Соответствует требованиям</w:t>
            </w:r>
          </w:p>
        </w:tc>
      </w:tr>
      <w:tr w:rsidR="005F74E8" w:rsidRPr="0085645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EA-133860</w:t>
            </w:r>
          </w:p>
          <w:p w:rsidR="005F74E8" w:rsidRDefault="005F74E8">
            <w:r>
              <w:t>ОБЩЕСТВО С ОГРАНИЧЕННОЙ ОТВЕТСТВЕННОСТЬЮ "МЕДИЦИНСКАЯ КОМПАНИЯ ПОЛИМЕД"</w:t>
            </w:r>
          </w:p>
          <w:p w:rsidR="005F74E8" w:rsidRDefault="005F74E8">
            <w:r>
              <w:t>ИНН 6162050380</w:t>
            </w:r>
          </w:p>
          <w:p w:rsidR="005F74E8" w:rsidRPr="0085645F" w:rsidRDefault="005F74E8">
            <w:r>
              <w:t xml:space="preserve">ОГРН </w:t>
            </w:r>
            <w:r w:rsidRPr="0022216A">
              <w:t>1106194001110</w:t>
            </w:r>
          </w:p>
          <w:p w:rsidR="005F74E8" w:rsidRPr="0085645F" w:rsidRDefault="005F74E8">
            <w:r w:rsidRPr="0085645F">
              <w:t xml:space="preserve">КПП </w:t>
            </w:r>
            <w:r w:rsidRPr="0022216A">
              <w:t>616501001</w:t>
            </w:r>
          </w:p>
          <w:p w:rsidR="005F74E8" w:rsidRPr="0085645F" w:rsidRDefault="005F74E8">
            <w:r w:rsidRPr="0085645F">
              <w:t>Место нахождения(жительства)</w:t>
            </w:r>
          </w:p>
          <w:p w:rsidR="005F74E8" w:rsidRPr="0085645F" w:rsidRDefault="005F74E8">
            <w:r w:rsidRPr="0085645F">
              <w:t>344012, ОБЛРОСТОВСКАЯ, ГРОСТОВ-НА-ДОНУ, 17/18Б, 5Ж</w:t>
            </w:r>
          </w:p>
          <w:p w:rsidR="005F74E8" w:rsidRPr="0085645F" w:rsidRDefault="005F74E8">
            <w:r w:rsidRPr="0085645F">
              <w:t>Почтовый адрес</w:t>
            </w:r>
          </w:p>
          <w:p w:rsidR="005F74E8" w:rsidRPr="0085645F" w:rsidRDefault="005F74E8">
            <w:r w:rsidRPr="0085645F">
              <w:t>344012, Ростовская область, г.Ростов-на-Дону, ул.Юфимцева,дом 17/18, литер «Б», комната 5Ж</w:t>
            </w:r>
          </w:p>
          <w:p w:rsidR="005F74E8" w:rsidRPr="0085645F" w:rsidRDefault="005F74E8">
            <w:r w:rsidRPr="0085645F">
              <w:rPr>
                <w:sz w:val="16"/>
                <w:szCs w:val="16"/>
              </w:rPr>
              <w:t xml:space="preserve">Контактное лицо </w:t>
            </w:r>
          </w:p>
          <w:p w:rsidR="005F74E8" w:rsidRDefault="005F74E8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F74E8" w:rsidRDefault="005F74E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74E8" w:rsidRDefault="005F74E8">
            <w:pPr>
              <w:pStyle w:val="a4"/>
            </w:pPr>
          </w:p>
          <w:p w:rsidR="005F74E8" w:rsidRDefault="005F74E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Мальченко Елена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r>
              <w:t>Соответствует требованиям</w:t>
            </w:r>
          </w:p>
        </w:tc>
      </w:tr>
      <w:tr w:rsidR="005F74E8" w:rsidRPr="0085645F">
        <w:tc>
          <w:tcPr>
            <w:tcW w:w="214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EA-133860</w:t>
            </w:r>
          </w:p>
          <w:p w:rsidR="005F74E8" w:rsidRDefault="005F74E8">
            <w:r>
              <w:t>ОБЩЕСТВО С ОГРАНИЧЕННОЙ ОТВЕТСТВЕННОСТЬЮ "МЕДИЦИНСКАЯ КОМПАНИЯ ПОЛИМЕД"</w:t>
            </w:r>
          </w:p>
          <w:p w:rsidR="005F74E8" w:rsidRDefault="005F74E8">
            <w:r>
              <w:t>ИНН 6162050380</w:t>
            </w:r>
          </w:p>
          <w:p w:rsidR="005F74E8" w:rsidRPr="0085645F" w:rsidRDefault="005F74E8">
            <w:r>
              <w:t xml:space="preserve">ОГРН </w:t>
            </w:r>
            <w:r w:rsidRPr="0022216A">
              <w:t>1106194001110</w:t>
            </w:r>
          </w:p>
          <w:p w:rsidR="005F74E8" w:rsidRPr="0085645F" w:rsidRDefault="005F74E8">
            <w:r w:rsidRPr="0085645F">
              <w:t xml:space="preserve">КПП </w:t>
            </w:r>
            <w:r w:rsidRPr="0022216A">
              <w:t>616501001</w:t>
            </w:r>
          </w:p>
          <w:p w:rsidR="005F74E8" w:rsidRPr="0085645F" w:rsidRDefault="005F74E8">
            <w:r w:rsidRPr="0085645F">
              <w:t>Место нахождения(жительства)</w:t>
            </w:r>
          </w:p>
          <w:p w:rsidR="005F74E8" w:rsidRPr="0085645F" w:rsidRDefault="005F74E8">
            <w:bookmarkStart w:id="0" w:name="__DdeLink__366_22120086831"/>
            <w:r w:rsidRPr="0085645F">
              <w:t>344012, ОБЛРОСТОВСКАЯ, ГРОСТОВ-НА-ДОНУ, 17/18Б, 5Ж</w:t>
            </w:r>
            <w:bookmarkEnd w:id="0"/>
          </w:p>
          <w:p w:rsidR="005F74E8" w:rsidRPr="0085645F" w:rsidRDefault="005F74E8">
            <w:r w:rsidRPr="0085645F">
              <w:t>Почтовый адрес</w:t>
            </w:r>
          </w:p>
          <w:p w:rsidR="005F74E8" w:rsidRPr="0085645F" w:rsidRDefault="005F74E8">
            <w:r w:rsidRPr="0085645F">
              <w:t>344012, Ростовская область, г.Ростов-на-Дону, ул.Юфимцева,дом 17/18, литер «Б», комната 5Ж</w:t>
            </w:r>
          </w:p>
          <w:p w:rsidR="005F74E8" w:rsidRPr="0085645F" w:rsidRDefault="005F74E8">
            <w:r w:rsidRPr="0085645F">
              <w:rPr>
                <w:sz w:val="16"/>
                <w:szCs w:val="16"/>
              </w:rPr>
              <w:t xml:space="preserve">Контактное лицо </w:t>
            </w:r>
          </w:p>
          <w:p w:rsidR="005F74E8" w:rsidRDefault="005F74E8">
            <w:r>
              <w:t xml:space="preserve">Телефон </w:t>
            </w:r>
            <w:r>
              <w:rPr>
                <w:lang w:val="en-US"/>
              </w:rPr>
              <w:t>78633030066</w:t>
            </w:r>
          </w:p>
          <w:p w:rsidR="005F74E8" w:rsidRDefault="005F74E8"/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pPr>
              <w:pStyle w:val="a4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5F74E8" w:rsidRDefault="005F74E8">
            <w:pPr>
              <w:pStyle w:val="a4"/>
            </w:pPr>
          </w:p>
          <w:p w:rsidR="005F74E8" w:rsidRDefault="005F74E8">
            <w:pPr>
              <w:pStyle w:val="a4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5F74E8" w:rsidRDefault="005F74E8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5F74E8" w:rsidRDefault="005F74E8">
            <w:r>
              <w:t>Соответствует требованиям</w:t>
            </w:r>
          </w:p>
        </w:tc>
      </w:tr>
    </w:tbl>
    <w:p w:rsidR="005F74E8" w:rsidRDefault="005F74E8">
      <w:pPr>
        <w:overflowPunct w:val="0"/>
        <w:ind w:right="142"/>
        <w:jc w:val="both"/>
      </w:pPr>
    </w:p>
    <w:p w:rsidR="005F74E8" w:rsidRPr="0022216A" w:rsidRDefault="005F74E8">
      <w:pPr>
        <w:jc w:val="both"/>
      </w:pPr>
      <w:r w:rsidRPr="0022216A">
        <w:tab/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"МЕДИЦИНСКАЯ КОМПАНИЯ ПОЛИМЕД".</w:t>
      </w:r>
    </w:p>
    <w:p w:rsidR="005F74E8" w:rsidRDefault="005F74E8">
      <w:pPr>
        <w:pStyle w:val="BodyText"/>
        <w:jc w:val="both"/>
      </w:pPr>
      <w:r w:rsidRPr="0022216A">
        <w:tab/>
        <w:t xml:space="preserve">На </w:t>
      </w:r>
      <w:r>
        <w:t>основании части 16 статьи 66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аукцион в электронной форме признается несостоявшимся.</w:t>
      </w:r>
    </w:p>
    <w:p w:rsidR="005F74E8" w:rsidRDefault="005F74E8">
      <w:pPr>
        <w:jc w:val="both"/>
        <w:rPr>
          <w:b/>
          <w:bCs/>
        </w:rPr>
      </w:pPr>
      <w:r>
        <w:rPr>
          <w:b/>
          <w:bCs/>
        </w:rPr>
        <w:tab/>
        <w:t xml:space="preserve">Протокол рассмотрения единственной заявки на участие в аукционе в электронной форме подписан всеми присутствующими на заседании членами единой межведомственной комиссии и направлен оператору электронной площадки </w:t>
      </w:r>
      <w:hyperlink r:id="rId4" w:history="1">
        <w:r w:rsidRPr="005F0BCE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5F74E8" w:rsidRDefault="005F74E8">
      <w:pPr>
        <w:jc w:val="both"/>
        <w:rPr>
          <w:b/>
          <w:bCs/>
        </w:rPr>
      </w:pPr>
    </w:p>
    <w:p w:rsidR="005F74E8" w:rsidRDefault="005F74E8">
      <w:pPr>
        <w:jc w:val="both"/>
        <w:rPr>
          <w:b/>
          <w:bCs/>
        </w:rPr>
      </w:pPr>
    </w:p>
    <w:p w:rsidR="005F74E8" w:rsidRDefault="005F74E8">
      <w:pPr>
        <w:jc w:val="both"/>
        <w:rPr>
          <w:b/>
          <w:bCs/>
        </w:rPr>
      </w:pPr>
    </w:p>
    <w:p w:rsidR="005F74E8" w:rsidRDefault="005F74E8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5F74E8" w:rsidRPr="0085645F">
        <w:tc>
          <w:tcPr>
            <w:tcW w:w="5847" w:type="dxa"/>
            <w:vAlign w:val="bottom"/>
          </w:tcPr>
          <w:p w:rsidR="005F74E8" w:rsidRPr="0085645F" w:rsidRDefault="005F74E8">
            <w:pPr>
              <w:pStyle w:val="a4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5F74E8" w:rsidRPr="0085645F" w:rsidRDefault="005F74E8">
            <w:pPr>
              <w:pStyle w:val="a4"/>
            </w:pPr>
            <w:r w:rsidRPr="0085645F">
              <w:rPr>
                <w:lang w:val="en-US"/>
              </w:rPr>
              <w:t>Просоленко Юрий Александрович</w:t>
            </w:r>
          </w:p>
        </w:tc>
      </w:tr>
      <w:tr w:rsidR="005F74E8" w:rsidRPr="0085645F">
        <w:tc>
          <w:tcPr>
            <w:tcW w:w="5847" w:type="dxa"/>
            <w:vAlign w:val="bottom"/>
          </w:tcPr>
          <w:p w:rsidR="005F74E8" w:rsidRPr="0085645F" w:rsidRDefault="005F74E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F74E8" w:rsidRPr="0085645F" w:rsidRDefault="005F74E8">
            <w:pPr>
              <w:pStyle w:val="a4"/>
            </w:pPr>
            <w:r w:rsidRPr="0085645F">
              <w:rPr>
                <w:lang w:val="en-US"/>
              </w:rPr>
              <w:t>Дехтерев Юрий Сергеевич</w:t>
            </w:r>
          </w:p>
        </w:tc>
      </w:tr>
      <w:tr w:rsidR="005F74E8" w:rsidRPr="0085645F">
        <w:tc>
          <w:tcPr>
            <w:tcW w:w="5847" w:type="dxa"/>
            <w:vAlign w:val="bottom"/>
          </w:tcPr>
          <w:p w:rsidR="005F74E8" w:rsidRPr="0085645F" w:rsidRDefault="005F74E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F74E8" w:rsidRPr="0085645F" w:rsidRDefault="005F74E8">
            <w:pPr>
              <w:pStyle w:val="a4"/>
            </w:pPr>
            <w:r w:rsidRPr="0085645F">
              <w:rPr>
                <w:lang w:val="en-US"/>
              </w:rPr>
              <w:t>Коротникова Светлана Борисовна</w:t>
            </w:r>
          </w:p>
        </w:tc>
      </w:tr>
      <w:tr w:rsidR="005F74E8" w:rsidRPr="0085645F">
        <w:tc>
          <w:tcPr>
            <w:tcW w:w="5847" w:type="dxa"/>
            <w:vAlign w:val="bottom"/>
          </w:tcPr>
          <w:p w:rsidR="005F74E8" w:rsidRPr="0085645F" w:rsidRDefault="005F74E8">
            <w:pPr>
              <w:pStyle w:val="a4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5F74E8" w:rsidRPr="0085645F" w:rsidRDefault="005F74E8">
            <w:pPr>
              <w:pStyle w:val="a4"/>
            </w:pPr>
            <w:r w:rsidRPr="0085645F">
              <w:rPr>
                <w:lang w:val="en-US"/>
              </w:rPr>
              <w:t>Мальченко Елена Александровна</w:t>
            </w:r>
          </w:p>
        </w:tc>
      </w:tr>
      <w:tr w:rsidR="005F74E8" w:rsidRPr="0085645F">
        <w:tc>
          <w:tcPr>
            <w:tcW w:w="5847" w:type="dxa"/>
            <w:vAlign w:val="bottom"/>
          </w:tcPr>
          <w:p w:rsidR="005F74E8" w:rsidRPr="0085645F" w:rsidRDefault="005F74E8">
            <w:pPr>
              <w:pStyle w:val="a4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5F74E8" w:rsidRPr="0085645F" w:rsidRDefault="005F74E8">
            <w:pPr>
              <w:pStyle w:val="a4"/>
            </w:pPr>
            <w:r w:rsidRPr="0085645F">
              <w:rPr>
                <w:lang w:val="en-US"/>
              </w:rPr>
              <w:t>Владыкина Лидия Валерьевна</w:t>
            </w:r>
          </w:p>
        </w:tc>
      </w:tr>
    </w:tbl>
    <w:p w:rsidR="005F74E8" w:rsidRDefault="005F74E8"/>
    <w:sectPr w:rsidR="005F74E8" w:rsidSect="0022216A">
      <w:pgSz w:w="11906" w:h="16838"/>
      <w:pgMar w:top="36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3067"/>
    <w:rsid w:val="00183067"/>
    <w:rsid w:val="0022216A"/>
    <w:rsid w:val="003C7231"/>
    <w:rsid w:val="005F0BCE"/>
    <w:rsid w:val="005F74E8"/>
    <w:rsid w:val="008564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3067"/>
    <w:rPr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a2">
    <w:name w:val="Основной текст Знак"/>
    <w:basedOn w:val="DefaultParagraphFont"/>
    <w:uiPriority w:val="99"/>
    <w:rsid w:val="00183067"/>
  </w:style>
  <w:style w:type="paragraph" w:customStyle="1" w:styleId="a3">
    <w:name w:val="Заголовок"/>
    <w:basedOn w:val="Normal"/>
    <w:next w:val="BodyText"/>
    <w:uiPriority w:val="99"/>
    <w:rsid w:val="00183067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83067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33F64"/>
    <w:rPr>
      <w:color w:val="00000A"/>
      <w:sz w:val="24"/>
      <w:szCs w:val="24"/>
    </w:rPr>
  </w:style>
  <w:style w:type="paragraph" w:styleId="List">
    <w:name w:val="List"/>
    <w:basedOn w:val="BodyText"/>
    <w:uiPriority w:val="99"/>
    <w:rsid w:val="00183067"/>
  </w:style>
  <w:style w:type="paragraph" w:styleId="Caption">
    <w:name w:val="caption"/>
    <w:basedOn w:val="Normal"/>
    <w:uiPriority w:val="99"/>
    <w:qFormat/>
    <w:rsid w:val="00183067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83067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83067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33F6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83067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8306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83067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8306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83067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83067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83067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83067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83067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83067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33F64"/>
    <w:rPr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33F6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3F64"/>
    <w:rPr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4">
    <w:name w:val="Содержимое таблицы"/>
    <w:basedOn w:val="Normal"/>
    <w:uiPriority w:val="99"/>
    <w:rsid w:val="00183067"/>
  </w:style>
  <w:style w:type="paragraph" w:customStyle="1" w:styleId="a5">
    <w:name w:val="Заголовок таблицы"/>
    <w:basedOn w:val="a4"/>
    <w:uiPriority w:val="99"/>
    <w:rsid w:val="00183067"/>
  </w:style>
  <w:style w:type="paragraph" w:customStyle="1" w:styleId="DocumentMap">
    <w:name w:val="DocumentMap"/>
    <w:uiPriority w:val="99"/>
    <w:rsid w:val="00183067"/>
    <w:rPr>
      <w:color w:val="00000A"/>
      <w:sz w:val="20"/>
      <w:szCs w:val="20"/>
    </w:rPr>
  </w:style>
  <w:style w:type="character" w:styleId="Hyperlink">
    <w:name w:val="Hyperlink"/>
    <w:basedOn w:val="DefaultParagraphFont"/>
    <w:uiPriority w:val="99"/>
    <w:rsid w:val="0022216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145</TotalTime>
  <Pages>2</Pages>
  <Words>1019</Words>
  <Characters>5813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46</cp:revision>
  <dcterms:created xsi:type="dcterms:W3CDTF">2019-09-11T09:00:00Z</dcterms:created>
  <dcterms:modified xsi:type="dcterms:W3CDTF">2021-12-07T08:34:00Z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