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D31" w:rsidRDefault="00AC4D31">
      <w:pPr>
        <w:ind w:firstLine="680"/>
        <w:jc w:val="center"/>
      </w:pPr>
      <w:r>
        <w:rPr>
          <w:b/>
          <w:bCs/>
        </w:rPr>
        <w:t xml:space="preserve">ПРОТОКОЛ </w:t>
      </w:r>
      <w:r w:rsidRPr="009F31B8">
        <w:rPr>
          <w:b/>
          <w:bCs/>
        </w:rPr>
        <w:t>0318300120821000167</w:t>
      </w:r>
    </w:p>
    <w:p w:rsidR="00AC4D31" w:rsidRDefault="00AC4D31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C4D31" w:rsidRDefault="00AC4D31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C4D31" w:rsidRDefault="00AC4D31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C4D31" w:rsidRPr="00AD3287">
        <w:tc>
          <w:tcPr>
            <w:tcW w:w="4961" w:type="dxa"/>
          </w:tcPr>
          <w:p w:rsidR="00AC4D31" w:rsidRPr="00AD3287" w:rsidRDefault="00AC4D31">
            <w:r>
              <w:t>г.Славянск-на-Кубани</w:t>
            </w:r>
          </w:p>
        </w:tc>
        <w:tc>
          <w:tcPr>
            <w:tcW w:w="4960" w:type="dxa"/>
          </w:tcPr>
          <w:p w:rsidR="00AC4D31" w:rsidRPr="00AD3287" w:rsidRDefault="00AC4D31">
            <w:pPr>
              <w:ind w:firstLine="567"/>
              <w:jc w:val="right"/>
            </w:pPr>
            <w:r>
              <w:rPr>
                <w:lang w:val="en-US"/>
              </w:rPr>
              <w:t>09.12.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C4D31" w:rsidRDefault="00AC4D31">
      <w:pPr>
        <w:overflowPunct w:val="0"/>
      </w:pPr>
    </w:p>
    <w:p w:rsidR="00AC4D31" w:rsidRDefault="00AC4D3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F31B8">
        <w:t xml:space="preserve">: Оказание услуг по сопровождению программного обеспечения автоматизированной системы оперативного управления диспетчерской службой скорой медицинской помощи (АСОУ ДС СМП паспорт ИС: 26012021/2 ГОСУДАРСТВЕННЫЙ РЕЕСТР ИНФОРМАЦИОННЫХ СИСТЕМ КРАСНОДАРСКОГО КРАЯ) </w:t>
      </w:r>
    </w:p>
    <w:p w:rsidR="00AC4D31" w:rsidRDefault="00AC4D3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213234901331923490100102170016201244</w:t>
      </w:r>
    </w:p>
    <w:p w:rsidR="00AC4D31" w:rsidRDefault="00AC4D3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162 000,00 руб.</w:t>
      </w:r>
    </w:p>
    <w:p w:rsidR="00AC4D31" w:rsidRDefault="00AC4D31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F31B8">
        <w:rPr>
          <w:b/>
          <w:bCs/>
        </w:rPr>
        <w:t xml:space="preserve">: </w:t>
      </w:r>
      <w:r w:rsidRPr="009F31B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F31B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C4D31" w:rsidRPr="00AD3287">
        <w:trPr>
          <w:jc w:val="right"/>
        </w:trPr>
        <w:tc>
          <w:tcPr>
            <w:tcW w:w="9915" w:type="dxa"/>
          </w:tcPr>
          <w:p w:rsidR="00AC4D31" w:rsidRPr="00AD3287" w:rsidRDefault="00AC4D3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F31B8">
              <w:rPr>
                <w:b/>
                <w:bCs/>
              </w:rPr>
              <w:t xml:space="preserve">Источник финансирования: </w:t>
            </w:r>
            <w:r w:rsidRPr="009F31B8">
              <w:t>Внебюджетные фонды (ОМС), краевой бюджет на 2022 г.</w:t>
            </w:r>
          </w:p>
          <w:p w:rsidR="00AC4D31" w:rsidRPr="00AD3287" w:rsidRDefault="00AC4D3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F31B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F31B8">
              <w:t>353560, Россия, Краснодарский край, г. Славянск-на-Кубани, ул. Батарейная, 377  транспортом поставщика. с 01.01.2022 г. по 31.12.2022 года..</w:t>
            </w:r>
          </w:p>
          <w:p w:rsidR="00AC4D31" w:rsidRPr="00AD3287" w:rsidRDefault="00AC4D3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F31B8">
              <w:t>Не требуется</w:t>
            </w:r>
          </w:p>
          <w:p w:rsidR="00AC4D31" w:rsidRPr="00AD3287" w:rsidRDefault="00AC4D3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F31B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C4D31" w:rsidRDefault="00AC4D31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F31B8">
        <w:t>30.11.21 16:24:44 (</w:t>
      </w:r>
      <w:r>
        <w:rPr>
          <w:lang w:val="en-US"/>
        </w:rPr>
        <w:t>MSK</w:t>
      </w:r>
      <w:r w:rsidRPr="009F31B8">
        <w:t>+00:00)</w:t>
      </w:r>
    </w:p>
    <w:p w:rsidR="00AC4D31" w:rsidRDefault="00AC4D31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F31B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C4D31" w:rsidRPr="00AD3287"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C4D31" w:rsidRPr="00AD3287" w:rsidRDefault="00AC4D31">
            <w:pPr>
              <w:rPr>
                <w:lang w:val="en-US"/>
              </w:rPr>
            </w:pPr>
            <w:r w:rsidRPr="00AD3287">
              <w:rPr>
                <w:lang w:val="en-US"/>
              </w:rPr>
              <w:t>Главный врач</w:t>
            </w:r>
          </w:p>
        </w:tc>
      </w:tr>
      <w:tr w:rsidR="00AC4D31" w:rsidRPr="00AD3287"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C4D31" w:rsidRPr="00AD3287" w:rsidRDefault="00AC4D31">
            <w:pPr>
              <w:rPr>
                <w:lang w:val="en-US"/>
              </w:rPr>
            </w:pPr>
            <w:r w:rsidRPr="00AD3287">
              <w:rPr>
                <w:lang w:val="en-US"/>
              </w:rPr>
              <w:t>Начальник отдела закупок</w:t>
            </w:r>
          </w:p>
        </w:tc>
      </w:tr>
      <w:tr w:rsidR="00AC4D31" w:rsidRPr="00AD3287"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C4D31" w:rsidRPr="00AD3287" w:rsidRDefault="00AC4D31">
            <w:pPr>
              <w:rPr>
                <w:lang w:val="en-US"/>
              </w:rPr>
            </w:pPr>
            <w:r w:rsidRPr="00AD3287">
              <w:rPr>
                <w:lang w:val="en-US"/>
              </w:rPr>
              <w:t>Начальник юридического отдела</w:t>
            </w:r>
          </w:p>
        </w:tc>
      </w:tr>
      <w:tr w:rsidR="00AC4D31" w:rsidRPr="00AD3287"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C4D31" w:rsidRPr="00AD3287" w:rsidRDefault="00AC4D31">
            <w:pPr>
              <w:rPr>
                <w:lang w:val="en-US"/>
              </w:rPr>
            </w:pPr>
            <w:r w:rsidRPr="00AD3287">
              <w:rPr>
                <w:lang w:val="en-US"/>
              </w:rPr>
              <w:t>экономист 1 категории отдела закупок</w:t>
            </w:r>
          </w:p>
        </w:tc>
      </w:tr>
      <w:tr w:rsidR="00AC4D31" w:rsidRPr="00AD3287"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C4D31" w:rsidRPr="00AD3287" w:rsidRDefault="00AC4D31">
            <w:r w:rsidRPr="00AD328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C4D31" w:rsidRPr="00AD3287" w:rsidRDefault="00AC4D31">
            <w:pPr>
              <w:rPr>
                <w:lang w:val="en-US"/>
              </w:rPr>
            </w:pPr>
            <w:r w:rsidRPr="00AD328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C4D31" w:rsidRDefault="00AC4D31">
      <w:pPr>
        <w:jc w:val="both"/>
      </w:pPr>
      <w:r>
        <w:tab/>
        <w:t>Кворум имеется. Комиссия правомочна.</w:t>
      </w:r>
    </w:p>
    <w:p w:rsidR="00AC4D31" w:rsidRDefault="00AC4D31">
      <w:pPr>
        <w:jc w:val="both"/>
      </w:pPr>
      <w:r>
        <w:tab/>
        <w:t xml:space="preserve">Заседание комиссии проводилось </w:t>
      </w:r>
      <w:r w:rsidRPr="009F31B8">
        <w:t>09.12.</w:t>
      </w:r>
      <w:r>
        <w:t>20</w:t>
      </w:r>
      <w:r w:rsidRPr="009F31B8">
        <w:t xml:space="preserve">21 </w:t>
      </w:r>
      <w:r>
        <w:t>08:20</w:t>
      </w:r>
      <w:r w:rsidRPr="009F31B8">
        <w:t xml:space="preserve"> (</w:t>
      </w:r>
      <w:r>
        <w:rPr>
          <w:lang w:val="en-US"/>
        </w:rPr>
        <w:t>MSK</w:t>
      </w:r>
      <w:r w:rsidRPr="009F31B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C4D31" w:rsidRDefault="00AC4D31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F31B8">
        <w:t>08.12.21 09:30:00 (</w:t>
      </w:r>
      <w:r>
        <w:rPr>
          <w:lang w:val="en-US"/>
        </w:rPr>
        <w:t>MSK</w:t>
      </w:r>
      <w:r w:rsidRPr="009F31B8">
        <w:t>+00:00)</w:t>
      </w:r>
      <w:r>
        <w:t xml:space="preserve">), подана </w:t>
      </w:r>
      <w:r w:rsidRPr="009F31B8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C4D31" w:rsidRPr="00AD3287">
        <w:tc>
          <w:tcPr>
            <w:tcW w:w="9922" w:type="dxa"/>
          </w:tcPr>
          <w:p w:rsidR="00AC4D31" w:rsidRPr="00AD3287" w:rsidRDefault="00AC4D31">
            <w:pPr>
              <w:pStyle w:val="a4"/>
            </w:pPr>
            <w:r w:rsidRPr="00AD3287">
              <w:t>EA-133692</w:t>
            </w:r>
            <w:r>
              <w:t xml:space="preserve">, дата и время регистрации заявки: </w:t>
            </w:r>
            <w:r w:rsidRPr="00AD3287">
              <w:t>02.12.21 10:25:45 (MSK+00:00)</w:t>
            </w:r>
          </w:p>
        </w:tc>
      </w:tr>
    </w:tbl>
    <w:p w:rsidR="00AC4D31" w:rsidRDefault="00AC4D31"/>
    <w:p w:rsidR="00AC4D31" w:rsidRDefault="00AC4D31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AC4D31" w:rsidRPr="00AD3287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D31" w:rsidRDefault="00AC4D3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C4D31" w:rsidRPr="00AD3287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EA-133692</w:t>
            </w:r>
          </w:p>
          <w:p w:rsidR="00AC4D31" w:rsidRDefault="00AC4D31">
            <w:r>
              <w:t>ОБЩЕСТВО С ОГРАНИЧЕННОЙ ОТВЕТСТВЕННОСТЬЮ НАУЧНО-ПРОИЗВОДСТВЕННОЕ ОБЪЕДИНЕНИЕ "АЛЬТ-СИСТЕМ"</w:t>
            </w:r>
          </w:p>
          <w:p w:rsidR="00AC4D31" w:rsidRDefault="00AC4D31">
            <w:r>
              <w:t>ИНН 2310221275</w:t>
            </w:r>
          </w:p>
          <w:p w:rsidR="00AC4D31" w:rsidRPr="00AD3287" w:rsidRDefault="00AC4D31">
            <w:r>
              <w:t xml:space="preserve">ОГРН </w:t>
            </w:r>
            <w:r w:rsidRPr="009F31B8">
              <w:t>1202300053735</w:t>
            </w:r>
          </w:p>
          <w:p w:rsidR="00AC4D31" w:rsidRPr="00AD3287" w:rsidRDefault="00AC4D31">
            <w:r w:rsidRPr="00AD3287">
              <w:t xml:space="preserve">КПП </w:t>
            </w:r>
            <w:r w:rsidRPr="009F31B8">
              <w:t>231001001</w:t>
            </w:r>
          </w:p>
          <w:p w:rsidR="00AC4D31" w:rsidRPr="00AD3287" w:rsidRDefault="00AC4D31">
            <w:r w:rsidRPr="00AD3287">
              <w:t>Место нахождения(жительства)</w:t>
            </w:r>
          </w:p>
          <w:p w:rsidR="00AC4D31" w:rsidRPr="00AD3287" w:rsidRDefault="00AC4D31">
            <w:r w:rsidRPr="00AD3287">
              <w:t>350072, КРАЙКРАСНОДАРСКИЙ, ГКРАСНОДАР, КВАРТИРА 24</w:t>
            </w:r>
          </w:p>
          <w:p w:rsidR="00AC4D31" w:rsidRPr="00AD3287" w:rsidRDefault="00AC4D31">
            <w:r w:rsidRPr="00AD3287">
              <w:t>Почтовый адрес</w:t>
            </w:r>
          </w:p>
          <w:p w:rsidR="00AC4D31" w:rsidRPr="00AD3287" w:rsidRDefault="00AC4D31">
            <w:r w:rsidRPr="00AD3287">
              <w:t>350072, КРАЙ КРАСНОДАРСКИЙ, Г КРАСНОДАР, УЛ МОСКОВСКАЯ, ДОМ 59, КВАРТИРА 24</w:t>
            </w:r>
          </w:p>
          <w:p w:rsidR="00AC4D31" w:rsidRPr="00AD3287" w:rsidRDefault="00AC4D31">
            <w:r w:rsidRPr="00AD3287">
              <w:rPr>
                <w:sz w:val="16"/>
                <w:szCs w:val="16"/>
              </w:rPr>
              <w:t xml:space="preserve">Контактное лицо </w:t>
            </w:r>
          </w:p>
          <w:p w:rsidR="00AC4D31" w:rsidRDefault="00AC4D31">
            <w:r>
              <w:t xml:space="preserve">Телефон </w:t>
            </w:r>
            <w:r>
              <w:rPr>
                <w:lang w:val="en-US"/>
              </w:rPr>
              <w:t>79288465545</w:t>
            </w:r>
          </w:p>
          <w:p w:rsidR="00AC4D31" w:rsidRDefault="00AC4D31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4D31" w:rsidRDefault="00AC4D31">
            <w:pPr>
              <w:pStyle w:val="a4"/>
            </w:pPr>
          </w:p>
          <w:p w:rsidR="00AC4D31" w:rsidRDefault="00AC4D3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D31" w:rsidRDefault="00AC4D31">
            <w:r>
              <w:t>Соответствует требованиям</w:t>
            </w:r>
          </w:p>
        </w:tc>
      </w:tr>
      <w:tr w:rsidR="00AC4D31" w:rsidRPr="00AD328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EA-133692</w:t>
            </w:r>
          </w:p>
          <w:p w:rsidR="00AC4D31" w:rsidRDefault="00AC4D31">
            <w:r>
              <w:t>ОБЩЕСТВО С ОГРАНИЧЕННОЙ ОТВЕТСТВЕННОСТЬЮ НАУЧНО-ПРОИЗВОДСТВЕННОЕ ОБЪЕДИНЕНИЕ "АЛЬТ-СИСТЕМ"</w:t>
            </w:r>
          </w:p>
          <w:p w:rsidR="00AC4D31" w:rsidRDefault="00AC4D31">
            <w:r>
              <w:t>ИНН 2310221275</w:t>
            </w:r>
          </w:p>
          <w:p w:rsidR="00AC4D31" w:rsidRPr="00AD3287" w:rsidRDefault="00AC4D31">
            <w:r>
              <w:t xml:space="preserve">ОГРН </w:t>
            </w:r>
            <w:r w:rsidRPr="009F31B8">
              <w:t>1202300053735</w:t>
            </w:r>
          </w:p>
          <w:p w:rsidR="00AC4D31" w:rsidRPr="00AD3287" w:rsidRDefault="00AC4D31">
            <w:r w:rsidRPr="00AD3287">
              <w:t xml:space="preserve">КПП </w:t>
            </w:r>
            <w:r w:rsidRPr="009F31B8">
              <w:t>231001001</w:t>
            </w:r>
          </w:p>
          <w:p w:rsidR="00AC4D31" w:rsidRPr="00AD3287" w:rsidRDefault="00AC4D31">
            <w:r w:rsidRPr="00AD3287">
              <w:t>Место нахождения(жительства)</w:t>
            </w:r>
          </w:p>
          <w:p w:rsidR="00AC4D31" w:rsidRPr="00AD3287" w:rsidRDefault="00AC4D31">
            <w:r w:rsidRPr="00AD3287">
              <w:t>350072, КРАЙКРАСНОДАРСКИЙ, ГКРАСНОДАР, КВАРТИРА 24</w:t>
            </w:r>
          </w:p>
          <w:p w:rsidR="00AC4D31" w:rsidRPr="00AD3287" w:rsidRDefault="00AC4D31">
            <w:r w:rsidRPr="00AD3287">
              <w:t>Почтовый адрес</w:t>
            </w:r>
          </w:p>
          <w:p w:rsidR="00AC4D31" w:rsidRPr="00AD3287" w:rsidRDefault="00AC4D31">
            <w:r w:rsidRPr="00AD3287">
              <w:t>350072, КРАЙ КРАСНОДАРСКИЙ, Г КРАСНОДАР, УЛ МОСКОВСКАЯ, ДОМ 59, КВАРТИРА 24</w:t>
            </w:r>
          </w:p>
          <w:p w:rsidR="00AC4D31" w:rsidRPr="00AD3287" w:rsidRDefault="00AC4D31">
            <w:r w:rsidRPr="00AD3287">
              <w:rPr>
                <w:sz w:val="16"/>
                <w:szCs w:val="16"/>
              </w:rPr>
              <w:t xml:space="preserve">Контактное лицо </w:t>
            </w:r>
          </w:p>
          <w:p w:rsidR="00AC4D31" w:rsidRDefault="00AC4D31">
            <w:r>
              <w:t xml:space="preserve">Телефон </w:t>
            </w:r>
            <w:r>
              <w:rPr>
                <w:lang w:val="en-US"/>
              </w:rPr>
              <w:t>79288465545</w:t>
            </w:r>
          </w:p>
          <w:p w:rsidR="00AC4D31" w:rsidRDefault="00AC4D3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4D31" w:rsidRDefault="00AC4D31">
            <w:pPr>
              <w:pStyle w:val="a4"/>
            </w:pPr>
          </w:p>
          <w:p w:rsidR="00AC4D31" w:rsidRDefault="00AC4D3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D31" w:rsidRDefault="00AC4D31">
            <w:r>
              <w:t>Соответствует требованиям</w:t>
            </w:r>
          </w:p>
        </w:tc>
      </w:tr>
      <w:tr w:rsidR="00AC4D31" w:rsidRPr="00AD328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EA-133692</w:t>
            </w:r>
          </w:p>
          <w:p w:rsidR="00AC4D31" w:rsidRDefault="00AC4D31">
            <w:r>
              <w:t>ОБЩЕСТВО С ОГРАНИЧЕННОЙ ОТВЕТСТВЕННОСТЬЮ НАУЧНО-ПРОИЗВОДСТВЕННОЕ ОБЪЕДИНЕНИЕ "АЛЬТ-СИСТЕМ"</w:t>
            </w:r>
          </w:p>
          <w:p w:rsidR="00AC4D31" w:rsidRDefault="00AC4D31">
            <w:r>
              <w:t>ИНН 2310221275</w:t>
            </w:r>
          </w:p>
          <w:p w:rsidR="00AC4D31" w:rsidRPr="00AD3287" w:rsidRDefault="00AC4D31">
            <w:r>
              <w:t xml:space="preserve">ОГРН </w:t>
            </w:r>
            <w:r w:rsidRPr="009F31B8">
              <w:t>1202300053735</w:t>
            </w:r>
          </w:p>
          <w:p w:rsidR="00AC4D31" w:rsidRPr="00AD3287" w:rsidRDefault="00AC4D31">
            <w:r w:rsidRPr="00AD3287">
              <w:t xml:space="preserve">КПП </w:t>
            </w:r>
            <w:r w:rsidRPr="009F31B8">
              <w:t>231001001</w:t>
            </w:r>
          </w:p>
          <w:p w:rsidR="00AC4D31" w:rsidRPr="00AD3287" w:rsidRDefault="00AC4D31">
            <w:r w:rsidRPr="00AD3287">
              <w:t>Место нахождения(жительства)</w:t>
            </w:r>
          </w:p>
          <w:p w:rsidR="00AC4D31" w:rsidRPr="00AD3287" w:rsidRDefault="00AC4D31">
            <w:r w:rsidRPr="00AD3287">
              <w:t>350072, КРАЙКРАСНОДАРСКИЙ, ГКРАСНОДАР, КВАРТИРА 24</w:t>
            </w:r>
          </w:p>
          <w:p w:rsidR="00AC4D31" w:rsidRPr="00AD3287" w:rsidRDefault="00AC4D31">
            <w:r w:rsidRPr="00AD3287">
              <w:t>Почтовый адрес</w:t>
            </w:r>
          </w:p>
          <w:p w:rsidR="00AC4D31" w:rsidRPr="00AD3287" w:rsidRDefault="00AC4D31">
            <w:r w:rsidRPr="00AD3287">
              <w:t>350072, КРАЙ КРАСНОДАРСКИЙ, Г КРАСНОДАР, УЛ МОСКОВСКАЯ, ДОМ 59, КВАРТИРА 24</w:t>
            </w:r>
          </w:p>
          <w:p w:rsidR="00AC4D31" w:rsidRPr="00AD3287" w:rsidRDefault="00AC4D31">
            <w:r w:rsidRPr="00AD3287">
              <w:rPr>
                <w:sz w:val="16"/>
                <w:szCs w:val="16"/>
              </w:rPr>
              <w:t xml:space="preserve">Контактное лицо </w:t>
            </w:r>
          </w:p>
          <w:p w:rsidR="00AC4D31" w:rsidRDefault="00AC4D31">
            <w:r>
              <w:t xml:space="preserve">Телефон </w:t>
            </w:r>
            <w:r>
              <w:rPr>
                <w:lang w:val="en-US"/>
              </w:rPr>
              <w:t>79288465545</w:t>
            </w:r>
          </w:p>
          <w:p w:rsidR="00AC4D31" w:rsidRDefault="00AC4D3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4D31" w:rsidRDefault="00AC4D31">
            <w:pPr>
              <w:pStyle w:val="a4"/>
            </w:pPr>
          </w:p>
          <w:p w:rsidR="00AC4D31" w:rsidRDefault="00AC4D3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D31" w:rsidRDefault="00AC4D31">
            <w:r>
              <w:t>Соответствует требованиям</w:t>
            </w:r>
          </w:p>
        </w:tc>
      </w:tr>
      <w:tr w:rsidR="00AC4D31" w:rsidRPr="00AD328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EA-133692</w:t>
            </w:r>
          </w:p>
          <w:p w:rsidR="00AC4D31" w:rsidRDefault="00AC4D31">
            <w:r>
              <w:t>ОБЩЕСТВО С ОГРАНИЧЕННОЙ ОТВЕТСТВЕННОСТЬЮ НАУЧНО-ПРОИЗВОДСТВЕННОЕ ОБЪЕДИНЕНИЕ "АЛЬТ-СИСТЕМ"</w:t>
            </w:r>
          </w:p>
          <w:p w:rsidR="00AC4D31" w:rsidRDefault="00AC4D31">
            <w:r>
              <w:t>ИНН 2310221275</w:t>
            </w:r>
          </w:p>
          <w:p w:rsidR="00AC4D31" w:rsidRPr="00AD3287" w:rsidRDefault="00AC4D31">
            <w:r>
              <w:t xml:space="preserve">ОГРН </w:t>
            </w:r>
            <w:r w:rsidRPr="009F31B8">
              <w:t>1202300053735</w:t>
            </w:r>
          </w:p>
          <w:p w:rsidR="00AC4D31" w:rsidRPr="00AD3287" w:rsidRDefault="00AC4D31">
            <w:r w:rsidRPr="00AD3287">
              <w:t xml:space="preserve">КПП </w:t>
            </w:r>
            <w:r w:rsidRPr="009F31B8">
              <w:t>231001001</w:t>
            </w:r>
          </w:p>
          <w:p w:rsidR="00AC4D31" w:rsidRPr="00AD3287" w:rsidRDefault="00AC4D31">
            <w:r w:rsidRPr="00AD3287">
              <w:t>Место нахождения(жительства)</w:t>
            </w:r>
          </w:p>
          <w:p w:rsidR="00AC4D31" w:rsidRPr="00AD3287" w:rsidRDefault="00AC4D31">
            <w:r w:rsidRPr="00AD3287">
              <w:t>350072, КРАЙКРАСНОДАРСКИЙ, ГКРАСНОДАР, КВАРТИРА 24</w:t>
            </w:r>
          </w:p>
          <w:p w:rsidR="00AC4D31" w:rsidRPr="00AD3287" w:rsidRDefault="00AC4D31">
            <w:r w:rsidRPr="00AD3287">
              <w:t>Почтовый адрес</w:t>
            </w:r>
          </w:p>
          <w:p w:rsidR="00AC4D31" w:rsidRPr="00AD3287" w:rsidRDefault="00AC4D31">
            <w:r w:rsidRPr="00AD3287">
              <w:t>350072, КРАЙ КРАСНОДАРСКИЙ, Г КРАСНОДАР, УЛ МОСКОВСКАЯ, ДОМ 59, КВАРТИРА 24</w:t>
            </w:r>
          </w:p>
          <w:p w:rsidR="00AC4D31" w:rsidRPr="00AD3287" w:rsidRDefault="00AC4D31">
            <w:r w:rsidRPr="00AD3287">
              <w:rPr>
                <w:sz w:val="16"/>
                <w:szCs w:val="16"/>
              </w:rPr>
              <w:t xml:space="preserve">Контактное лицо </w:t>
            </w:r>
          </w:p>
          <w:p w:rsidR="00AC4D31" w:rsidRDefault="00AC4D31">
            <w:r>
              <w:t xml:space="preserve">Телефон </w:t>
            </w:r>
            <w:r>
              <w:rPr>
                <w:lang w:val="en-US"/>
              </w:rPr>
              <w:t>79288465545</w:t>
            </w:r>
          </w:p>
          <w:p w:rsidR="00AC4D31" w:rsidRDefault="00AC4D3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4D31" w:rsidRDefault="00AC4D31">
            <w:pPr>
              <w:pStyle w:val="a4"/>
            </w:pPr>
          </w:p>
          <w:p w:rsidR="00AC4D31" w:rsidRDefault="00AC4D3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D31" w:rsidRDefault="00AC4D31">
            <w:r>
              <w:t>Соответствует требованиям</w:t>
            </w:r>
          </w:p>
        </w:tc>
      </w:tr>
      <w:tr w:rsidR="00AC4D31" w:rsidRPr="00AD328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EA-133692</w:t>
            </w:r>
          </w:p>
          <w:p w:rsidR="00AC4D31" w:rsidRDefault="00AC4D31">
            <w:r>
              <w:t>ОБЩЕСТВО С ОГРАНИЧЕННОЙ ОТВЕТСТВЕННОСТЬЮ НАУЧНО-ПРОИЗВОДСТВЕННОЕ ОБЪЕДИНЕНИЕ "АЛЬТ-СИСТЕМ"</w:t>
            </w:r>
          </w:p>
          <w:p w:rsidR="00AC4D31" w:rsidRDefault="00AC4D31">
            <w:r>
              <w:t>ИНН 2310221275</w:t>
            </w:r>
          </w:p>
          <w:p w:rsidR="00AC4D31" w:rsidRPr="00AD3287" w:rsidRDefault="00AC4D31">
            <w:r>
              <w:t xml:space="preserve">ОГРН </w:t>
            </w:r>
            <w:r w:rsidRPr="009F31B8">
              <w:t>1202300053735</w:t>
            </w:r>
          </w:p>
          <w:p w:rsidR="00AC4D31" w:rsidRPr="00AD3287" w:rsidRDefault="00AC4D31">
            <w:r w:rsidRPr="00AD3287">
              <w:t xml:space="preserve">КПП </w:t>
            </w:r>
            <w:r w:rsidRPr="009F31B8">
              <w:t>231001001</w:t>
            </w:r>
          </w:p>
          <w:p w:rsidR="00AC4D31" w:rsidRPr="00AD3287" w:rsidRDefault="00AC4D31">
            <w:r w:rsidRPr="00AD3287">
              <w:t>Место нахождения(жительства)</w:t>
            </w:r>
          </w:p>
          <w:p w:rsidR="00AC4D31" w:rsidRPr="00AD3287" w:rsidRDefault="00AC4D31">
            <w:bookmarkStart w:id="0" w:name="__DdeLink__366_22120086831"/>
            <w:r w:rsidRPr="00AD3287">
              <w:t>350072, КРАЙКРАСНОДАРСКИЙ, ГКРАСНОДАР, КВАРТИРА 24</w:t>
            </w:r>
            <w:bookmarkEnd w:id="0"/>
          </w:p>
          <w:p w:rsidR="00AC4D31" w:rsidRPr="00AD3287" w:rsidRDefault="00AC4D31">
            <w:r w:rsidRPr="00AD3287">
              <w:t>Почтовый адрес</w:t>
            </w:r>
          </w:p>
          <w:p w:rsidR="00AC4D31" w:rsidRPr="00AD3287" w:rsidRDefault="00AC4D31">
            <w:r w:rsidRPr="00AD3287">
              <w:t>350072, КРАЙ КРАСНОДАРСКИЙ, Г КРАСНОДАР, УЛ МОСКОВСКАЯ, ДОМ 59, КВАРТИРА 24</w:t>
            </w:r>
          </w:p>
          <w:p w:rsidR="00AC4D31" w:rsidRPr="00AD3287" w:rsidRDefault="00AC4D31">
            <w:r w:rsidRPr="00AD3287">
              <w:rPr>
                <w:sz w:val="16"/>
                <w:szCs w:val="16"/>
              </w:rPr>
              <w:t xml:space="preserve">Контактное лицо </w:t>
            </w:r>
          </w:p>
          <w:p w:rsidR="00AC4D31" w:rsidRDefault="00AC4D31">
            <w:r>
              <w:t xml:space="preserve">Телефон </w:t>
            </w:r>
            <w:r>
              <w:rPr>
                <w:lang w:val="en-US"/>
              </w:rPr>
              <w:t>79288465545</w:t>
            </w:r>
          </w:p>
          <w:p w:rsidR="00AC4D31" w:rsidRDefault="00AC4D3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C4D31" w:rsidRDefault="00AC4D31">
            <w:pPr>
              <w:pStyle w:val="a4"/>
            </w:pPr>
          </w:p>
          <w:p w:rsidR="00AC4D31" w:rsidRDefault="00AC4D3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C4D31" w:rsidRDefault="00AC4D3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C4D31" w:rsidRDefault="00AC4D31">
            <w:r>
              <w:t>Соответствует требованиям</w:t>
            </w:r>
          </w:p>
        </w:tc>
      </w:tr>
    </w:tbl>
    <w:p w:rsidR="00AC4D31" w:rsidRPr="009F31B8" w:rsidRDefault="00AC4D31">
      <w:pPr>
        <w:jc w:val="both"/>
      </w:pPr>
      <w:r w:rsidRPr="009F31B8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НАУЧНО-ПРОИЗВОДСТВЕННОЕ ОБЪЕДИНЕНИЕ "АЛЬТ-СИСТЕМ".</w:t>
      </w:r>
    </w:p>
    <w:p w:rsidR="00AC4D31" w:rsidRDefault="00AC4D31">
      <w:pPr>
        <w:pStyle w:val="BodyText"/>
        <w:jc w:val="both"/>
      </w:pPr>
      <w:r w:rsidRPr="009F31B8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C4D31" w:rsidRDefault="00AC4D3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D0FA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C4D31" w:rsidRDefault="00AC4D31">
      <w:pPr>
        <w:jc w:val="both"/>
        <w:rPr>
          <w:b/>
          <w:bCs/>
        </w:rPr>
      </w:pPr>
    </w:p>
    <w:p w:rsidR="00AC4D31" w:rsidRDefault="00AC4D3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C4D31" w:rsidRPr="00AD3287">
        <w:tc>
          <w:tcPr>
            <w:tcW w:w="5847" w:type="dxa"/>
            <w:vAlign w:val="bottom"/>
          </w:tcPr>
          <w:p w:rsidR="00AC4D31" w:rsidRPr="00AD3287" w:rsidRDefault="00AC4D31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C4D31" w:rsidRPr="00AD3287" w:rsidRDefault="00AC4D31">
            <w:pPr>
              <w:pStyle w:val="a4"/>
            </w:pPr>
            <w:r w:rsidRPr="00AD3287">
              <w:rPr>
                <w:lang w:val="en-US"/>
              </w:rPr>
              <w:t>Просоленко Юрий Александрович</w:t>
            </w:r>
          </w:p>
        </w:tc>
      </w:tr>
      <w:tr w:rsidR="00AC4D31" w:rsidRPr="00AD3287">
        <w:tc>
          <w:tcPr>
            <w:tcW w:w="5847" w:type="dxa"/>
            <w:vAlign w:val="bottom"/>
          </w:tcPr>
          <w:p w:rsidR="00AC4D31" w:rsidRPr="00AD3287" w:rsidRDefault="00AC4D3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D31" w:rsidRPr="00AD3287" w:rsidRDefault="00AC4D31">
            <w:pPr>
              <w:pStyle w:val="a4"/>
            </w:pPr>
            <w:r w:rsidRPr="00AD3287">
              <w:rPr>
                <w:lang w:val="en-US"/>
              </w:rPr>
              <w:t>Дехтерев Юрий Сергеевич</w:t>
            </w:r>
          </w:p>
        </w:tc>
      </w:tr>
      <w:tr w:rsidR="00AC4D31" w:rsidRPr="00AD3287">
        <w:tc>
          <w:tcPr>
            <w:tcW w:w="5847" w:type="dxa"/>
            <w:vAlign w:val="bottom"/>
          </w:tcPr>
          <w:p w:rsidR="00AC4D31" w:rsidRPr="00AD3287" w:rsidRDefault="00AC4D3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D31" w:rsidRPr="00AD3287" w:rsidRDefault="00AC4D31">
            <w:pPr>
              <w:pStyle w:val="a4"/>
            </w:pPr>
            <w:r w:rsidRPr="00AD3287">
              <w:rPr>
                <w:lang w:val="en-US"/>
              </w:rPr>
              <w:t>Коротникова Светлана Борисовна</w:t>
            </w:r>
          </w:p>
        </w:tc>
      </w:tr>
      <w:tr w:rsidR="00AC4D31" w:rsidRPr="00AD3287">
        <w:tc>
          <w:tcPr>
            <w:tcW w:w="5847" w:type="dxa"/>
            <w:vAlign w:val="bottom"/>
          </w:tcPr>
          <w:p w:rsidR="00AC4D31" w:rsidRPr="00AD3287" w:rsidRDefault="00AC4D3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C4D31" w:rsidRPr="00AD3287" w:rsidRDefault="00AC4D31">
            <w:pPr>
              <w:pStyle w:val="a4"/>
            </w:pPr>
            <w:r w:rsidRPr="00AD3287">
              <w:rPr>
                <w:lang w:val="en-US"/>
              </w:rPr>
              <w:t>Мальченко Елена Александровна</w:t>
            </w:r>
          </w:p>
        </w:tc>
      </w:tr>
      <w:tr w:rsidR="00AC4D31" w:rsidRPr="00AD3287">
        <w:tc>
          <w:tcPr>
            <w:tcW w:w="5847" w:type="dxa"/>
            <w:vAlign w:val="bottom"/>
          </w:tcPr>
          <w:p w:rsidR="00AC4D31" w:rsidRPr="00AD3287" w:rsidRDefault="00AC4D31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C4D31" w:rsidRPr="00AD3287" w:rsidRDefault="00AC4D31">
            <w:pPr>
              <w:pStyle w:val="a4"/>
            </w:pPr>
            <w:r w:rsidRPr="00AD3287">
              <w:rPr>
                <w:lang w:val="en-US"/>
              </w:rPr>
              <w:t>Владыкина Лидия Валерьевна</w:t>
            </w:r>
          </w:p>
        </w:tc>
      </w:tr>
    </w:tbl>
    <w:p w:rsidR="00AC4D31" w:rsidRDefault="00AC4D31"/>
    <w:sectPr w:rsidR="00AC4D31" w:rsidSect="009F31B8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6E0"/>
    <w:rsid w:val="006D0FA7"/>
    <w:rsid w:val="008176E0"/>
    <w:rsid w:val="009F31B8"/>
    <w:rsid w:val="00AC4D31"/>
    <w:rsid w:val="00AD3287"/>
    <w:rsid w:val="00F11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6E0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176E0"/>
  </w:style>
  <w:style w:type="paragraph" w:customStyle="1" w:styleId="a3">
    <w:name w:val="Заголовок"/>
    <w:basedOn w:val="Normal"/>
    <w:next w:val="BodyText"/>
    <w:uiPriority w:val="99"/>
    <w:rsid w:val="008176E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176E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1220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176E0"/>
  </w:style>
  <w:style w:type="paragraph" w:styleId="Caption">
    <w:name w:val="caption"/>
    <w:basedOn w:val="Normal"/>
    <w:uiPriority w:val="99"/>
    <w:qFormat/>
    <w:rsid w:val="008176E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176E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176E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6122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176E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176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176E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176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176E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176E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176E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176E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176E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176E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1220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12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220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176E0"/>
  </w:style>
  <w:style w:type="paragraph" w:customStyle="1" w:styleId="a5">
    <w:name w:val="Заголовок таблицы"/>
    <w:basedOn w:val="a4"/>
    <w:uiPriority w:val="99"/>
    <w:rsid w:val="008176E0"/>
  </w:style>
  <w:style w:type="paragraph" w:customStyle="1" w:styleId="DocumentMap">
    <w:name w:val="DocumentMap"/>
    <w:uiPriority w:val="99"/>
    <w:rsid w:val="008176E0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F31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1020</Words>
  <Characters>5815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2021-12-09T08:02:00Z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