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41" w:rsidRDefault="00B95C41">
      <w:pPr>
        <w:ind w:firstLine="680"/>
        <w:jc w:val="center"/>
      </w:pPr>
      <w:r>
        <w:rPr>
          <w:b/>
          <w:bCs/>
        </w:rPr>
        <w:t xml:space="preserve">ПРОТОКОЛ </w:t>
      </w:r>
      <w:r w:rsidRPr="00F6097F">
        <w:rPr>
          <w:b/>
          <w:bCs/>
        </w:rPr>
        <w:t>0318300120821000158</w:t>
      </w:r>
    </w:p>
    <w:p w:rsidR="00B95C41" w:rsidRDefault="00B95C41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B95C41" w:rsidRPr="00F6097F" w:rsidRDefault="00B95C41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95C41" w:rsidRPr="00EA3111">
        <w:tc>
          <w:tcPr>
            <w:tcW w:w="4961" w:type="dxa"/>
          </w:tcPr>
          <w:p w:rsidR="00B95C41" w:rsidRPr="00EA3111" w:rsidRDefault="00B95C41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95C41" w:rsidRPr="00EA3111" w:rsidRDefault="00B95C41">
            <w:pPr>
              <w:ind w:firstLine="567"/>
              <w:jc w:val="right"/>
            </w:pPr>
            <w:r>
              <w:rPr>
                <w:lang w:val="en-US"/>
              </w:rPr>
              <w:t>09.12.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95C41" w:rsidRDefault="00B95C41">
      <w:pPr>
        <w:overflowPunct/>
      </w:pPr>
    </w:p>
    <w:p w:rsidR="00B95C41" w:rsidRDefault="00B95C4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журналов </w:t>
      </w:r>
    </w:p>
    <w:p w:rsidR="00B95C41" w:rsidRDefault="00B95C4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213234901331923490100102180011723244</w:t>
      </w:r>
    </w:p>
    <w:p w:rsidR="00B95C41" w:rsidRDefault="00B95C4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584 993,43 руб.</w:t>
      </w:r>
    </w:p>
    <w:p w:rsidR="00B95C41" w:rsidRDefault="00B95C41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6097F">
        <w:rPr>
          <w:b/>
          <w:bCs/>
        </w:rPr>
        <w:t xml:space="preserve">: </w:t>
      </w:r>
      <w:r w:rsidRPr="00F6097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6097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95C41" w:rsidRPr="00EA3111">
        <w:trPr>
          <w:jc w:val="right"/>
        </w:trPr>
        <w:tc>
          <w:tcPr>
            <w:tcW w:w="9915" w:type="dxa"/>
          </w:tcPr>
          <w:p w:rsidR="00B95C41" w:rsidRPr="00EA3111" w:rsidRDefault="00B95C4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6097F">
              <w:rPr>
                <w:b/>
                <w:bCs/>
              </w:rPr>
              <w:t xml:space="preserve">Источник финансирования: </w:t>
            </w:r>
            <w:r w:rsidRPr="00F6097F">
              <w:t>Внебюджетные фонды (ОМС), краевой бюджет, платные услуги на 2022 г.</w:t>
            </w:r>
          </w:p>
          <w:p w:rsidR="00B95C41" w:rsidRPr="00EA3111" w:rsidRDefault="00B95C4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6097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6097F">
              <w:t>353560, Россия, Краснодарский край, г. Славянск-на-Кубани, ул. Батарейная, 377  транспортом поставщика. Поставщик производит первую поставку продукции в количестве 1/4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15 апреля 2022 г..</w:t>
            </w:r>
          </w:p>
          <w:p w:rsidR="00B95C41" w:rsidRPr="00EA3111" w:rsidRDefault="00B95C4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6097F">
              <w:t>Не требуется</w:t>
            </w:r>
          </w:p>
          <w:p w:rsidR="00B95C41" w:rsidRPr="00F6097F" w:rsidRDefault="00B95C4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6097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95C41" w:rsidRDefault="00B95C4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6097F">
        <w:t>26.11.21 08:40:48 (</w:t>
      </w:r>
      <w:r>
        <w:rPr>
          <w:lang w:val="en-US"/>
        </w:rPr>
        <w:t>MSK</w:t>
      </w:r>
      <w:r w:rsidRPr="00F6097F">
        <w:t>+00:00)</w:t>
      </w:r>
    </w:p>
    <w:p w:rsidR="00B95C41" w:rsidRDefault="00B95C4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6097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95C41" w:rsidRPr="00EA3111"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95C41" w:rsidRPr="00EA3111" w:rsidRDefault="00B95C41">
            <w:pPr>
              <w:rPr>
                <w:lang w:val="en-US"/>
              </w:rPr>
            </w:pPr>
            <w:r w:rsidRPr="00EA3111">
              <w:rPr>
                <w:lang w:val="en-US"/>
              </w:rPr>
              <w:t>Главный врач</w:t>
            </w:r>
          </w:p>
        </w:tc>
      </w:tr>
      <w:tr w:rsidR="00B95C41" w:rsidRPr="00EA3111"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95C41" w:rsidRPr="00EA3111" w:rsidRDefault="00B95C41">
            <w:pPr>
              <w:rPr>
                <w:lang w:val="en-US"/>
              </w:rPr>
            </w:pPr>
            <w:r w:rsidRPr="00EA3111">
              <w:rPr>
                <w:lang w:val="en-US"/>
              </w:rPr>
              <w:t>Начальник отдела закупок</w:t>
            </w:r>
          </w:p>
        </w:tc>
      </w:tr>
      <w:tr w:rsidR="00B95C41" w:rsidRPr="00EA3111"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95C41" w:rsidRPr="00EA3111" w:rsidRDefault="00B95C41">
            <w:pPr>
              <w:rPr>
                <w:lang w:val="en-US"/>
              </w:rPr>
            </w:pPr>
            <w:r w:rsidRPr="00EA3111">
              <w:rPr>
                <w:lang w:val="en-US"/>
              </w:rPr>
              <w:t>Начальник юридического отдела</w:t>
            </w:r>
          </w:p>
        </w:tc>
      </w:tr>
      <w:tr w:rsidR="00B95C41" w:rsidRPr="00EA3111"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95C41" w:rsidRPr="00EA3111" w:rsidRDefault="00B95C41">
            <w:pPr>
              <w:rPr>
                <w:lang w:val="en-US"/>
              </w:rPr>
            </w:pPr>
            <w:r w:rsidRPr="00EA3111">
              <w:rPr>
                <w:lang w:val="en-US"/>
              </w:rPr>
              <w:t>экономист 1 категории отдела закупок</w:t>
            </w:r>
          </w:p>
        </w:tc>
      </w:tr>
      <w:tr w:rsidR="00B95C41" w:rsidRPr="00EA3111"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95C41" w:rsidRPr="00EA3111" w:rsidRDefault="00B95C41">
            <w:r w:rsidRPr="00EA311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95C41" w:rsidRPr="00EA3111" w:rsidRDefault="00B95C41">
            <w:pPr>
              <w:rPr>
                <w:lang w:val="en-US"/>
              </w:rPr>
            </w:pPr>
            <w:r w:rsidRPr="00EA311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95C41" w:rsidRDefault="00B95C41">
      <w:pPr>
        <w:jc w:val="both"/>
      </w:pPr>
      <w:r>
        <w:tab/>
        <w:t>Кворум имеется. Комиссия правомочна.</w:t>
      </w:r>
    </w:p>
    <w:p w:rsidR="00B95C41" w:rsidRDefault="00B95C41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6097F">
        <w:t>09.12.</w:t>
      </w:r>
      <w:r>
        <w:t>20</w:t>
      </w:r>
      <w:r w:rsidRPr="00F6097F">
        <w:t xml:space="preserve">21 </w:t>
      </w:r>
      <w:r>
        <w:t>08</w:t>
      </w:r>
      <w:r w:rsidRPr="00F6097F">
        <w:t>:</w:t>
      </w:r>
      <w:r>
        <w:t>40</w:t>
      </w:r>
      <w:r w:rsidRPr="00F6097F">
        <w:t xml:space="preserve"> (</w:t>
      </w:r>
      <w:r>
        <w:rPr>
          <w:lang w:val="en-US"/>
        </w:rPr>
        <w:t>MSK</w:t>
      </w:r>
      <w:r w:rsidRPr="00F6097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95C41" w:rsidRPr="00F6097F" w:rsidRDefault="00B95C41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B95C41" w:rsidRPr="00EA311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rPr>
                <w:b/>
                <w:bCs/>
              </w:rPr>
            </w:pPr>
            <w:r w:rsidRPr="00EA3111">
              <w:rPr>
                <w:b/>
                <w:bCs/>
              </w:rPr>
              <w:t xml:space="preserve">№ </w:t>
            </w:r>
          </w:p>
          <w:p w:rsidR="00B95C41" w:rsidRPr="00EA3111" w:rsidRDefault="00B95C41">
            <w:pPr>
              <w:rPr>
                <w:b/>
                <w:bCs/>
              </w:rPr>
            </w:pPr>
            <w:r w:rsidRPr="00EA311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b/>
                <w:bCs/>
              </w:rPr>
            </w:pPr>
            <w:r w:rsidRPr="00EA311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b/>
                <w:bCs/>
              </w:rPr>
            </w:pPr>
            <w:r w:rsidRPr="00EA311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B95C41" w:rsidRPr="00EA311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lang w:val="en-US"/>
              </w:rPr>
            </w:pPr>
            <w:r w:rsidRPr="00EA3111">
              <w:rPr>
                <w:lang w:val="en-US"/>
              </w:rPr>
              <w:t>300 000,00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lang w:val="en-US"/>
              </w:rPr>
            </w:pPr>
            <w:r w:rsidRPr="00EA3111">
              <w:rPr>
                <w:lang w:val="en-US"/>
              </w:rPr>
              <w:t>08.12.21 12:13:28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5C41" w:rsidRPr="00F6097F" w:rsidRDefault="00B95C41">
            <w:pPr>
              <w:pStyle w:val="a3"/>
            </w:pPr>
            <w:r w:rsidRPr="00F6097F">
              <w:t>ОБЩЕСТВО С ОГРАНИЧЕННОЙ ОТВЕТСТВЕННОСТЬЮ "ВЕНКО-ПРИНТ"</w:t>
            </w:r>
          </w:p>
        </w:tc>
      </w:tr>
      <w:tr w:rsidR="00B95C41" w:rsidRPr="00EA311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lang w:val="en-US"/>
              </w:rPr>
            </w:pPr>
            <w:r w:rsidRPr="00EA3111">
              <w:rPr>
                <w:lang w:val="en-US"/>
              </w:rPr>
              <w:t>305 000,00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95C41" w:rsidRPr="00EA3111" w:rsidRDefault="00B95C41">
            <w:pPr>
              <w:pStyle w:val="a3"/>
              <w:rPr>
                <w:lang w:val="en-US"/>
              </w:rPr>
            </w:pPr>
            <w:r w:rsidRPr="00EA3111">
              <w:rPr>
                <w:lang w:val="en-US"/>
              </w:rPr>
              <w:t>08.12.21 12:13:06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5C41" w:rsidRPr="00F6097F" w:rsidRDefault="00B95C41">
            <w:pPr>
              <w:pStyle w:val="a3"/>
            </w:pPr>
            <w:r w:rsidRPr="00F6097F">
              <w:t>ОБЩЕСТВО С ОГРАНИЧЕННОЙ ОТВЕТСТВЕННОСТЬЮ "ПОЛИГРАФИЧЕСКИЕ РЕШЕНИЯ"</w:t>
            </w:r>
          </w:p>
        </w:tc>
      </w:tr>
    </w:tbl>
    <w:p w:rsidR="00B95C41" w:rsidRDefault="00B95C41">
      <w:pPr>
        <w:jc w:val="both"/>
      </w:pPr>
    </w:p>
    <w:p w:rsidR="00B95C41" w:rsidRDefault="00B95C41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B95C41" w:rsidRPr="00EA3111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rPr>
                <w:b/>
                <w:bCs/>
              </w:rPr>
              <w:t>Решение  члена комиссии</w:t>
            </w:r>
          </w:p>
        </w:tc>
      </w:tr>
      <w:tr w:rsidR="00B95C41" w:rsidRPr="00EA311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EA-133616</w:t>
            </w:r>
          </w:p>
          <w:p w:rsidR="00B95C41" w:rsidRPr="00EA3111" w:rsidRDefault="00B95C41">
            <w:r>
              <w:t>ОБЩЕСТВО С ОГРАНИЧЕННОЙ ОТВЕТСТВЕННОСТЬЮ "ВЕНКО-ПРИНТ"</w:t>
            </w:r>
          </w:p>
          <w:p w:rsidR="00B95C41" w:rsidRPr="00EA3111" w:rsidRDefault="00B95C41">
            <w:r>
              <w:t>ИНН 2311222151</w:t>
            </w:r>
          </w:p>
          <w:p w:rsidR="00B95C41" w:rsidRPr="00EA3111" w:rsidRDefault="00B95C41">
            <w:r>
              <w:t xml:space="preserve">ОГРН </w:t>
            </w:r>
            <w:r w:rsidRPr="00F6097F">
              <w:t>1162375040013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231101001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350087, КРАЙКРАСНОДАРСКИЙ, ГКРАСНОДАР, ПРОССИЙСКИЙ, ПОМЕЩЕНИЕ 1112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350087, Краснодарский край, Краснодар г, Российский п, проезд Тверской, дом № 1, помещение 1112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B95C41" w:rsidRPr="00EA3111" w:rsidRDefault="00B95C4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EA-133616</w:t>
            </w:r>
          </w:p>
          <w:p w:rsidR="00B95C41" w:rsidRPr="00EA3111" w:rsidRDefault="00B95C41">
            <w:r>
              <w:t>ОБЩЕСТВО С ОГРАНИЧЕННОЙ ОТВЕТСТВЕННОСТЬЮ "ВЕНКО-ПРИНТ"</w:t>
            </w:r>
          </w:p>
          <w:p w:rsidR="00B95C41" w:rsidRPr="00EA3111" w:rsidRDefault="00B95C41">
            <w:r>
              <w:t>ИНН 2311222151</w:t>
            </w:r>
          </w:p>
          <w:p w:rsidR="00B95C41" w:rsidRPr="00EA3111" w:rsidRDefault="00B95C41">
            <w:r>
              <w:t xml:space="preserve">ОГРН </w:t>
            </w:r>
            <w:r w:rsidRPr="00F6097F">
              <w:t>1162375040013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231101001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350087, КРАЙКРАСНОДАРСКИЙ, ГКРАСНОДАР, ПРОССИЙСКИЙ, ПОМЕЩЕНИЕ 1112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350087, Краснодарский край, Краснодар г, Российский п, проезд Тверской, дом № 1, помещение 1112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EA-133616</w:t>
            </w:r>
          </w:p>
          <w:p w:rsidR="00B95C41" w:rsidRPr="00EA3111" w:rsidRDefault="00B95C41">
            <w:r>
              <w:t>ОБЩЕСТВО С ОГРАНИЧЕННОЙ ОТВЕТСТВЕННОСТЬЮ "ВЕНКО-ПРИНТ"</w:t>
            </w:r>
          </w:p>
          <w:p w:rsidR="00B95C41" w:rsidRPr="00EA3111" w:rsidRDefault="00B95C41">
            <w:r>
              <w:t>ИНН 2311222151</w:t>
            </w:r>
          </w:p>
          <w:p w:rsidR="00B95C41" w:rsidRPr="00EA3111" w:rsidRDefault="00B95C41">
            <w:r>
              <w:t xml:space="preserve">ОГРН </w:t>
            </w:r>
            <w:r w:rsidRPr="00F6097F">
              <w:t>1162375040013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231101001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350087, КРАЙКРАСНОДАРСКИЙ, ГКРАСНОДАР, ПРОССИЙСКИЙ, ПОМЕЩЕНИЕ 1112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350087, Краснодарский край, Краснодар г, Российский п, проезд Тверской, дом № 1, помещение 1112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EA-133616</w:t>
            </w:r>
          </w:p>
          <w:p w:rsidR="00B95C41" w:rsidRPr="00EA3111" w:rsidRDefault="00B95C41">
            <w:r>
              <w:t>ОБЩЕСТВО С ОГРАНИЧЕННОЙ ОТВЕТСТВЕННОСТЬЮ "ВЕНКО-ПРИНТ"</w:t>
            </w:r>
          </w:p>
          <w:p w:rsidR="00B95C41" w:rsidRPr="00EA3111" w:rsidRDefault="00B95C41">
            <w:r>
              <w:t>ИНН 2311222151</w:t>
            </w:r>
          </w:p>
          <w:p w:rsidR="00B95C41" w:rsidRPr="00EA3111" w:rsidRDefault="00B95C41">
            <w:r>
              <w:t xml:space="preserve">ОГРН </w:t>
            </w:r>
            <w:r w:rsidRPr="00F6097F">
              <w:t>1162375040013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231101001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350087, КРАЙКРАСНОДАРСКИЙ, ГКРАСНОДАР, ПРОССИЙСКИЙ, ПОМЕЩЕНИЕ 1112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350087, Краснодарский край, Краснодар г, Российский п, проезд Тверской, дом № 1, помещение 1112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EA-133616</w:t>
            </w:r>
          </w:p>
          <w:p w:rsidR="00B95C41" w:rsidRPr="00EA3111" w:rsidRDefault="00B95C41">
            <w:r>
              <w:t>ОБЩЕСТВО С ОГРАНИЧЕННОЙ ОТВЕТСТВЕННОСТЬЮ "ВЕНКО-ПРИНТ"</w:t>
            </w:r>
          </w:p>
          <w:p w:rsidR="00B95C41" w:rsidRPr="00EA3111" w:rsidRDefault="00B95C41">
            <w:r>
              <w:t>ИНН 2311222151</w:t>
            </w:r>
          </w:p>
          <w:p w:rsidR="00B95C41" w:rsidRPr="00EA3111" w:rsidRDefault="00B95C41">
            <w:r>
              <w:t xml:space="preserve">ОГРН </w:t>
            </w:r>
            <w:r w:rsidRPr="00F6097F">
              <w:t>1162375040013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231101001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350087, КРАЙКРАСНОДАРСКИЙ, ГКРАСНОДАР, ПРОССИЙСКИЙ, ПОМЕЩЕНИЕ 1112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350087, Краснодарский край, Краснодар г, Российский п, проезд Тверской, дом № 1, помещение 1112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79034657553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EA-134155</w:t>
            </w:r>
          </w:p>
          <w:p w:rsidR="00B95C41" w:rsidRPr="00EA3111" w:rsidRDefault="00B95C41">
            <w:r>
              <w:t>ОБЩЕСТВО С ОГРАНИЧЕННОЙ ОТВЕТСТВЕННОСТЬЮ "ПОЛИГРАФИЧЕСКИЕ РЕШЕНИЯ"</w:t>
            </w:r>
          </w:p>
          <w:p w:rsidR="00B95C41" w:rsidRPr="00EA3111" w:rsidRDefault="00B95C41">
            <w:r>
              <w:t>ИНН 3662106090</w:t>
            </w:r>
          </w:p>
          <w:p w:rsidR="00B95C41" w:rsidRPr="00EA3111" w:rsidRDefault="00B95C41">
            <w:r>
              <w:t xml:space="preserve">ОГРН </w:t>
            </w:r>
            <w:r w:rsidRPr="00F6097F">
              <w:t>1063667003553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366201001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Россия, 394019, ОБЛВОРОНЕЖСКАЯ, ГВОРОНЕЖ, ОФИС 7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394019 г.Воронеж., ул.Краснодонская 16 И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74732619033</w:t>
            </w:r>
          </w:p>
          <w:p w:rsidR="00B95C41" w:rsidRPr="00EA3111" w:rsidRDefault="00B95C41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EA-134155</w:t>
            </w:r>
          </w:p>
          <w:p w:rsidR="00B95C41" w:rsidRPr="00EA3111" w:rsidRDefault="00B95C41">
            <w:r>
              <w:t>ОБЩЕСТВО С ОГРАНИЧЕННОЙ ОТВЕТСТВЕННОСТЬЮ "ПОЛИГРАФИЧЕСКИЕ РЕШЕНИЯ"</w:t>
            </w:r>
          </w:p>
          <w:p w:rsidR="00B95C41" w:rsidRPr="00EA3111" w:rsidRDefault="00B95C41">
            <w:r>
              <w:t>ИНН 3662106090</w:t>
            </w:r>
          </w:p>
          <w:p w:rsidR="00B95C41" w:rsidRPr="00EA3111" w:rsidRDefault="00B95C41">
            <w:r>
              <w:t xml:space="preserve">ОГРН </w:t>
            </w:r>
            <w:r w:rsidRPr="00F6097F">
              <w:t>1063667003553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366201001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Россия, 394019, ОБЛВОРОНЕЖСКАЯ, ГВОРОНЕЖ, ОФИС 7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394019 г.Воронеж., ул.Краснодонская 16 И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74732619033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EA-134155</w:t>
            </w:r>
          </w:p>
          <w:p w:rsidR="00B95C41" w:rsidRPr="00EA3111" w:rsidRDefault="00B95C41">
            <w:r>
              <w:t>ОБЩЕСТВО С ОГРАНИЧЕННОЙ ОТВЕТСТВЕННОСТЬЮ "ПОЛИГРАФИЧЕСКИЕ РЕШЕНИЯ"</w:t>
            </w:r>
          </w:p>
          <w:p w:rsidR="00B95C41" w:rsidRPr="00EA3111" w:rsidRDefault="00B95C41">
            <w:r>
              <w:t>ИНН 3662106090</w:t>
            </w:r>
          </w:p>
          <w:p w:rsidR="00B95C41" w:rsidRPr="00EA3111" w:rsidRDefault="00B95C41">
            <w:r>
              <w:t xml:space="preserve">ОГРН </w:t>
            </w:r>
            <w:r w:rsidRPr="00F6097F">
              <w:t>1063667003553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366201001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Россия, 394019, ОБЛВОРОНЕЖСКАЯ, ГВОРОНЕЖ, ОФИС 7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394019 г.Воронеж., ул.Краснодонская 16 И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74732619033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EA-134155</w:t>
            </w:r>
          </w:p>
          <w:p w:rsidR="00B95C41" w:rsidRPr="00EA3111" w:rsidRDefault="00B95C41">
            <w:r>
              <w:t>ОБЩЕСТВО С ОГРАНИЧЕННОЙ ОТВЕТСТВЕННОСТЬЮ "ПОЛИГРАФИЧЕСКИЕ РЕШЕНИЯ"</w:t>
            </w:r>
          </w:p>
          <w:p w:rsidR="00B95C41" w:rsidRPr="00EA3111" w:rsidRDefault="00B95C41">
            <w:r>
              <w:t>ИНН 3662106090</w:t>
            </w:r>
          </w:p>
          <w:p w:rsidR="00B95C41" w:rsidRPr="00EA3111" w:rsidRDefault="00B95C41">
            <w:r>
              <w:t xml:space="preserve">ОГРН </w:t>
            </w:r>
            <w:r w:rsidRPr="00F6097F">
              <w:t>1063667003553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366201001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r w:rsidRPr="00EA3111">
              <w:t>Россия, 394019, ОБЛВОРОНЕЖСКАЯ, ГВОРОНЕЖ, ОФИС 7</w:t>
            </w:r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394019 г.Воронеж., ул.Краснодонская 16 И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74732619033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  <w:tr w:rsidR="00B95C41" w:rsidRPr="00EA311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EA-134155</w:t>
            </w:r>
          </w:p>
          <w:p w:rsidR="00B95C41" w:rsidRPr="00EA3111" w:rsidRDefault="00B95C41">
            <w:r>
              <w:t>ОБЩЕСТВО С ОГРАНИЧЕННОЙ ОТВЕТСТВЕННОСТЬЮ "ПОЛИГРАФИЧЕСКИЕ РЕШЕНИЯ"</w:t>
            </w:r>
          </w:p>
          <w:p w:rsidR="00B95C41" w:rsidRPr="00EA3111" w:rsidRDefault="00B95C41">
            <w:r>
              <w:t>ИНН 3662106090</w:t>
            </w:r>
          </w:p>
          <w:p w:rsidR="00B95C41" w:rsidRPr="00EA3111" w:rsidRDefault="00B95C41">
            <w:r>
              <w:t xml:space="preserve">ОГРН </w:t>
            </w:r>
            <w:r w:rsidRPr="00F6097F">
              <w:t>1063667003553</w:t>
            </w:r>
          </w:p>
          <w:p w:rsidR="00B95C41" w:rsidRPr="00EA3111" w:rsidRDefault="00B95C41">
            <w:r w:rsidRPr="00EA3111">
              <w:t xml:space="preserve">КПП </w:t>
            </w:r>
            <w:r w:rsidRPr="00F6097F">
              <w:t>366201001</w:t>
            </w:r>
          </w:p>
          <w:p w:rsidR="00B95C41" w:rsidRPr="00EA3111" w:rsidRDefault="00B95C41">
            <w:r w:rsidRPr="00EA3111">
              <w:t>Место нахождения(жительства)</w:t>
            </w:r>
          </w:p>
          <w:p w:rsidR="00B95C41" w:rsidRPr="00EA3111" w:rsidRDefault="00B95C41">
            <w:bookmarkStart w:id="0" w:name="__DdeLink__366_22120086831"/>
            <w:r w:rsidRPr="00EA3111">
              <w:t>Россия, 394019, ОБЛВОРОНЕЖСКАЯ, ГВОРОНЕЖ, ОФИС 7</w:t>
            </w:r>
            <w:bookmarkEnd w:id="0"/>
          </w:p>
          <w:p w:rsidR="00B95C41" w:rsidRPr="00EA3111" w:rsidRDefault="00B95C41">
            <w:r w:rsidRPr="00EA3111">
              <w:t>Почтовый адрес</w:t>
            </w:r>
          </w:p>
          <w:p w:rsidR="00B95C41" w:rsidRPr="00EA3111" w:rsidRDefault="00B95C41">
            <w:r w:rsidRPr="00EA3111">
              <w:t>394019 г.Воронеж., ул.Краснодонская 16 И</w:t>
            </w:r>
          </w:p>
          <w:p w:rsidR="00B95C41" w:rsidRPr="00EA3111" w:rsidRDefault="00B95C41">
            <w:r w:rsidRPr="00EA3111">
              <w:rPr>
                <w:sz w:val="16"/>
                <w:szCs w:val="16"/>
              </w:rPr>
              <w:t xml:space="preserve">Контактное лицо </w:t>
            </w:r>
          </w:p>
          <w:p w:rsidR="00B95C41" w:rsidRPr="00EA3111" w:rsidRDefault="00B95C41">
            <w:r>
              <w:t xml:space="preserve">Телефон </w:t>
            </w:r>
            <w:r>
              <w:rPr>
                <w:lang w:val="en-US"/>
              </w:rPr>
              <w:t>74732619033</w:t>
            </w:r>
          </w:p>
          <w:p w:rsidR="00B95C41" w:rsidRPr="00EA3111" w:rsidRDefault="00B95C41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5C41" w:rsidRDefault="00B95C41">
            <w:pPr>
              <w:pStyle w:val="a3"/>
            </w:pPr>
          </w:p>
          <w:p w:rsidR="00B95C41" w:rsidRPr="00EA3111" w:rsidRDefault="00B95C41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5C41" w:rsidRPr="00EA3111" w:rsidRDefault="00B95C4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5C41" w:rsidRPr="00EA3111" w:rsidRDefault="00B95C41">
            <w:r>
              <w:t>Соответствует требованиям</w:t>
            </w:r>
          </w:p>
        </w:tc>
      </w:tr>
    </w:tbl>
    <w:p w:rsidR="00B95C41" w:rsidRDefault="00B95C41">
      <w:pPr>
        <w:ind w:right="142"/>
        <w:jc w:val="both"/>
      </w:pPr>
    </w:p>
    <w:p w:rsidR="00B95C41" w:rsidRDefault="00B95C41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6097F">
        <w:t>Поставка журналов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"ВЕНКО-ПРИНТ", предложение о цене контракта 300 000,00 руб.</w:t>
      </w:r>
    </w:p>
    <w:p w:rsidR="00B95C41" w:rsidRDefault="00B95C4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3776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95C41" w:rsidRDefault="00B95C41">
      <w:pPr>
        <w:jc w:val="both"/>
        <w:rPr>
          <w:b/>
          <w:bCs/>
        </w:rPr>
      </w:pPr>
    </w:p>
    <w:p w:rsidR="00B95C41" w:rsidRDefault="00B95C41">
      <w:pPr>
        <w:jc w:val="both"/>
        <w:rPr>
          <w:b/>
          <w:bCs/>
        </w:rPr>
      </w:pPr>
    </w:p>
    <w:p w:rsidR="00B95C41" w:rsidRDefault="00B95C41">
      <w:pPr>
        <w:jc w:val="both"/>
        <w:rPr>
          <w:b/>
          <w:bCs/>
        </w:rPr>
      </w:pPr>
    </w:p>
    <w:p w:rsidR="00B95C41" w:rsidRDefault="00B95C41">
      <w:pPr>
        <w:jc w:val="both"/>
        <w:rPr>
          <w:b/>
          <w:bCs/>
        </w:rPr>
      </w:pPr>
    </w:p>
    <w:p w:rsidR="00B95C41" w:rsidRDefault="00B95C4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95C41" w:rsidRPr="00EA3111">
        <w:tc>
          <w:tcPr>
            <w:tcW w:w="5847" w:type="dxa"/>
            <w:vAlign w:val="bottom"/>
          </w:tcPr>
          <w:p w:rsidR="00B95C41" w:rsidRPr="00EA3111" w:rsidRDefault="00B95C41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Просоленко Юрий Александрович</w:t>
            </w:r>
          </w:p>
        </w:tc>
      </w:tr>
      <w:tr w:rsidR="00B95C41" w:rsidRPr="00EA3111">
        <w:tc>
          <w:tcPr>
            <w:tcW w:w="5847" w:type="dxa"/>
            <w:vAlign w:val="bottom"/>
          </w:tcPr>
          <w:p w:rsidR="00B95C41" w:rsidRPr="00EA3111" w:rsidRDefault="00B95C4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Дехтерев Юрий Сергеевич</w:t>
            </w:r>
          </w:p>
        </w:tc>
      </w:tr>
      <w:tr w:rsidR="00B95C41" w:rsidRPr="00EA3111">
        <w:tc>
          <w:tcPr>
            <w:tcW w:w="5847" w:type="dxa"/>
            <w:vAlign w:val="bottom"/>
          </w:tcPr>
          <w:p w:rsidR="00B95C41" w:rsidRPr="00EA3111" w:rsidRDefault="00B95C4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Коротникова Светлана Борисовна</w:t>
            </w:r>
          </w:p>
        </w:tc>
      </w:tr>
      <w:tr w:rsidR="00B95C41" w:rsidRPr="00EA3111">
        <w:tc>
          <w:tcPr>
            <w:tcW w:w="5847" w:type="dxa"/>
            <w:vAlign w:val="bottom"/>
          </w:tcPr>
          <w:p w:rsidR="00B95C41" w:rsidRPr="00EA3111" w:rsidRDefault="00B95C41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Мальченко Елена Александровна</w:t>
            </w:r>
          </w:p>
        </w:tc>
      </w:tr>
      <w:tr w:rsidR="00B95C41" w:rsidRPr="00EA3111">
        <w:tc>
          <w:tcPr>
            <w:tcW w:w="5847" w:type="dxa"/>
            <w:vAlign w:val="bottom"/>
          </w:tcPr>
          <w:p w:rsidR="00B95C41" w:rsidRPr="00EA3111" w:rsidRDefault="00B95C41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95C41" w:rsidRPr="00EA3111" w:rsidRDefault="00B95C41">
            <w:pPr>
              <w:pStyle w:val="a3"/>
            </w:pPr>
            <w:r w:rsidRPr="00EA3111">
              <w:rPr>
                <w:lang w:val="en-US"/>
              </w:rPr>
              <w:t>Владыкина Лидия Валерьевна</w:t>
            </w:r>
          </w:p>
        </w:tc>
      </w:tr>
    </w:tbl>
    <w:p w:rsidR="00B95C41" w:rsidRDefault="00B95C41"/>
    <w:sectPr w:rsidR="00B95C41" w:rsidSect="00BA59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97E"/>
    <w:rsid w:val="007C48D4"/>
    <w:rsid w:val="00B95C41"/>
    <w:rsid w:val="00BA597E"/>
    <w:rsid w:val="00D37762"/>
    <w:rsid w:val="00EA3111"/>
    <w:rsid w:val="00F60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97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BA597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A597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436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BA597E"/>
  </w:style>
  <w:style w:type="paragraph" w:styleId="Caption">
    <w:name w:val="caption"/>
    <w:basedOn w:val="Normal"/>
    <w:uiPriority w:val="99"/>
    <w:qFormat/>
    <w:rsid w:val="00BA597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A597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A597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7436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A597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A59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A597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A59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A597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A597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A597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A597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A597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A597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436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43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36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BA597E"/>
  </w:style>
  <w:style w:type="paragraph" w:customStyle="1" w:styleId="a4">
    <w:name w:val="Заголовок таблицы"/>
    <w:basedOn w:val="a3"/>
    <w:uiPriority w:val="99"/>
    <w:rsid w:val="00BA597E"/>
  </w:style>
  <w:style w:type="paragraph" w:customStyle="1" w:styleId="DocumentMap">
    <w:name w:val="DocumentMap"/>
    <w:uiPriority w:val="99"/>
    <w:rsid w:val="00BA597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BA597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BA597E"/>
  </w:style>
  <w:style w:type="character" w:styleId="Hyperlink">
    <w:name w:val="Hyperlink"/>
    <w:basedOn w:val="DefaultParagraphFont"/>
    <w:uiPriority w:val="99"/>
    <w:rsid w:val="00F609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1484</Words>
  <Characters>8462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2021-12-09T08:12:00Z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