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14B" w:rsidRDefault="0047114B">
      <w:pPr>
        <w:ind w:firstLine="680"/>
        <w:jc w:val="center"/>
      </w:pPr>
      <w:r>
        <w:rPr>
          <w:b/>
          <w:bCs/>
        </w:rPr>
        <w:t xml:space="preserve">ПРОТОКОЛ </w:t>
      </w:r>
      <w:r w:rsidRPr="00B438CF">
        <w:rPr>
          <w:b/>
          <w:bCs/>
        </w:rPr>
        <w:t>0318300120821000157</w:t>
      </w:r>
    </w:p>
    <w:p w:rsidR="0047114B" w:rsidRDefault="0047114B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47114B" w:rsidRPr="00B438CF" w:rsidRDefault="0047114B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7114B" w:rsidRPr="001C2961">
        <w:tc>
          <w:tcPr>
            <w:tcW w:w="4961" w:type="dxa"/>
          </w:tcPr>
          <w:p w:rsidR="0047114B" w:rsidRPr="001C2961" w:rsidRDefault="0047114B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47114B" w:rsidRPr="001C2961" w:rsidRDefault="0047114B">
            <w:pPr>
              <w:ind w:firstLine="567"/>
              <w:jc w:val="right"/>
            </w:pPr>
            <w:r>
              <w:rPr>
                <w:lang w:val="en-US"/>
              </w:rPr>
              <w:t>09.12.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47114B" w:rsidRDefault="0047114B">
      <w:pPr>
        <w:overflowPunct/>
      </w:pPr>
    </w:p>
    <w:p w:rsidR="0047114B" w:rsidRDefault="0047114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Техническое обслуживание лифтов </w:t>
      </w:r>
    </w:p>
    <w:p w:rsidR="0047114B" w:rsidRDefault="0047114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213234901331923490100102160013312244</w:t>
      </w:r>
    </w:p>
    <w:p w:rsidR="0047114B" w:rsidRDefault="0047114B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504 000,00 руб.</w:t>
      </w:r>
    </w:p>
    <w:p w:rsidR="0047114B" w:rsidRDefault="0047114B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B438CF">
        <w:rPr>
          <w:b/>
          <w:bCs/>
        </w:rPr>
        <w:t xml:space="preserve">: </w:t>
      </w:r>
      <w:r w:rsidRPr="00B438CF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B438CF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7114B" w:rsidRPr="001C2961">
        <w:trPr>
          <w:jc w:val="right"/>
        </w:trPr>
        <w:tc>
          <w:tcPr>
            <w:tcW w:w="9915" w:type="dxa"/>
          </w:tcPr>
          <w:p w:rsidR="0047114B" w:rsidRPr="001C2961" w:rsidRDefault="0047114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B438CF">
              <w:rPr>
                <w:b/>
                <w:bCs/>
              </w:rPr>
              <w:t xml:space="preserve">Источник финансирования: </w:t>
            </w:r>
            <w:r w:rsidRPr="00B438CF">
              <w:t>Внебюджетные фонды (ОМС), краевой бюджет, внебюджетные средства на 2022 г.</w:t>
            </w:r>
          </w:p>
          <w:p w:rsidR="0047114B" w:rsidRPr="001C2961" w:rsidRDefault="0047114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B438CF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B438CF">
              <w:t>Российская Федерация, Краснодарский край, г. Славянск-на-Кубани, ул. Батарейная д.377,Славянский район, Ст. Петровская, ул. Коммунаров, 3.. С 01.01.2022 года по 31.12.2022 года.</w:t>
            </w:r>
          </w:p>
          <w:p w:rsidR="0047114B" w:rsidRPr="001C2961" w:rsidRDefault="0047114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B438CF">
              <w:t>Не требуется</w:t>
            </w:r>
          </w:p>
          <w:p w:rsidR="0047114B" w:rsidRPr="00B438CF" w:rsidRDefault="0047114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B438CF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7114B" w:rsidRDefault="0047114B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B438CF">
        <w:t>25.11.21 14:30:47 (</w:t>
      </w:r>
      <w:r>
        <w:rPr>
          <w:lang w:val="en-US"/>
        </w:rPr>
        <w:t>MSK</w:t>
      </w:r>
      <w:r w:rsidRPr="00B438CF">
        <w:t>+00:00)</w:t>
      </w:r>
    </w:p>
    <w:p w:rsidR="0047114B" w:rsidRDefault="0047114B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B438CF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47114B" w:rsidRPr="001C2961">
        <w:tc>
          <w:tcPr>
            <w:tcW w:w="3307" w:type="dxa"/>
          </w:tcPr>
          <w:p w:rsidR="0047114B" w:rsidRPr="001C2961" w:rsidRDefault="0047114B">
            <w:r w:rsidRPr="001C2961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7114B" w:rsidRPr="001C2961" w:rsidRDefault="0047114B">
            <w:r w:rsidRPr="001C2961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7114B" w:rsidRPr="001C2961" w:rsidRDefault="0047114B">
            <w:pPr>
              <w:rPr>
                <w:lang w:val="en-US"/>
              </w:rPr>
            </w:pPr>
            <w:r w:rsidRPr="001C2961">
              <w:rPr>
                <w:lang w:val="en-US"/>
              </w:rPr>
              <w:t>Главный врач</w:t>
            </w:r>
          </w:p>
        </w:tc>
      </w:tr>
      <w:tr w:rsidR="0047114B" w:rsidRPr="001C2961">
        <w:tc>
          <w:tcPr>
            <w:tcW w:w="3307" w:type="dxa"/>
          </w:tcPr>
          <w:p w:rsidR="0047114B" w:rsidRPr="001C2961" w:rsidRDefault="0047114B">
            <w:r w:rsidRPr="001C296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7114B" w:rsidRPr="001C2961" w:rsidRDefault="0047114B">
            <w:r w:rsidRPr="001C2961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7114B" w:rsidRPr="001C2961" w:rsidRDefault="0047114B">
            <w:pPr>
              <w:rPr>
                <w:lang w:val="en-US"/>
              </w:rPr>
            </w:pPr>
            <w:r w:rsidRPr="001C2961">
              <w:rPr>
                <w:lang w:val="en-US"/>
              </w:rPr>
              <w:t>Начальник отдела закупок</w:t>
            </w:r>
          </w:p>
        </w:tc>
      </w:tr>
      <w:tr w:rsidR="0047114B" w:rsidRPr="001C2961">
        <w:tc>
          <w:tcPr>
            <w:tcW w:w="3307" w:type="dxa"/>
          </w:tcPr>
          <w:p w:rsidR="0047114B" w:rsidRPr="001C2961" w:rsidRDefault="0047114B">
            <w:r w:rsidRPr="001C296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7114B" w:rsidRPr="001C2961" w:rsidRDefault="0047114B">
            <w:r w:rsidRPr="001C2961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47114B" w:rsidRPr="001C2961" w:rsidRDefault="0047114B">
            <w:pPr>
              <w:rPr>
                <w:lang w:val="en-US"/>
              </w:rPr>
            </w:pPr>
            <w:r w:rsidRPr="001C2961">
              <w:rPr>
                <w:lang w:val="en-US"/>
              </w:rPr>
              <w:t>Начальник юридического отдела</w:t>
            </w:r>
          </w:p>
        </w:tc>
      </w:tr>
      <w:tr w:rsidR="0047114B" w:rsidRPr="001C2961">
        <w:tc>
          <w:tcPr>
            <w:tcW w:w="3307" w:type="dxa"/>
          </w:tcPr>
          <w:p w:rsidR="0047114B" w:rsidRPr="001C2961" w:rsidRDefault="0047114B">
            <w:r w:rsidRPr="001C2961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7114B" w:rsidRPr="001C2961" w:rsidRDefault="0047114B">
            <w:r w:rsidRPr="001C2961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47114B" w:rsidRPr="001C2961" w:rsidRDefault="0047114B">
            <w:pPr>
              <w:rPr>
                <w:lang w:val="en-US"/>
              </w:rPr>
            </w:pPr>
            <w:r w:rsidRPr="001C2961">
              <w:rPr>
                <w:lang w:val="en-US"/>
              </w:rPr>
              <w:t>экономист 1 категории отдела закупок</w:t>
            </w:r>
          </w:p>
        </w:tc>
      </w:tr>
      <w:tr w:rsidR="0047114B" w:rsidRPr="001C2961">
        <w:tc>
          <w:tcPr>
            <w:tcW w:w="3307" w:type="dxa"/>
          </w:tcPr>
          <w:p w:rsidR="0047114B" w:rsidRPr="001C2961" w:rsidRDefault="0047114B">
            <w:r w:rsidRPr="001C2961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7114B" w:rsidRPr="001C2961" w:rsidRDefault="0047114B">
            <w:r w:rsidRPr="001C2961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7114B" w:rsidRPr="001C2961" w:rsidRDefault="0047114B">
            <w:pPr>
              <w:rPr>
                <w:lang w:val="en-US"/>
              </w:rPr>
            </w:pPr>
            <w:r w:rsidRPr="001C2961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47114B" w:rsidRDefault="0047114B">
      <w:pPr>
        <w:jc w:val="both"/>
      </w:pPr>
      <w:r>
        <w:tab/>
        <w:t>Кворум имеется. Комиссия правомочна.</w:t>
      </w:r>
    </w:p>
    <w:p w:rsidR="0047114B" w:rsidRDefault="0047114B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B438CF">
        <w:t>09.12.</w:t>
      </w:r>
      <w:r>
        <w:t>20</w:t>
      </w:r>
      <w:r w:rsidRPr="00B438CF">
        <w:t>21 1</w:t>
      </w:r>
      <w:r>
        <w:t>3</w:t>
      </w:r>
      <w:r w:rsidRPr="00B438CF">
        <w:t>:</w:t>
      </w:r>
      <w:r>
        <w:t>0</w:t>
      </w:r>
      <w:r w:rsidRPr="00B438CF">
        <w:t>0:09 (</w:t>
      </w:r>
      <w:r>
        <w:rPr>
          <w:lang w:val="en-US"/>
        </w:rPr>
        <w:t>MSK</w:t>
      </w:r>
      <w:r w:rsidRPr="00B438CF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47114B" w:rsidRPr="00B438CF" w:rsidRDefault="0047114B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52"/>
        <w:gridCol w:w="1766"/>
        <w:gridCol w:w="1612"/>
        <w:gridCol w:w="2441"/>
        <w:gridCol w:w="3549"/>
      </w:tblGrid>
      <w:tr w:rsidR="0047114B" w:rsidRPr="001C2961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7114B" w:rsidRPr="001C2961" w:rsidRDefault="0047114B">
            <w:pPr>
              <w:rPr>
                <w:b/>
                <w:bCs/>
              </w:rPr>
            </w:pPr>
            <w:r w:rsidRPr="001C2961">
              <w:rPr>
                <w:b/>
                <w:bCs/>
              </w:rPr>
              <w:t xml:space="preserve">№ </w:t>
            </w:r>
          </w:p>
          <w:p w:rsidR="0047114B" w:rsidRPr="001C2961" w:rsidRDefault="0047114B">
            <w:pPr>
              <w:rPr>
                <w:b/>
                <w:bCs/>
              </w:rPr>
            </w:pPr>
            <w:r w:rsidRPr="001C2961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7114B" w:rsidRPr="001C2961" w:rsidRDefault="0047114B">
            <w:pPr>
              <w:pStyle w:val="a3"/>
              <w:rPr>
                <w:b/>
                <w:bCs/>
              </w:rPr>
            </w:pPr>
            <w:r w:rsidRPr="001C2961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7114B" w:rsidRPr="001C2961" w:rsidRDefault="0047114B">
            <w:pPr>
              <w:pStyle w:val="a3"/>
              <w:rPr>
                <w:b/>
                <w:bCs/>
              </w:rPr>
            </w:pPr>
            <w:r w:rsidRPr="001C2961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7114B" w:rsidRPr="001C2961" w:rsidRDefault="0047114B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14B" w:rsidRPr="001C2961" w:rsidRDefault="0047114B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47114B" w:rsidRPr="001C296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7114B" w:rsidRPr="001C2961" w:rsidRDefault="0047114B">
            <w:pPr>
              <w:pStyle w:val="a3"/>
            </w:pPr>
            <w:r w:rsidRPr="001C2961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7114B" w:rsidRPr="001C2961" w:rsidRDefault="0047114B">
            <w:pPr>
              <w:pStyle w:val="a3"/>
              <w:rPr>
                <w:lang w:val="en-US"/>
              </w:rPr>
            </w:pPr>
            <w:r w:rsidRPr="001C2961">
              <w:rPr>
                <w:lang w:val="en-US"/>
              </w:rPr>
              <w:t>280 000,00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7114B" w:rsidRPr="001C2961" w:rsidRDefault="0047114B">
            <w:pPr>
              <w:pStyle w:val="a3"/>
            </w:pPr>
            <w:r w:rsidRPr="001C296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7114B" w:rsidRPr="001C2961" w:rsidRDefault="0047114B">
            <w:pPr>
              <w:pStyle w:val="a3"/>
              <w:rPr>
                <w:lang w:val="en-US"/>
              </w:rPr>
            </w:pPr>
            <w:r w:rsidRPr="001C2961">
              <w:rPr>
                <w:lang w:val="en-US"/>
              </w:rPr>
              <w:t>07.12.21 10:41:47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14B" w:rsidRPr="00B438CF" w:rsidRDefault="0047114B">
            <w:pPr>
              <w:pStyle w:val="a3"/>
            </w:pPr>
            <w:r w:rsidRPr="00B438CF">
              <w:t>ОБЩЕСТВО С ОГРАНИЧЕННОЙ ОТВЕТСТВЕННОСТЬЮ "ЛИФТСТРОЙКОНСТРУКЦИЯ"</w:t>
            </w:r>
          </w:p>
        </w:tc>
      </w:tr>
      <w:tr w:rsidR="0047114B" w:rsidRPr="001C2961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7114B" w:rsidRPr="001C2961" w:rsidRDefault="0047114B">
            <w:pPr>
              <w:pStyle w:val="a3"/>
            </w:pPr>
            <w:r w:rsidRPr="001C2961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7114B" w:rsidRPr="001C2961" w:rsidRDefault="0047114B">
            <w:pPr>
              <w:pStyle w:val="a3"/>
              <w:rPr>
                <w:lang w:val="en-US"/>
              </w:rPr>
            </w:pPr>
            <w:r w:rsidRPr="001C2961">
              <w:rPr>
                <w:lang w:val="en-US"/>
              </w:rPr>
              <w:t>297 480,00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7114B" w:rsidRPr="001C2961" w:rsidRDefault="0047114B">
            <w:pPr>
              <w:pStyle w:val="a3"/>
            </w:pPr>
            <w:r w:rsidRPr="001C2961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7114B" w:rsidRPr="001C2961" w:rsidRDefault="0047114B">
            <w:pPr>
              <w:pStyle w:val="a3"/>
              <w:rPr>
                <w:lang w:val="en-US"/>
              </w:rPr>
            </w:pPr>
            <w:r w:rsidRPr="001C2961">
              <w:rPr>
                <w:lang w:val="en-US"/>
              </w:rPr>
              <w:t>07.12.21 10:40:45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14B" w:rsidRPr="00B438CF" w:rsidRDefault="0047114B">
            <w:pPr>
              <w:pStyle w:val="a3"/>
            </w:pPr>
            <w:r w:rsidRPr="00B438CF">
              <w:t>ОБЩЕСТВО С ОГРАНИЧЕННОЙ ОТВЕТСТВЕННОСТЬЮ "СЕРВИС-ЛИФТ"</w:t>
            </w:r>
          </w:p>
        </w:tc>
      </w:tr>
    </w:tbl>
    <w:p w:rsidR="0047114B" w:rsidRDefault="0047114B">
      <w:pPr>
        <w:jc w:val="both"/>
      </w:pPr>
    </w:p>
    <w:p w:rsidR="0047114B" w:rsidRDefault="0047114B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3504"/>
        <w:gridCol w:w="2346"/>
        <w:gridCol w:w="2328"/>
        <w:gridCol w:w="1747"/>
      </w:tblGrid>
      <w:tr w:rsidR="0047114B" w:rsidRPr="001C2961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114B" w:rsidRPr="001C2961" w:rsidRDefault="0047114B">
            <w:r>
              <w:rPr>
                <w:b/>
                <w:bCs/>
              </w:rPr>
              <w:t>Решение  члена комиссии</w:t>
            </w:r>
          </w:p>
        </w:tc>
      </w:tr>
      <w:tr w:rsidR="0047114B" w:rsidRPr="001C2961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EA-131940</w:t>
            </w:r>
          </w:p>
          <w:p w:rsidR="0047114B" w:rsidRPr="001C2961" w:rsidRDefault="0047114B">
            <w:r>
              <w:t>ОБЩЕСТВО С ОГРАНИЧЕННОЙ ОТВЕТСТВЕННОСТЬЮ "ЛИФТСТРОЙКОНСТРУКЦИЯ"</w:t>
            </w:r>
          </w:p>
          <w:p w:rsidR="0047114B" w:rsidRPr="001C2961" w:rsidRDefault="0047114B">
            <w:r>
              <w:t>ИНН 2311097503</w:t>
            </w:r>
          </w:p>
          <w:p w:rsidR="0047114B" w:rsidRPr="001C2961" w:rsidRDefault="0047114B">
            <w:r>
              <w:t xml:space="preserve">ОГРН </w:t>
            </w:r>
            <w:r w:rsidRPr="00B438CF">
              <w:t>1072311003291</w:t>
            </w:r>
          </w:p>
          <w:p w:rsidR="0047114B" w:rsidRPr="001C2961" w:rsidRDefault="0047114B">
            <w:r w:rsidRPr="001C2961">
              <w:t xml:space="preserve">КПП </w:t>
            </w:r>
            <w:r w:rsidRPr="00B438CF">
              <w:t>231101001</w:t>
            </w:r>
          </w:p>
          <w:p w:rsidR="0047114B" w:rsidRPr="001C2961" w:rsidRDefault="0047114B">
            <w:r w:rsidRPr="001C2961">
              <w:t>Место нахождения(жительства)</w:t>
            </w:r>
          </w:p>
          <w:p w:rsidR="0047114B" w:rsidRPr="001C2961" w:rsidRDefault="0047114B">
            <w:r w:rsidRPr="001C2961">
              <w:t>350072, КРАЙКРАСНОДАРСКИЙ, ГКРАСНОДАР, ПОМЕЩЕНИЕ 39</w:t>
            </w:r>
          </w:p>
          <w:p w:rsidR="0047114B" w:rsidRPr="001C2961" w:rsidRDefault="0047114B">
            <w:r w:rsidRPr="001C2961">
              <w:t>Почтовый адрес</w:t>
            </w:r>
          </w:p>
          <w:p w:rsidR="0047114B" w:rsidRPr="001C2961" w:rsidRDefault="0047114B">
            <w:r w:rsidRPr="001C2961">
              <w:t>350072, КРАЙ КРАСНОДАРСКИЙ, Г КРАСНОДАР, УЛ ИМ. 40-ЛЕТИЯ ПОБЕДЫ, ДОМ 33/4, ПОМЕЩЕНИЕ 39</w:t>
            </w:r>
          </w:p>
          <w:p w:rsidR="0047114B" w:rsidRPr="001C2961" w:rsidRDefault="0047114B">
            <w:r w:rsidRPr="001C2961">
              <w:rPr>
                <w:sz w:val="16"/>
                <w:szCs w:val="16"/>
              </w:rPr>
              <w:t xml:space="preserve">Контактное лицо </w:t>
            </w:r>
          </w:p>
          <w:p w:rsidR="0047114B" w:rsidRPr="001C2961" w:rsidRDefault="0047114B">
            <w:r>
              <w:t xml:space="preserve">Телефон </w:t>
            </w:r>
            <w:r>
              <w:rPr>
                <w:lang w:val="en-US"/>
              </w:rPr>
              <w:t>79882468924</w:t>
            </w:r>
          </w:p>
          <w:p w:rsidR="0047114B" w:rsidRPr="001C2961" w:rsidRDefault="0047114B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114B" w:rsidRDefault="0047114B">
            <w:pPr>
              <w:pStyle w:val="a3"/>
            </w:pPr>
          </w:p>
          <w:p w:rsidR="0047114B" w:rsidRPr="001C2961" w:rsidRDefault="0047114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114B" w:rsidRPr="001C2961" w:rsidRDefault="0047114B">
            <w:r>
              <w:t>Соответствует требованиям</w:t>
            </w:r>
          </w:p>
        </w:tc>
      </w:tr>
      <w:tr w:rsidR="0047114B" w:rsidRPr="001C296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EA-131940</w:t>
            </w:r>
          </w:p>
          <w:p w:rsidR="0047114B" w:rsidRPr="001C2961" w:rsidRDefault="0047114B">
            <w:r>
              <w:t>ОБЩЕСТВО С ОГРАНИЧЕННОЙ ОТВЕТСТВЕННОСТЬЮ "ЛИФТСТРОЙКОНСТРУКЦИЯ"</w:t>
            </w:r>
          </w:p>
          <w:p w:rsidR="0047114B" w:rsidRPr="001C2961" w:rsidRDefault="0047114B">
            <w:r>
              <w:t>ИНН 2311097503</w:t>
            </w:r>
          </w:p>
          <w:p w:rsidR="0047114B" w:rsidRPr="001C2961" w:rsidRDefault="0047114B">
            <w:r>
              <w:t xml:space="preserve">ОГРН </w:t>
            </w:r>
            <w:r w:rsidRPr="00B438CF">
              <w:t>1072311003291</w:t>
            </w:r>
          </w:p>
          <w:p w:rsidR="0047114B" w:rsidRPr="001C2961" w:rsidRDefault="0047114B">
            <w:r w:rsidRPr="001C2961">
              <w:t xml:space="preserve">КПП </w:t>
            </w:r>
            <w:r w:rsidRPr="00B438CF">
              <w:t>231101001</w:t>
            </w:r>
          </w:p>
          <w:p w:rsidR="0047114B" w:rsidRPr="001C2961" w:rsidRDefault="0047114B">
            <w:r w:rsidRPr="001C2961">
              <w:t>Место нахождения(жительства)</w:t>
            </w:r>
          </w:p>
          <w:p w:rsidR="0047114B" w:rsidRPr="001C2961" w:rsidRDefault="0047114B">
            <w:r w:rsidRPr="001C2961">
              <w:t>350072, КРАЙКРАСНОДАРСКИЙ, ГКРАСНОДАР, ПОМЕЩЕНИЕ 39</w:t>
            </w:r>
          </w:p>
          <w:p w:rsidR="0047114B" w:rsidRPr="001C2961" w:rsidRDefault="0047114B">
            <w:r w:rsidRPr="001C2961">
              <w:t>Почтовый адрес</w:t>
            </w:r>
          </w:p>
          <w:p w:rsidR="0047114B" w:rsidRPr="001C2961" w:rsidRDefault="0047114B">
            <w:r w:rsidRPr="001C2961">
              <w:t>350072, КРАЙ КРАСНОДАРСКИЙ, Г КРАСНОДАР, УЛ ИМ. 40-ЛЕТИЯ ПОБЕДЫ, ДОМ 33/4, ПОМЕЩЕНИЕ 39</w:t>
            </w:r>
          </w:p>
          <w:p w:rsidR="0047114B" w:rsidRPr="001C2961" w:rsidRDefault="0047114B">
            <w:r w:rsidRPr="001C2961">
              <w:rPr>
                <w:sz w:val="16"/>
                <w:szCs w:val="16"/>
              </w:rPr>
              <w:t xml:space="preserve">Контактное лицо </w:t>
            </w:r>
          </w:p>
          <w:p w:rsidR="0047114B" w:rsidRPr="001C2961" w:rsidRDefault="0047114B">
            <w:r>
              <w:t xml:space="preserve">Телефон </w:t>
            </w:r>
            <w:r>
              <w:rPr>
                <w:lang w:val="en-US"/>
              </w:rPr>
              <w:t>79882468924</w:t>
            </w:r>
          </w:p>
          <w:p w:rsidR="0047114B" w:rsidRPr="001C2961" w:rsidRDefault="0047114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114B" w:rsidRDefault="0047114B">
            <w:pPr>
              <w:pStyle w:val="a3"/>
            </w:pPr>
          </w:p>
          <w:p w:rsidR="0047114B" w:rsidRPr="001C2961" w:rsidRDefault="0047114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114B" w:rsidRPr="001C2961" w:rsidRDefault="0047114B">
            <w:r>
              <w:t>Соответствует требованиям</w:t>
            </w:r>
          </w:p>
        </w:tc>
      </w:tr>
      <w:tr w:rsidR="0047114B" w:rsidRPr="001C296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EA-131940</w:t>
            </w:r>
          </w:p>
          <w:p w:rsidR="0047114B" w:rsidRPr="001C2961" w:rsidRDefault="0047114B">
            <w:r>
              <w:t>ОБЩЕСТВО С ОГРАНИЧЕННОЙ ОТВЕТСТВЕННОСТЬЮ "ЛИФТСТРОЙКОНСТРУКЦИЯ"</w:t>
            </w:r>
          </w:p>
          <w:p w:rsidR="0047114B" w:rsidRPr="001C2961" w:rsidRDefault="0047114B">
            <w:r>
              <w:t>ИНН 2311097503</w:t>
            </w:r>
          </w:p>
          <w:p w:rsidR="0047114B" w:rsidRPr="001C2961" w:rsidRDefault="0047114B">
            <w:r>
              <w:t xml:space="preserve">ОГРН </w:t>
            </w:r>
            <w:r w:rsidRPr="00B438CF">
              <w:t>1072311003291</w:t>
            </w:r>
          </w:p>
          <w:p w:rsidR="0047114B" w:rsidRPr="001C2961" w:rsidRDefault="0047114B">
            <w:r w:rsidRPr="001C2961">
              <w:t xml:space="preserve">КПП </w:t>
            </w:r>
            <w:r w:rsidRPr="00B438CF">
              <w:t>231101001</w:t>
            </w:r>
          </w:p>
          <w:p w:rsidR="0047114B" w:rsidRPr="001C2961" w:rsidRDefault="0047114B">
            <w:r w:rsidRPr="001C2961">
              <w:t>Место нахождения(жительства)</w:t>
            </w:r>
          </w:p>
          <w:p w:rsidR="0047114B" w:rsidRPr="001C2961" w:rsidRDefault="0047114B">
            <w:r w:rsidRPr="001C2961">
              <w:t>350072, КРАЙКРАСНОДАРСКИЙ, ГКРАСНОДАР, ПОМЕЩЕНИЕ 39</w:t>
            </w:r>
          </w:p>
          <w:p w:rsidR="0047114B" w:rsidRPr="001C2961" w:rsidRDefault="0047114B">
            <w:r w:rsidRPr="001C2961">
              <w:t>Почтовый адрес</w:t>
            </w:r>
          </w:p>
          <w:p w:rsidR="0047114B" w:rsidRPr="001C2961" w:rsidRDefault="0047114B">
            <w:r w:rsidRPr="001C2961">
              <w:t>350072, КРАЙ КРАСНОДАРСКИЙ, Г КРАСНОДАР, УЛ ИМ. 40-ЛЕТИЯ ПОБЕДЫ, ДОМ 33/4, ПОМЕЩЕНИЕ 39</w:t>
            </w:r>
          </w:p>
          <w:p w:rsidR="0047114B" w:rsidRPr="001C2961" w:rsidRDefault="0047114B">
            <w:r w:rsidRPr="001C2961">
              <w:rPr>
                <w:sz w:val="16"/>
                <w:szCs w:val="16"/>
              </w:rPr>
              <w:t xml:space="preserve">Контактное лицо </w:t>
            </w:r>
          </w:p>
          <w:p w:rsidR="0047114B" w:rsidRPr="001C2961" w:rsidRDefault="0047114B">
            <w:r>
              <w:t xml:space="preserve">Телефон </w:t>
            </w:r>
            <w:r>
              <w:rPr>
                <w:lang w:val="en-US"/>
              </w:rPr>
              <w:t>79882468924</w:t>
            </w:r>
          </w:p>
          <w:p w:rsidR="0047114B" w:rsidRPr="001C2961" w:rsidRDefault="0047114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114B" w:rsidRDefault="0047114B">
            <w:pPr>
              <w:pStyle w:val="a3"/>
            </w:pPr>
          </w:p>
          <w:p w:rsidR="0047114B" w:rsidRPr="001C2961" w:rsidRDefault="0047114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114B" w:rsidRPr="001C2961" w:rsidRDefault="0047114B">
            <w:r>
              <w:t>Соответствует требованиям</w:t>
            </w:r>
          </w:p>
        </w:tc>
      </w:tr>
      <w:tr w:rsidR="0047114B" w:rsidRPr="001C296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EA-131940</w:t>
            </w:r>
          </w:p>
          <w:p w:rsidR="0047114B" w:rsidRPr="001C2961" w:rsidRDefault="0047114B">
            <w:r>
              <w:t>ОБЩЕСТВО С ОГРАНИЧЕННОЙ ОТВЕТСТВЕННОСТЬЮ "ЛИФТСТРОЙКОНСТРУКЦИЯ"</w:t>
            </w:r>
          </w:p>
          <w:p w:rsidR="0047114B" w:rsidRPr="001C2961" w:rsidRDefault="0047114B">
            <w:r>
              <w:t>ИНН 2311097503</w:t>
            </w:r>
          </w:p>
          <w:p w:rsidR="0047114B" w:rsidRPr="001C2961" w:rsidRDefault="0047114B">
            <w:r>
              <w:t xml:space="preserve">ОГРН </w:t>
            </w:r>
            <w:r w:rsidRPr="00B438CF">
              <w:t>1072311003291</w:t>
            </w:r>
          </w:p>
          <w:p w:rsidR="0047114B" w:rsidRPr="001C2961" w:rsidRDefault="0047114B">
            <w:r w:rsidRPr="001C2961">
              <w:t xml:space="preserve">КПП </w:t>
            </w:r>
            <w:r w:rsidRPr="00B438CF">
              <w:t>231101001</w:t>
            </w:r>
          </w:p>
          <w:p w:rsidR="0047114B" w:rsidRPr="001C2961" w:rsidRDefault="0047114B">
            <w:r w:rsidRPr="001C2961">
              <w:t>Место нахождения(жительства)</w:t>
            </w:r>
          </w:p>
          <w:p w:rsidR="0047114B" w:rsidRPr="001C2961" w:rsidRDefault="0047114B">
            <w:r w:rsidRPr="001C2961">
              <w:t>350072, КРАЙКРАСНОДАРСКИЙ, ГКРАСНОДАР, ПОМЕЩЕНИЕ 39</w:t>
            </w:r>
          </w:p>
          <w:p w:rsidR="0047114B" w:rsidRPr="001C2961" w:rsidRDefault="0047114B">
            <w:r w:rsidRPr="001C2961">
              <w:t>Почтовый адрес</w:t>
            </w:r>
          </w:p>
          <w:p w:rsidR="0047114B" w:rsidRPr="001C2961" w:rsidRDefault="0047114B">
            <w:r w:rsidRPr="001C2961">
              <w:t>350072, КРАЙ КРАСНОДАРСКИЙ, Г КРАСНОДАР, УЛ ИМ. 40-ЛЕТИЯ ПОБЕДЫ, ДОМ 33/4, ПОМЕЩЕНИЕ 39</w:t>
            </w:r>
          </w:p>
          <w:p w:rsidR="0047114B" w:rsidRPr="001C2961" w:rsidRDefault="0047114B">
            <w:r w:rsidRPr="001C2961">
              <w:rPr>
                <w:sz w:val="16"/>
                <w:szCs w:val="16"/>
              </w:rPr>
              <w:t xml:space="preserve">Контактное лицо </w:t>
            </w:r>
          </w:p>
          <w:p w:rsidR="0047114B" w:rsidRPr="001C2961" w:rsidRDefault="0047114B">
            <w:r>
              <w:t xml:space="preserve">Телефон </w:t>
            </w:r>
            <w:r>
              <w:rPr>
                <w:lang w:val="en-US"/>
              </w:rPr>
              <w:t>79882468924</w:t>
            </w:r>
          </w:p>
          <w:p w:rsidR="0047114B" w:rsidRPr="001C2961" w:rsidRDefault="0047114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114B" w:rsidRDefault="0047114B">
            <w:pPr>
              <w:pStyle w:val="a3"/>
            </w:pPr>
          </w:p>
          <w:p w:rsidR="0047114B" w:rsidRPr="001C2961" w:rsidRDefault="0047114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114B" w:rsidRPr="001C2961" w:rsidRDefault="0047114B">
            <w:r>
              <w:t>Соответствует требованиям</w:t>
            </w:r>
          </w:p>
        </w:tc>
      </w:tr>
      <w:tr w:rsidR="0047114B" w:rsidRPr="001C296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EA-131940</w:t>
            </w:r>
          </w:p>
          <w:p w:rsidR="0047114B" w:rsidRPr="001C2961" w:rsidRDefault="0047114B">
            <w:r>
              <w:t>ОБЩЕСТВО С ОГРАНИЧЕННОЙ ОТВЕТСТВЕННОСТЬЮ "ЛИФТСТРОЙКОНСТРУКЦИЯ"</w:t>
            </w:r>
          </w:p>
          <w:p w:rsidR="0047114B" w:rsidRPr="001C2961" w:rsidRDefault="0047114B">
            <w:r>
              <w:t>ИНН 2311097503</w:t>
            </w:r>
          </w:p>
          <w:p w:rsidR="0047114B" w:rsidRPr="001C2961" w:rsidRDefault="0047114B">
            <w:r>
              <w:t xml:space="preserve">ОГРН </w:t>
            </w:r>
            <w:r w:rsidRPr="00B438CF">
              <w:t>1072311003291</w:t>
            </w:r>
          </w:p>
          <w:p w:rsidR="0047114B" w:rsidRPr="001C2961" w:rsidRDefault="0047114B">
            <w:r w:rsidRPr="001C2961">
              <w:t xml:space="preserve">КПП </w:t>
            </w:r>
            <w:r w:rsidRPr="00B438CF">
              <w:t>231101001</w:t>
            </w:r>
          </w:p>
          <w:p w:rsidR="0047114B" w:rsidRPr="001C2961" w:rsidRDefault="0047114B">
            <w:r w:rsidRPr="001C2961">
              <w:t>Место нахождения(жительства)</w:t>
            </w:r>
          </w:p>
          <w:p w:rsidR="0047114B" w:rsidRPr="001C2961" w:rsidRDefault="0047114B">
            <w:r w:rsidRPr="001C2961">
              <w:t>350072, КРАЙКРАСНОДАРСКИЙ, ГКРАСНОДАР, ПОМЕЩЕНИЕ 39</w:t>
            </w:r>
          </w:p>
          <w:p w:rsidR="0047114B" w:rsidRPr="001C2961" w:rsidRDefault="0047114B">
            <w:r w:rsidRPr="001C2961">
              <w:t>Почтовый адрес</w:t>
            </w:r>
          </w:p>
          <w:p w:rsidR="0047114B" w:rsidRPr="001C2961" w:rsidRDefault="0047114B">
            <w:r w:rsidRPr="001C2961">
              <w:t>350072, КРАЙ КРАСНОДАРСКИЙ, Г КРАСНОДАР, УЛ ИМ. 40-ЛЕТИЯ ПОБЕДЫ, ДОМ 33/4, ПОМЕЩЕНИЕ 39</w:t>
            </w:r>
          </w:p>
          <w:p w:rsidR="0047114B" w:rsidRPr="001C2961" w:rsidRDefault="0047114B">
            <w:r w:rsidRPr="001C2961">
              <w:rPr>
                <w:sz w:val="16"/>
                <w:szCs w:val="16"/>
              </w:rPr>
              <w:t xml:space="preserve">Контактное лицо </w:t>
            </w:r>
          </w:p>
          <w:p w:rsidR="0047114B" w:rsidRPr="001C2961" w:rsidRDefault="0047114B">
            <w:r>
              <w:t xml:space="preserve">Телефон </w:t>
            </w:r>
            <w:r>
              <w:rPr>
                <w:lang w:val="en-US"/>
              </w:rPr>
              <w:t>79882468924</w:t>
            </w:r>
          </w:p>
          <w:p w:rsidR="0047114B" w:rsidRPr="001C2961" w:rsidRDefault="0047114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114B" w:rsidRDefault="0047114B">
            <w:pPr>
              <w:pStyle w:val="a3"/>
            </w:pPr>
          </w:p>
          <w:p w:rsidR="0047114B" w:rsidRPr="001C2961" w:rsidRDefault="0047114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114B" w:rsidRPr="001C2961" w:rsidRDefault="0047114B">
            <w:r>
              <w:t>Соответствует требованиям</w:t>
            </w:r>
          </w:p>
        </w:tc>
      </w:tr>
      <w:tr w:rsidR="0047114B" w:rsidRPr="001C2961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EA-132271</w:t>
            </w:r>
          </w:p>
          <w:p w:rsidR="0047114B" w:rsidRPr="001C2961" w:rsidRDefault="0047114B">
            <w:r>
              <w:t>ОБЩЕСТВО С ОГРАНИЧЕННОЙ ОТВЕТСТВЕННОСТЬЮ "СЕРВИС-ЛИФТ"</w:t>
            </w:r>
          </w:p>
          <w:p w:rsidR="0047114B" w:rsidRPr="001C2961" w:rsidRDefault="0047114B">
            <w:r>
              <w:t>ИНН 2311030107</w:t>
            </w:r>
          </w:p>
          <w:p w:rsidR="0047114B" w:rsidRPr="001C2961" w:rsidRDefault="0047114B">
            <w:r>
              <w:t xml:space="preserve">ОГРН </w:t>
            </w:r>
            <w:r w:rsidRPr="00B438CF">
              <w:t>1022301812059</w:t>
            </w:r>
          </w:p>
          <w:p w:rsidR="0047114B" w:rsidRPr="001C2961" w:rsidRDefault="0047114B">
            <w:r w:rsidRPr="001C2961">
              <w:t xml:space="preserve">КПП </w:t>
            </w:r>
            <w:r w:rsidRPr="00B438CF">
              <w:t>231001001</w:t>
            </w:r>
          </w:p>
          <w:p w:rsidR="0047114B" w:rsidRPr="001C2961" w:rsidRDefault="0047114B">
            <w:r w:rsidRPr="001C2961">
              <w:t>Место нахождения(жительства)</w:t>
            </w:r>
          </w:p>
          <w:p w:rsidR="0047114B" w:rsidRPr="001C2961" w:rsidRDefault="0047114B">
            <w:r w:rsidRPr="001C2961">
              <w:t>Россия, 350002, КРАЙКРАСНОДАРСКИЙ, ГКРАСНОДАР, ПОМЕЩЕНИЕ 18</w:t>
            </w:r>
          </w:p>
          <w:p w:rsidR="0047114B" w:rsidRPr="001C2961" w:rsidRDefault="0047114B">
            <w:r w:rsidRPr="001C2961">
              <w:t>Почтовый адрес</w:t>
            </w:r>
          </w:p>
          <w:p w:rsidR="0047114B" w:rsidRPr="001C2961" w:rsidRDefault="0047114B">
            <w:r w:rsidRPr="001C2961">
              <w:t>350002, г. Краснодар, ул. Фабричная, д. 10. офис.5</w:t>
            </w:r>
          </w:p>
          <w:p w:rsidR="0047114B" w:rsidRPr="001C2961" w:rsidRDefault="0047114B">
            <w:r w:rsidRPr="001C2961">
              <w:rPr>
                <w:sz w:val="16"/>
                <w:szCs w:val="16"/>
              </w:rPr>
              <w:t xml:space="preserve">Контактное лицо </w:t>
            </w:r>
          </w:p>
          <w:p w:rsidR="0047114B" w:rsidRPr="001C2961" w:rsidRDefault="0047114B">
            <w:r>
              <w:t xml:space="preserve">Телефон </w:t>
            </w:r>
            <w:r>
              <w:rPr>
                <w:lang w:val="en-US"/>
              </w:rPr>
              <w:t>78619925990</w:t>
            </w:r>
          </w:p>
          <w:p w:rsidR="0047114B" w:rsidRPr="001C2961" w:rsidRDefault="0047114B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114B" w:rsidRDefault="0047114B">
            <w:pPr>
              <w:pStyle w:val="a3"/>
            </w:pPr>
          </w:p>
          <w:p w:rsidR="0047114B" w:rsidRPr="001C2961" w:rsidRDefault="0047114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114B" w:rsidRPr="001C2961" w:rsidRDefault="0047114B">
            <w:r>
              <w:t>Соответствует требованиям</w:t>
            </w:r>
          </w:p>
        </w:tc>
      </w:tr>
      <w:tr w:rsidR="0047114B" w:rsidRPr="001C296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EA-132271</w:t>
            </w:r>
          </w:p>
          <w:p w:rsidR="0047114B" w:rsidRPr="001C2961" w:rsidRDefault="0047114B">
            <w:r>
              <w:t>ОБЩЕСТВО С ОГРАНИЧЕННОЙ ОТВЕТСТВЕННОСТЬЮ "СЕРВИС-ЛИФТ"</w:t>
            </w:r>
          </w:p>
          <w:p w:rsidR="0047114B" w:rsidRPr="001C2961" w:rsidRDefault="0047114B">
            <w:r>
              <w:t>ИНН 2311030107</w:t>
            </w:r>
          </w:p>
          <w:p w:rsidR="0047114B" w:rsidRPr="001C2961" w:rsidRDefault="0047114B">
            <w:r>
              <w:t xml:space="preserve">ОГРН </w:t>
            </w:r>
            <w:r w:rsidRPr="00B438CF">
              <w:t>1022301812059</w:t>
            </w:r>
          </w:p>
          <w:p w:rsidR="0047114B" w:rsidRPr="001C2961" w:rsidRDefault="0047114B">
            <w:r w:rsidRPr="001C2961">
              <w:t xml:space="preserve">КПП </w:t>
            </w:r>
            <w:r w:rsidRPr="00B438CF">
              <w:t>231001001</w:t>
            </w:r>
          </w:p>
          <w:p w:rsidR="0047114B" w:rsidRPr="001C2961" w:rsidRDefault="0047114B">
            <w:r w:rsidRPr="001C2961">
              <w:t>Место нахождения(жительства)</w:t>
            </w:r>
          </w:p>
          <w:p w:rsidR="0047114B" w:rsidRPr="001C2961" w:rsidRDefault="0047114B">
            <w:r w:rsidRPr="001C2961">
              <w:t>Россия, 350002, КРАЙКРАСНОДАРСКИЙ, ГКРАСНОДАР, ПОМЕЩЕНИЕ 18</w:t>
            </w:r>
          </w:p>
          <w:p w:rsidR="0047114B" w:rsidRPr="001C2961" w:rsidRDefault="0047114B">
            <w:r w:rsidRPr="001C2961">
              <w:t>Почтовый адрес</w:t>
            </w:r>
          </w:p>
          <w:p w:rsidR="0047114B" w:rsidRPr="001C2961" w:rsidRDefault="0047114B">
            <w:r w:rsidRPr="001C2961">
              <w:t>350002, г. Краснодар, ул. Фабричная, д. 10. офис.5</w:t>
            </w:r>
          </w:p>
          <w:p w:rsidR="0047114B" w:rsidRPr="001C2961" w:rsidRDefault="0047114B">
            <w:r w:rsidRPr="001C2961">
              <w:rPr>
                <w:sz w:val="16"/>
                <w:szCs w:val="16"/>
              </w:rPr>
              <w:t xml:space="preserve">Контактное лицо </w:t>
            </w:r>
          </w:p>
          <w:p w:rsidR="0047114B" w:rsidRPr="001C2961" w:rsidRDefault="0047114B">
            <w:r>
              <w:t xml:space="preserve">Телефон </w:t>
            </w:r>
            <w:r>
              <w:rPr>
                <w:lang w:val="en-US"/>
              </w:rPr>
              <w:t>78619925990</w:t>
            </w:r>
          </w:p>
          <w:p w:rsidR="0047114B" w:rsidRPr="001C2961" w:rsidRDefault="0047114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114B" w:rsidRDefault="0047114B">
            <w:pPr>
              <w:pStyle w:val="a3"/>
            </w:pPr>
          </w:p>
          <w:p w:rsidR="0047114B" w:rsidRPr="001C2961" w:rsidRDefault="0047114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114B" w:rsidRPr="001C2961" w:rsidRDefault="0047114B">
            <w:r>
              <w:t>Соответствует требованиям</w:t>
            </w:r>
          </w:p>
        </w:tc>
      </w:tr>
      <w:tr w:rsidR="0047114B" w:rsidRPr="001C296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EA-132271</w:t>
            </w:r>
          </w:p>
          <w:p w:rsidR="0047114B" w:rsidRPr="001C2961" w:rsidRDefault="0047114B">
            <w:r>
              <w:t>ОБЩЕСТВО С ОГРАНИЧЕННОЙ ОТВЕТСТВЕННОСТЬЮ "СЕРВИС-ЛИФТ"</w:t>
            </w:r>
          </w:p>
          <w:p w:rsidR="0047114B" w:rsidRPr="001C2961" w:rsidRDefault="0047114B">
            <w:r>
              <w:t>ИНН 2311030107</w:t>
            </w:r>
          </w:p>
          <w:p w:rsidR="0047114B" w:rsidRPr="001C2961" w:rsidRDefault="0047114B">
            <w:r>
              <w:t xml:space="preserve">ОГРН </w:t>
            </w:r>
            <w:r w:rsidRPr="00B438CF">
              <w:t>1022301812059</w:t>
            </w:r>
          </w:p>
          <w:p w:rsidR="0047114B" w:rsidRPr="001C2961" w:rsidRDefault="0047114B">
            <w:r w:rsidRPr="001C2961">
              <w:t xml:space="preserve">КПП </w:t>
            </w:r>
            <w:r w:rsidRPr="00B438CF">
              <w:t>231001001</w:t>
            </w:r>
          </w:p>
          <w:p w:rsidR="0047114B" w:rsidRPr="001C2961" w:rsidRDefault="0047114B">
            <w:r w:rsidRPr="001C2961">
              <w:t>Место нахождения(жительства)</w:t>
            </w:r>
          </w:p>
          <w:p w:rsidR="0047114B" w:rsidRPr="001C2961" w:rsidRDefault="0047114B">
            <w:r w:rsidRPr="001C2961">
              <w:t>Россия, 350002, КРАЙКРАСНОДАРСКИЙ, ГКРАСНОДАР, ПОМЕЩЕНИЕ 18</w:t>
            </w:r>
          </w:p>
          <w:p w:rsidR="0047114B" w:rsidRPr="001C2961" w:rsidRDefault="0047114B">
            <w:r w:rsidRPr="001C2961">
              <w:t>Почтовый адрес</w:t>
            </w:r>
          </w:p>
          <w:p w:rsidR="0047114B" w:rsidRPr="001C2961" w:rsidRDefault="0047114B">
            <w:r w:rsidRPr="001C2961">
              <w:t>350002, г. Краснодар, ул. Фабричная, д. 10. офис.5</w:t>
            </w:r>
          </w:p>
          <w:p w:rsidR="0047114B" w:rsidRPr="001C2961" w:rsidRDefault="0047114B">
            <w:r w:rsidRPr="001C2961">
              <w:rPr>
                <w:sz w:val="16"/>
                <w:szCs w:val="16"/>
              </w:rPr>
              <w:t xml:space="preserve">Контактное лицо </w:t>
            </w:r>
          </w:p>
          <w:p w:rsidR="0047114B" w:rsidRPr="001C2961" w:rsidRDefault="0047114B">
            <w:r>
              <w:t xml:space="preserve">Телефон </w:t>
            </w:r>
            <w:r>
              <w:rPr>
                <w:lang w:val="en-US"/>
              </w:rPr>
              <w:t>78619925990</w:t>
            </w:r>
          </w:p>
          <w:p w:rsidR="0047114B" w:rsidRPr="001C2961" w:rsidRDefault="0047114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114B" w:rsidRDefault="0047114B">
            <w:pPr>
              <w:pStyle w:val="a3"/>
            </w:pPr>
          </w:p>
          <w:p w:rsidR="0047114B" w:rsidRPr="001C2961" w:rsidRDefault="0047114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114B" w:rsidRPr="001C2961" w:rsidRDefault="0047114B">
            <w:r>
              <w:t>Соответствует требованиям</w:t>
            </w:r>
          </w:p>
        </w:tc>
      </w:tr>
      <w:tr w:rsidR="0047114B" w:rsidRPr="001C296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EA-132271</w:t>
            </w:r>
          </w:p>
          <w:p w:rsidR="0047114B" w:rsidRPr="001C2961" w:rsidRDefault="0047114B">
            <w:r>
              <w:t>ОБЩЕСТВО С ОГРАНИЧЕННОЙ ОТВЕТСТВЕННОСТЬЮ "СЕРВИС-ЛИФТ"</w:t>
            </w:r>
          </w:p>
          <w:p w:rsidR="0047114B" w:rsidRPr="001C2961" w:rsidRDefault="0047114B">
            <w:r>
              <w:t>ИНН 2311030107</w:t>
            </w:r>
          </w:p>
          <w:p w:rsidR="0047114B" w:rsidRPr="001C2961" w:rsidRDefault="0047114B">
            <w:r>
              <w:t xml:space="preserve">ОГРН </w:t>
            </w:r>
            <w:r w:rsidRPr="00B438CF">
              <w:t>1022301812059</w:t>
            </w:r>
          </w:p>
          <w:p w:rsidR="0047114B" w:rsidRPr="001C2961" w:rsidRDefault="0047114B">
            <w:r w:rsidRPr="001C2961">
              <w:t xml:space="preserve">КПП </w:t>
            </w:r>
            <w:r w:rsidRPr="00B438CF">
              <w:t>231001001</w:t>
            </w:r>
          </w:p>
          <w:p w:rsidR="0047114B" w:rsidRPr="001C2961" w:rsidRDefault="0047114B">
            <w:r w:rsidRPr="001C2961">
              <w:t>Место нахождения(жительства)</w:t>
            </w:r>
          </w:p>
          <w:p w:rsidR="0047114B" w:rsidRPr="001C2961" w:rsidRDefault="0047114B">
            <w:r w:rsidRPr="001C2961">
              <w:t>Россия, 350002, КРАЙКРАСНОДАРСКИЙ, ГКРАСНОДАР, ПОМЕЩЕНИЕ 18</w:t>
            </w:r>
          </w:p>
          <w:p w:rsidR="0047114B" w:rsidRPr="001C2961" w:rsidRDefault="0047114B">
            <w:r w:rsidRPr="001C2961">
              <w:t>Почтовый адрес</w:t>
            </w:r>
          </w:p>
          <w:p w:rsidR="0047114B" w:rsidRPr="001C2961" w:rsidRDefault="0047114B">
            <w:r w:rsidRPr="001C2961">
              <w:t>350002, г. Краснодар, ул. Фабричная, д. 10. офис.5</w:t>
            </w:r>
          </w:p>
          <w:p w:rsidR="0047114B" w:rsidRPr="001C2961" w:rsidRDefault="0047114B">
            <w:r w:rsidRPr="001C2961">
              <w:rPr>
                <w:sz w:val="16"/>
                <w:szCs w:val="16"/>
              </w:rPr>
              <w:t xml:space="preserve">Контактное лицо </w:t>
            </w:r>
          </w:p>
          <w:p w:rsidR="0047114B" w:rsidRPr="001C2961" w:rsidRDefault="0047114B">
            <w:r>
              <w:t xml:space="preserve">Телефон </w:t>
            </w:r>
            <w:r>
              <w:rPr>
                <w:lang w:val="en-US"/>
              </w:rPr>
              <w:t>78619925990</w:t>
            </w:r>
          </w:p>
          <w:p w:rsidR="0047114B" w:rsidRPr="001C2961" w:rsidRDefault="0047114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114B" w:rsidRDefault="0047114B">
            <w:pPr>
              <w:pStyle w:val="a3"/>
            </w:pPr>
          </w:p>
          <w:p w:rsidR="0047114B" w:rsidRPr="001C2961" w:rsidRDefault="0047114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114B" w:rsidRPr="001C2961" w:rsidRDefault="0047114B">
            <w:r>
              <w:t>Соответствует требованиям</w:t>
            </w:r>
          </w:p>
        </w:tc>
      </w:tr>
      <w:tr w:rsidR="0047114B" w:rsidRPr="001C2961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EA-132271</w:t>
            </w:r>
          </w:p>
          <w:p w:rsidR="0047114B" w:rsidRPr="001C2961" w:rsidRDefault="0047114B">
            <w:r>
              <w:t>ОБЩЕСТВО С ОГРАНИЧЕННОЙ ОТВЕТСТВЕННОСТЬЮ "СЕРВИС-ЛИФТ"</w:t>
            </w:r>
          </w:p>
          <w:p w:rsidR="0047114B" w:rsidRPr="001C2961" w:rsidRDefault="0047114B">
            <w:r>
              <w:t>ИНН 2311030107</w:t>
            </w:r>
          </w:p>
          <w:p w:rsidR="0047114B" w:rsidRPr="001C2961" w:rsidRDefault="0047114B">
            <w:r>
              <w:t xml:space="preserve">ОГРН </w:t>
            </w:r>
            <w:r w:rsidRPr="00B438CF">
              <w:t>1022301812059</w:t>
            </w:r>
          </w:p>
          <w:p w:rsidR="0047114B" w:rsidRPr="001C2961" w:rsidRDefault="0047114B">
            <w:r w:rsidRPr="001C2961">
              <w:t xml:space="preserve">КПП </w:t>
            </w:r>
            <w:r w:rsidRPr="00B438CF">
              <w:t>231001001</w:t>
            </w:r>
          </w:p>
          <w:p w:rsidR="0047114B" w:rsidRPr="001C2961" w:rsidRDefault="0047114B">
            <w:r w:rsidRPr="001C2961">
              <w:t>Место нахождения(жительства)</w:t>
            </w:r>
          </w:p>
          <w:p w:rsidR="0047114B" w:rsidRPr="001C2961" w:rsidRDefault="0047114B">
            <w:bookmarkStart w:id="0" w:name="__DdeLink__366_22120086831"/>
            <w:r w:rsidRPr="001C2961">
              <w:t>Россия, 350002, КРАЙКРАСНОДАРСКИЙ, ГКРАСНОДАР, ПОМЕЩЕНИЕ 18</w:t>
            </w:r>
            <w:bookmarkEnd w:id="0"/>
          </w:p>
          <w:p w:rsidR="0047114B" w:rsidRPr="001C2961" w:rsidRDefault="0047114B">
            <w:r w:rsidRPr="001C2961">
              <w:t>Почтовый адрес</w:t>
            </w:r>
          </w:p>
          <w:p w:rsidR="0047114B" w:rsidRPr="001C2961" w:rsidRDefault="0047114B">
            <w:r w:rsidRPr="001C2961">
              <w:t>350002, г. Краснодар, ул. Фабричная, д. 10. офис.5</w:t>
            </w:r>
          </w:p>
          <w:p w:rsidR="0047114B" w:rsidRPr="001C2961" w:rsidRDefault="0047114B">
            <w:r w:rsidRPr="001C2961">
              <w:rPr>
                <w:sz w:val="16"/>
                <w:szCs w:val="16"/>
              </w:rPr>
              <w:t xml:space="preserve">Контактное лицо </w:t>
            </w:r>
          </w:p>
          <w:p w:rsidR="0047114B" w:rsidRPr="001C2961" w:rsidRDefault="0047114B">
            <w:r>
              <w:t xml:space="preserve">Телефон </w:t>
            </w:r>
            <w:r>
              <w:rPr>
                <w:lang w:val="en-US"/>
              </w:rPr>
              <w:t>78619925990</w:t>
            </w:r>
          </w:p>
          <w:p w:rsidR="0047114B" w:rsidRPr="001C2961" w:rsidRDefault="0047114B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114B" w:rsidRDefault="0047114B">
            <w:pPr>
              <w:pStyle w:val="a3"/>
            </w:pPr>
          </w:p>
          <w:p w:rsidR="0047114B" w:rsidRPr="001C2961" w:rsidRDefault="0047114B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114B" w:rsidRPr="001C2961" w:rsidRDefault="0047114B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114B" w:rsidRPr="001C2961" w:rsidRDefault="0047114B">
            <w:r>
              <w:t>Соответствует требованиям</w:t>
            </w:r>
          </w:p>
        </w:tc>
      </w:tr>
    </w:tbl>
    <w:p w:rsidR="0047114B" w:rsidRDefault="0047114B">
      <w:pPr>
        <w:ind w:right="142"/>
        <w:jc w:val="both"/>
      </w:pPr>
    </w:p>
    <w:p w:rsidR="0047114B" w:rsidRDefault="0047114B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B438CF">
        <w:t>Техническое обслуживание лифтов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"ЛИФТСТРОЙКОНСТРУКЦИЯ", предложение о цене контракта 280 000,00 руб.</w:t>
      </w:r>
    </w:p>
    <w:p w:rsidR="0047114B" w:rsidRDefault="0047114B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8B47EA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47114B" w:rsidRDefault="0047114B">
      <w:pPr>
        <w:jc w:val="both"/>
        <w:rPr>
          <w:b/>
          <w:bCs/>
        </w:rPr>
      </w:pPr>
    </w:p>
    <w:p w:rsidR="0047114B" w:rsidRDefault="0047114B">
      <w:pPr>
        <w:jc w:val="both"/>
        <w:rPr>
          <w:b/>
          <w:bCs/>
        </w:rPr>
      </w:pPr>
    </w:p>
    <w:p w:rsidR="0047114B" w:rsidRDefault="0047114B">
      <w:pPr>
        <w:jc w:val="both"/>
        <w:rPr>
          <w:b/>
          <w:bCs/>
        </w:rPr>
      </w:pPr>
    </w:p>
    <w:p w:rsidR="0047114B" w:rsidRDefault="0047114B">
      <w:pPr>
        <w:jc w:val="both"/>
        <w:rPr>
          <w:b/>
          <w:bCs/>
        </w:rPr>
      </w:pPr>
    </w:p>
    <w:p w:rsidR="0047114B" w:rsidRDefault="0047114B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7114B" w:rsidRPr="001C2961">
        <w:tc>
          <w:tcPr>
            <w:tcW w:w="5847" w:type="dxa"/>
            <w:vAlign w:val="bottom"/>
          </w:tcPr>
          <w:p w:rsidR="0047114B" w:rsidRPr="001C2961" w:rsidRDefault="0047114B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7114B" w:rsidRPr="001C2961" w:rsidRDefault="0047114B">
            <w:pPr>
              <w:pStyle w:val="a3"/>
            </w:pPr>
            <w:r w:rsidRPr="001C2961">
              <w:rPr>
                <w:lang w:val="en-US"/>
              </w:rPr>
              <w:t>Просоленко Юрий Александрович</w:t>
            </w:r>
          </w:p>
        </w:tc>
      </w:tr>
      <w:tr w:rsidR="0047114B" w:rsidRPr="001C2961">
        <w:tc>
          <w:tcPr>
            <w:tcW w:w="5847" w:type="dxa"/>
            <w:vAlign w:val="bottom"/>
          </w:tcPr>
          <w:p w:rsidR="0047114B" w:rsidRPr="001C2961" w:rsidRDefault="0047114B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7114B" w:rsidRPr="001C2961" w:rsidRDefault="0047114B">
            <w:pPr>
              <w:pStyle w:val="a3"/>
            </w:pPr>
            <w:r w:rsidRPr="001C2961">
              <w:rPr>
                <w:lang w:val="en-US"/>
              </w:rPr>
              <w:t>Дехтерев Юрий Сергеевич</w:t>
            </w:r>
          </w:p>
        </w:tc>
      </w:tr>
      <w:tr w:rsidR="0047114B" w:rsidRPr="001C2961">
        <w:tc>
          <w:tcPr>
            <w:tcW w:w="5847" w:type="dxa"/>
            <w:vAlign w:val="bottom"/>
          </w:tcPr>
          <w:p w:rsidR="0047114B" w:rsidRPr="001C2961" w:rsidRDefault="0047114B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7114B" w:rsidRPr="001C2961" w:rsidRDefault="0047114B">
            <w:pPr>
              <w:pStyle w:val="a3"/>
            </w:pPr>
            <w:r w:rsidRPr="001C2961">
              <w:rPr>
                <w:lang w:val="en-US"/>
              </w:rPr>
              <w:t>Коротникова Светлана Борисовна</w:t>
            </w:r>
          </w:p>
        </w:tc>
      </w:tr>
      <w:tr w:rsidR="0047114B" w:rsidRPr="001C2961">
        <w:tc>
          <w:tcPr>
            <w:tcW w:w="5847" w:type="dxa"/>
            <w:vAlign w:val="bottom"/>
          </w:tcPr>
          <w:p w:rsidR="0047114B" w:rsidRPr="001C2961" w:rsidRDefault="0047114B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7114B" w:rsidRPr="001C2961" w:rsidRDefault="0047114B">
            <w:pPr>
              <w:pStyle w:val="a3"/>
            </w:pPr>
            <w:r w:rsidRPr="001C2961">
              <w:rPr>
                <w:lang w:val="en-US"/>
              </w:rPr>
              <w:t>Мальченко Елена Александровна</w:t>
            </w:r>
          </w:p>
        </w:tc>
      </w:tr>
      <w:tr w:rsidR="0047114B" w:rsidRPr="001C2961">
        <w:tc>
          <w:tcPr>
            <w:tcW w:w="5847" w:type="dxa"/>
            <w:vAlign w:val="bottom"/>
          </w:tcPr>
          <w:p w:rsidR="0047114B" w:rsidRPr="001C2961" w:rsidRDefault="0047114B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7114B" w:rsidRPr="001C2961" w:rsidRDefault="0047114B">
            <w:pPr>
              <w:pStyle w:val="a3"/>
            </w:pPr>
            <w:r w:rsidRPr="001C2961">
              <w:rPr>
                <w:lang w:val="en-US"/>
              </w:rPr>
              <w:t>Владыкина Лидия Валерьевна</w:t>
            </w:r>
          </w:p>
        </w:tc>
      </w:tr>
    </w:tbl>
    <w:p w:rsidR="0047114B" w:rsidRDefault="0047114B"/>
    <w:sectPr w:rsidR="0047114B" w:rsidSect="00146EC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6ECB"/>
    <w:rsid w:val="00146ECB"/>
    <w:rsid w:val="001C2961"/>
    <w:rsid w:val="002C6912"/>
    <w:rsid w:val="0047114B"/>
    <w:rsid w:val="005533BF"/>
    <w:rsid w:val="008B47EA"/>
    <w:rsid w:val="00B43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ECB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146EC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46ECB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D3FB2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146ECB"/>
  </w:style>
  <w:style w:type="paragraph" w:styleId="Caption">
    <w:name w:val="caption"/>
    <w:basedOn w:val="Normal"/>
    <w:uiPriority w:val="99"/>
    <w:qFormat/>
    <w:rsid w:val="00146ECB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146ECB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146ECB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1D3FB2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46ECB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46EC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46ECB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46EC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46ECB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46ECB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146ECB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46ECB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46ECB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146ECB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3FB2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3FB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FB2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146ECB"/>
  </w:style>
  <w:style w:type="paragraph" w:customStyle="1" w:styleId="a4">
    <w:name w:val="Заголовок таблицы"/>
    <w:basedOn w:val="a3"/>
    <w:uiPriority w:val="99"/>
    <w:rsid w:val="00146ECB"/>
  </w:style>
  <w:style w:type="paragraph" w:customStyle="1" w:styleId="DocumentMap">
    <w:name w:val="DocumentMap"/>
    <w:uiPriority w:val="99"/>
    <w:rsid w:val="00146ECB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146ECB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146ECB"/>
  </w:style>
  <w:style w:type="character" w:styleId="Hyperlink">
    <w:name w:val="Hyperlink"/>
    <w:basedOn w:val="DefaultParagraphFont"/>
    <w:uiPriority w:val="99"/>
    <w:rsid w:val="00B438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3</Pages>
  <Words>1456</Words>
  <Characters>8300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55</cp:revision>
  <dcterms:created xsi:type="dcterms:W3CDTF">2019-09-11T09:00:00Z</dcterms:created>
  <dcterms:modified xsi:type="dcterms:W3CDTF">2021-12-09T12:12:00Z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