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062" w:rsidRDefault="00E57062">
      <w:pPr>
        <w:ind w:firstLine="680"/>
        <w:jc w:val="center"/>
      </w:pPr>
      <w:r>
        <w:rPr>
          <w:b/>
          <w:bCs/>
        </w:rPr>
        <w:t xml:space="preserve">ПРОТОКОЛ </w:t>
      </w:r>
      <w:r w:rsidRPr="005403E3">
        <w:rPr>
          <w:b/>
          <w:bCs/>
        </w:rPr>
        <w:t>0318300120821000170</w:t>
      </w:r>
    </w:p>
    <w:p w:rsidR="00E57062" w:rsidRDefault="00E57062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E57062" w:rsidRDefault="00E57062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E57062" w:rsidRDefault="00E57062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E57062" w:rsidRPr="00920992">
        <w:tc>
          <w:tcPr>
            <w:tcW w:w="4961" w:type="dxa"/>
          </w:tcPr>
          <w:p w:rsidR="00E57062" w:rsidRPr="00920992" w:rsidRDefault="00E57062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E57062" w:rsidRPr="00920992" w:rsidRDefault="00E57062">
            <w:pPr>
              <w:ind w:firstLine="567"/>
              <w:jc w:val="right"/>
            </w:pPr>
            <w:r>
              <w:rPr>
                <w:lang w:val="en-US"/>
              </w:rPr>
              <w:t>10.12.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E57062" w:rsidRDefault="00E57062">
      <w:pPr>
        <w:overflowPunct w:val="0"/>
      </w:pPr>
    </w:p>
    <w:p w:rsidR="00E57062" w:rsidRDefault="00E5706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Медицинские изделия </w:t>
      </w:r>
    </w:p>
    <w:p w:rsidR="00E57062" w:rsidRDefault="00E5706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213234901331923490100102140010000244</w:t>
      </w:r>
    </w:p>
    <w:p w:rsidR="00E57062" w:rsidRDefault="00E5706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298 762,30 руб.</w:t>
      </w:r>
    </w:p>
    <w:p w:rsidR="00E57062" w:rsidRDefault="00E57062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403E3">
        <w:rPr>
          <w:b/>
          <w:bCs/>
        </w:rPr>
        <w:t xml:space="preserve">: </w:t>
      </w:r>
      <w:r w:rsidRPr="005403E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403E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E57062" w:rsidRPr="00920992">
        <w:trPr>
          <w:jc w:val="right"/>
        </w:trPr>
        <w:tc>
          <w:tcPr>
            <w:tcW w:w="9915" w:type="dxa"/>
          </w:tcPr>
          <w:p w:rsidR="00E57062" w:rsidRPr="00920992" w:rsidRDefault="00E5706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403E3">
              <w:rPr>
                <w:b/>
                <w:bCs/>
              </w:rPr>
              <w:t xml:space="preserve">Источник финансирования: </w:t>
            </w:r>
            <w:r w:rsidRPr="005403E3">
              <w:t>Внебюджетные фонды (ОМС) на 2022 г.</w:t>
            </w:r>
          </w:p>
          <w:p w:rsidR="00E57062" w:rsidRPr="00920992" w:rsidRDefault="00E5706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5403E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403E3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марта 2022 г..</w:t>
            </w:r>
          </w:p>
          <w:p w:rsidR="00E57062" w:rsidRPr="00920992" w:rsidRDefault="00E5706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403E3">
              <w:t>Не требуется</w:t>
            </w:r>
          </w:p>
          <w:p w:rsidR="00E57062" w:rsidRPr="00920992" w:rsidRDefault="00E5706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403E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E57062" w:rsidRDefault="00E57062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403E3">
        <w:t>01.12.21 11:25:09 (</w:t>
      </w:r>
      <w:r>
        <w:rPr>
          <w:lang w:val="en-US"/>
        </w:rPr>
        <w:t>MSK</w:t>
      </w:r>
      <w:r w:rsidRPr="005403E3">
        <w:t>+00:00)</w:t>
      </w:r>
    </w:p>
    <w:p w:rsidR="00E57062" w:rsidRDefault="00E57062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403E3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E57062" w:rsidRPr="00920992"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E57062" w:rsidRPr="00920992" w:rsidRDefault="00E57062">
            <w:pPr>
              <w:rPr>
                <w:lang w:val="en-US"/>
              </w:rPr>
            </w:pPr>
            <w:r w:rsidRPr="00920992">
              <w:rPr>
                <w:lang w:val="en-US"/>
              </w:rPr>
              <w:t>Главный врач</w:t>
            </w:r>
          </w:p>
        </w:tc>
      </w:tr>
      <w:tr w:rsidR="00E57062" w:rsidRPr="00920992"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E57062" w:rsidRPr="00920992" w:rsidRDefault="00E57062">
            <w:pPr>
              <w:rPr>
                <w:lang w:val="en-US"/>
              </w:rPr>
            </w:pPr>
            <w:r w:rsidRPr="00920992">
              <w:rPr>
                <w:lang w:val="en-US"/>
              </w:rPr>
              <w:t>Начальник отдела закупок</w:t>
            </w:r>
          </w:p>
        </w:tc>
      </w:tr>
      <w:tr w:rsidR="00E57062" w:rsidRPr="00920992"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E57062" w:rsidRPr="00920992" w:rsidRDefault="00E57062">
            <w:pPr>
              <w:rPr>
                <w:lang w:val="en-US"/>
              </w:rPr>
            </w:pPr>
            <w:r w:rsidRPr="00920992">
              <w:rPr>
                <w:lang w:val="en-US"/>
              </w:rPr>
              <w:t>Начальник юридического отдела</w:t>
            </w:r>
          </w:p>
        </w:tc>
      </w:tr>
      <w:tr w:rsidR="00E57062" w:rsidRPr="00920992"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E57062" w:rsidRPr="00920992" w:rsidRDefault="00E57062">
            <w:pPr>
              <w:rPr>
                <w:lang w:val="en-US"/>
              </w:rPr>
            </w:pPr>
            <w:r w:rsidRPr="00920992">
              <w:rPr>
                <w:lang w:val="en-US"/>
              </w:rPr>
              <w:t>экономист 1 категории отдела закупок</w:t>
            </w:r>
          </w:p>
        </w:tc>
      </w:tr>
      <w:tr w:rsidR="00E57062" w:rsidRPr="00920992"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E57062" w:rsidRPr="00920992" w:rsidRDefault="00E57062">
            <w:r w:rsidRPr="0092099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E57062" w:rsidRPr="00920992" w:rsidRDefault="00E57062">
            <w:pPr>
              <w:rPr>
                <w:lang w:val="en-US"/>
              </w:rPr>
            </w:pPr>
            <w:r w:rsidRPr="0092099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E57062" w:rsidRDefault="00E57062">
      <w:pPr>
        <w:jc w:val="both"/>
      </w:pPr>
      <w:r>
        <w:tab/>
        <w:t>Кворум имеется. Комиссия правомочна.</w:t>
      </w:r>
    </w:p>
    <w:p w:rsidR="00E57062" w:rsidRDefault="00E57062">
      <w:pPr>
        <w:jc w:val="both"/>
      </w:pPr>
      <w:r>
        <w:tab/>
        <w:t xml:space="preserve">Заседание комиссии проводилось </w:t>
      </w:r>
      <w:r w:rsidRPr="005403E3">
        <w:t>10.12.</w:t>
      </w:r>
      <w:r>
        <w:t>20</w:t>
      </w:r>
      <w:r w:rsidRPr="005403E3">
        <w:t xml:space="preserve">21 </w:t>
      </w:r>
      <w:r>
        <w:t>08</w:t>
      </w:r>
      <w:r w:rsidRPr="005403E3">
        <w:t>:</w:t>
      </w:r>
      <w:r>
        <w:t>20</w:t>
      </w:r>
      <w:r w:rsidRPr="005403E3">
        <w:t xml:space="preserve"> (</w:t>
      </w:r>
      <w:r>
        <w:rPr>
          <w:lang w:val="en-US"/>
        </w:rPr>
        <w:t>MSK</w:t>
      </w:r>
      <w:r w:rsidRPr="005403E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E57062" w:rsidRDefault="00E57062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5403E3">
        <w:t>09.12.21 09:30:00 (</w:t>
      </w:r>
      <w:r>
        <w:rPr>
          <w:lang w:val="en-US"/>
        </w:rPr>
        <w:t>MSK</w:t>
      </w:r>
      <w:r w:rsidRPr="005403E3">
        <w:t>+00:00)</w:t>
      </w:r>
      <w:r>
        <w:t xml:space="preserve">), подана </w:t>
      </w:r>
      <w:r w:rsidRPr="005403E3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E57062" w:rsidRPr="00920992">
        <w:tc>
          <w:tcPr>
            <w:tcW w:w="9922" w:type="dxa"/>
          </w:tcPr>
          <w:p w:rsidR="00E57062" w:rsidRPr="00920992" w:rsidRDefault="00E57062">
            <w:pPr>
              <w:pStyle w:val="a4"/>
            </w:pPr>
            <w:r w:rsidRPr="00920992">
              <w:t>EA-135706</w:t>
            </w:r>
            <w:r>
              <w:t xml:space="preserve">, дата и время регистрации заявки: </w:t>
            </w:r>
            <w:r w:rsidRPr="00920992">
              <w:t>08.12.21 13:11:52 (MSK+00:00)</w:t>
            </w:r>
          </w:p>
        </w:tc>
      </w:tr>
    </w:tbl>
    <w:p w:rsidR="00E57062" w:rsidRDefault="00E57062"/>
    <w:p w:rsidR="00E57062" w:rsidRDefault="00E57062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28"/>
        <w:gridCol w:w="2697"/>
        <w:gridCol w:w="2735"/>
        <w:gridCol w:w="1865"/>
      </w:tblGrid>
      <w:tr w:rsidR="00E57062" w:rsidRPr="00920992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7062" w:rsidRDefault="00E57062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E57062" w:rsidRPr="00920992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EA-135706</w:t>
            </w:r>
          </w:p>
          <w:p w:rsidR="00E57062" w:rsidRDefault="00E57062">
            <w:r>
              <w:t>Индивидуальный предприниматель ШИШМАНЯН СЕРГЕЙ КАРПОВИЧ</w:t>
            </w:r>
          </w:p>
          <w:p w:rsidR="00E57062" w:rsidRDefault="00E57062">
            <w:r>
              <w:t>ИНН 231200882067</w:t>
            </w:r>
          </w:p>
          <w:p w:rsidR="00E57062" w:rsidRPr="00920992" w:rsidRDefault="00E57062">
            <w:r>
              <w:t xml:space="preserve">ОГРН </w:t>
            </w:r>
            <w:r w:rsidRPr="005403E3">
              <w:t>316237500022168</w:t>
            </w:r>
          </w:p>
          <w:p w:rsidR="00E57062" w:rsidRPr="00920992" w:rsidRDefault="00E57062">
            <w:r w:rsidRPr="00920992">
              <w:t xml:space="preserve">КПП </w:t>
            </w:r>
          </w:p>
          <w:p w:rsidR="00E57062" w:rsidRPr="00920992" w:rsidRDefault="00E57062">
            <w:r w:rsidRPr="00920992">
              <w:t>Место нахождения(жительства)</w:t>
            </w:r>
          </w:p>
          <w:p w:rsidR="00E57062" w:rsidRPr="00920992" w:rsidRDefault="00E57062">
            <w:r w:rsidRPr="00920992">
              <w:t>КрайКраснодарский, ГородКраснодар</w:t>
            </w:r>
          </w:p>
          <w:p w:rsidR="00E57062" w:rsidRPr="00920992" w:rsidRDefault="00E57062">
            <w:r w:rsidRPr="00920992">
              <w:t>Почтовый адрес</w:t>
            </w:r>
          </w:p>
          <w:p w:rsidR="00E57062" w:rsidRPr="00920992" w:rsidRDefault="00E57062">
            <w:r w:rsidRPr="00920992">
              <w:t>- Краснодарский23, - Краснодар</w:t>
            </w:r>
          </w:p>
          <w:p w:rsidR="00E57062" w:rsidRPr="00920992" w:rsidRDefault="00E57062">
            <w:r w:rsidRPr="00920992">
              <w:rPr>
                <w:sz w:val="16"/>
                <w:szCs w:val="16"/>
              </w:rPr>
              <w:t xml:space="preserve">Контактное лицо </w:t>
            </w:r>
          </w:p>
          <w:p w:rsidR="00E57062" w:rsidRDefault="00E57062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E57062" w:rsidRDefault="00E57062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57062" w:rsidRDefault="00E57062">
            <w:pPr>
              <w:pStyle w:val="a4"/>
            </w:pPr>
          </w:p>
          <w:p w:rsidR="00E57062" w:rsidRDefault="00E5706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7062" w:rsidRDefault="00E57062">
            <w:r>
              <w:t>Соответствует требованиям</w:t>
            </w:r>
          </w:p>
        </w:tc>
      </w:tr>
      <w:tr w:rsidR="00E57062" w:rsidRPr="0092099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EA-135706</w:t>
            </w:r>
          </w:p>
          <w:p w:rsidR="00E57062" w:rsidRDefault="00E57062">
            <w:r>
              <w:t>ШИШМАНЯН СЕРГЕЙ КАРПОВИЧ</w:t>
            </w:r>
          </w:p>
          <w:p w:rsidR="00E57062" w:rsidRDefault="00E57062">
            <w:r>
              <w:t>ИНН 231200882067</w:t>
            </w:r>
          </w:p>
          <w:p w:rsidR="00E57062" w:rsidRPr="00920992" w:rsidRDefault="00E57062">
            <w:r>
              <w:t xml:space="preserve">ОГРН </w:t>
            </w:r>
            <w:r w:rsidRPr="005403E3">
              <w:t>316237500022168</w:t>
            </w:r>
          </w:p>
          <w:p w:rsidR="00E57062" w:rsidRPr="00920992" w:rsidRDefault="00E57062">
            <w:r w:rsidRPr="00920992">
              <w:t xml:space="preserve">КПП </w:t>
            </w:r>
          </w:p>
          <w:p w:rsidR="00E57062" w:rsidRPr="00920992" w:rsidRDefault="00E57062">
            <w:r w:rsidRPr="00920992">
              <w:t>Место нахождения(жительства)</w:t>
            </w:r>
          </w:p>
          <w:p w:rsidR="00E57062" w:rsidRPr="00920992" w:rsidRDefault="00E57062">
            <w:r w:rsidRPr="00920992">
              <w:t>КрайКраснодарский, ГородКраснодар</w:t>
            </w:r>
          </w:p>
          <w:p w:rsidR="00E57062" w:rsidRPr="00920992" w:rsidRDefault="00E57062">
            <w:r w:rsidRPr="00920992">
              <w:t>Почтовый адрес</w:t>
            </w:r>
          </w:p>
          <w:p w:rsidR="00E57062" w:rsidRPr="00920992" w:rsidRDefault="00E57062">
            <w:r w:rsidRPr="00920992">
              <w:t>- Краснодарский23, - Краснодар</w:t>
            </w:r>
          </w:p>
          <w:p w:rsidR="00E57062" w:rsidRPr="00920992" w:rsidRDefault="00E57062">
            <w:r w:rsidRPr="00920992">
              <w:rPr>
                <w:sz w:val="16"/>
                <w:szCs w:val="16"/>
              </w:rPr>
              <w:t xml:space="preserve">Контактное лицо </w:t>
            </w:r>
          </w:p>
          <w:p w:rsidR="00E57062" w:rsidRDefault="00E57062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E57062" w:rsidRDefault="00E5706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57062" w:rsidRDefault="00E57062">
            <w:pPr>
              <w:pStyle w:val="a4"/>
            </w:pPr>
          </w:p>
          <w:p w:rsidR="00E57062" w:rsidRDefault="00E5706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7062" w:rsidRDefault="00E57062">
            <w:r>
              <w:t>Соответствует требованиям</w:t>
            </w:r>
          </w:p>
        </w:tc>
      </w:tr>
      <w:tr w:rsidR="00E57062" w:rsidRPr="0092099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EA-135706</w:t>
            </w:r>
          </w:p>
          <w:p w:rsidR="00E57062" w:rsidRDefault="00E57062">
            <w:r>
              <w:t>ШИШМАНЯН СЕРГЕЙ КАРПОВИЧ</w:t>
            </w:r>
          </w:p>
          <w:p w:rsidR="00E57062" w:rsidRDefault="00E57062">
            <w:r>
              <w:t>ИНН 231200882067</w:t>
            </w:r>
          </w:p>
          <w:p w:rsidR="00E57062" w:rsidRPr="00920992" w:rsidRDefault="00E57062">
            <w:r>
              <w:t xml:space="preserve">ОГРН </w:t>
            </w:r>
            <w:r w:rsidRPr="005403E3">
              <w:t>316237500022168</w:t>
            </w:r>
          </w:p>
          <w:p w:rsidR="00E57062" w:rsidRPr="00920992" w:rsidRDefault="00E57062">
            <w:r w:rsidRPr="00920992">
              <w:t xml:space="preserve">КПП </w:t>
            </w:r>
          </w:p>
          <w:p w:rsidR="00E57062" w:rsidRPr="00920992" w:rsidRDefault="00E57062">
            <w:r w:rsidRPr="00920992">
              <w:t>Место нахождения(жительства)</w:t>
            </w:r>
          </w:p>
          <w:p w:rsidR="00E57062" w:rsidRPr="00920992" w:rsidRDefault="00E57062">
            <w:r w:rsidRPr="00920992">
              <w:t>КрайКраснодарский, ГородКраснодар</w:t>
            </w:r>
          </w:p>
          <w:p w:rsidR="00E57062" w:rsidRPr="00920992" w:rsidRDefault="00E57062">
            <w:r w:rsidRPr="00920992">
              <w:t>Почтовый адрес</w:t>
            </w:r>
          </w:p>
          <w:p w:rsidR="00E57062" w:rsidRPr="00920992" w:rsidRDefault="00E57062">
            <w:r w:rsidRPr="00920992">
              <w:t>- Краснодарский23, - Краснодар</w:t>
            </w:r>
          </w:p>
          <w:p w:rsidR="00E57062" w:rsidRPr="00920992" w:rsidRDefault="00E57062">
            <w:r w:rsidRPr="00920992">
              <w:rPr>
                <w:sz w:val="16"/>
                <w:szCs w:val="16"/>
              </w:rPr>
              <w:t xml:space="preserve">Контактное лицо </w:t>
            </w:r>
          </w:p>
          <w:p w:rsidR="00E57062" w:rsidRDefault="00E57062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E57062" w:rsidRDefault="00E5706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57062" w:rsidRDefault="00E57062">
            <w:pPr>
              <w:pStyle w:val="a4"/>
            </w:pPr>
          </w:p>
          <w:p w:rsidR="00E57062" w:rsidRDefault="00E5706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7062" w:rsidRDefault="00E57062">
            <w:r>
              <w:t>Соответствует требованиям</w:t>
            </w:r>
          </w:p>
        </w:tc>
      </w:tr>
      <w:tr w:rsidR="00E57062" w:rsidRPr="0092099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EA-135706</w:t>
            </w:r>
          </w:p>
          <w:p w:rsidR="00E57062" w:rsidRDefault="00E57062">
            <w:r>
              <w:t>ШИШМАНЯН СЕРГЕЙ КАРПОВИЧ</w:t>
            </w:r>
          </w:p>
          <w:p w:rsidR="00E57062" w:rsidRDefault="00E57062">
            <w:r>
              <w:t>ИНН 231200882067</w:t>
            </w:r>
          </w:p>
          <w:p w:rsidR="00E57062" w:rsidRPr="00920992" w:rsidRDefault="00E57062">
            <w:r>
              <w:t xml:space="preserve">ОГРН </w:t>
            </w:r>
            <w:r w:rsidRPr="005403E3">
              <w:t>316237500022168</w:t>
            </w:r>
          </w:p>
          <w:p w:rsidR="00E57062" w:rsidRPr="00920992" w:rsidRDefault="00E57062">
            <w:r w:rsidRPr="00920992">
              <w:t xml:space="preserve">КПП </w:t>
            </w:r>
          </w:p>
          <w:p w:rsidR="00E57062" w:rsidRPr="00920992" w:rsidRDefault="00E57062">
            <w:r w:rsidRPr="00920992">
              <w:t>Место нахождения(жительства)</w:t>
            </w:r>
          </w:p>
          <w:p w:rsidR="00E57062" w:rsidRPr="00920992" w:rsidRDefault="00E57062">
            <w:r w:rsidRPr="00920992">
              <w:t>КрайКраснодарский, ГородКраснодар</w:t>
            </w:r>
          </w:p>
          <w:p w:rsidR="00E57062" w:rsidRPr="00920992" w:rsidRDefault="00E57062">
            <w:r w:rsidRPr="00920992">
              <w:t>Почтовый адрес</w:t>
            </w:r>
          </w:p>
          <w:p w:rsidR="00E57062" w:rsidRPr="00920992" w:rsidRDefault="00E57062">
            <w:r w:rsidRPr="00920992">
              <w:t>- Краснодарский23, - Краснодар</w:t>
            </w:r>
          </w:p>
          <w:p w:rsidR="00E57062" w:rsidRPr="00920992" w:rsidRDefault="00E57062">
            <w:r w:rsidRPr="00920992">
              <w:rPr>
                <w:sz w:val="16"/>
                <w:szCs w:val="16"/>
              </w:rPr>
              <w:t xml:space="preserve">Контактное лицо </w:t>
            </w:r>
          </w:p>
          <w:p w:rsidR="00E57062" w:rsidRDefault="00E57062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E57062" w:rsidRDefault="00E5706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57062" w:rsidRDefault="00E57062">
            <w:pPr>
              <w:pStyle w:val="a4"/>
            </w:pPr>
          </w:p>
          <w:p w:rsidR="00E57062" w:rsidRDefault="00E5706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7062" w:rsidRDefault="00E57062">
            <w:r>
              <w:t>Соответствует требованиям</w:t>
            </w:r>
          </w:p>
        </w:tc>
      </w:tr>
      <w:tr w:rsidR="00E57062" w:rsidRPr="00920992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EA-135706</w:t>
            </w:r>
          </w:p>
          <w:p w:rsidR="00E57062" w:rsidRDefault="00E57062">
            <w:r>
              <w:t>ШИШМАНЯН СЕРГЕЙ КАРПОВИЧ</w:t>
            </w:r>
          </w:p>
          <w:p w:rsidR="00E57062" w:rsidRDefault="00E57062">
            <w:r>
              <w:t>ИНН 231200882067</w:t>
            </w:r>
          </w:p>
          <w:p w:rsidR="00E57062" w:rsidRPr="00920992" w:rsidRDefault="00E57062">
            <w:r>
              <w:t xml:space="preserve">ОГРН </w:t>
            </w:r>
            <w:r w:rsidRPr="005403E3">
              <w:t>316237500022168</w:t>
            </w:r>
          </w:p>
          <w:p w:rsidR="00E57062" w:rsidRPr="00920992" w:rsidRDefault="00E57062">
            <w:r w:rsidRPr="00920992">
              <w:t xml:space="preserve">КПП </w:t>
            </w:r>
          </w:p>
          <w:p w:rsidR="00E57062" w:rsidRPr="00920992" w:rsidRDefault="00E57062">
            <w:r w:rsidRPr="00920992">
              <w:t>Место нахождения(жительства)</w:t>
            </w:r>
          </w:p>
          <w:p w:rsidR="00E57062" w:rsidRPr="00920992" w:rsidRDefault="00E57062">
            <w:bookmarkStart w:id="0" w:name="__DdeLink__366_22120086831"/>
            <w:r w:rsidRPr="00920992">
              <w:t>КрайКраснодарский, ГородКраснодар</w:t>
            </w:r>
            <w:bookmarkEnd w:id="0"/>
          </w:p>
          <w:p w:rsidR="00E57062" w:rsidRPr="00920992" w:rsidRDefault="00E57062">
            <w:r w:rsidRPr="00920992">
              <w:t>Почтовый адрес</w:t>
            </w:r>
          </w:p>
          <w:p w:rsidR="00E57062" w:rsidRPr="00920992" w:rsidRDefault="00E57062">
            <w:r w:rsidRPr="00920992">
              <w:t>- Краснодарский23, - Краснодар</w:t>
            </w:r>
          </w:p>
          <w:p w:rsidR="00E57062" w:rsidRPr="00920992" w:rsidRDefault="00E57062">
            <w:r w:rsidRPr="00920992">
              <w:rPr>
                <w:sz w:val="16"/>
                <w:szCs w:val="16"/>
              </w:rPr>
              <w:t xml:space="preserve">Контактное лицо </w:t>
            </w:r>
          </w:p>
          <w:p w:rsidR="00E57062" w:rsidRDefault="00E57062">
            <w:r>
              <w:t xml:space="preserve">Телефон </w:t>
            </w:r>
            <w:r>
              <w:rPr>
                <w:lang w:val="en-US"/>
              </w:rPr>
              <w:t>79282757928</w:t>
            </w:r>
          </w:p>
          <w:p w:rsidR="00E57062" w:rsidRDefault="00E57062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57062" w:rsidRDefault="00E57062">
            <w:pPr>
              <w:pStyle w:val="a4"/>
            </w:pPr>
          </w:p>
          <w:p w:rsidR="00E57062" w:rsidRDefault="00E57062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57062" w:rsidRDefault="00E5706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57062" w:rsidRDefault="00E57062">
            <w:r>
              <w:t>Соответствует требованиям</w:t>
            </w:r>
          </w:p>
        </w:tc>
      </w:tr>
    </w:tbl>
    <w:p w:rsidR="00E57062" w:rsidRDefault="00E57062">
      <w:pPr>
        <w:overflowPunct w:val="0"/>
        <w:ind w:right="142"/>
        <w:jc w:val="both"/>
      </w:pPr>
    </w:p>
    <w:p w:rsidR="00E57062" w:rsidRDefault="00E57062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57062" w:rsidRPr="005403E3" w:rsidRDefault="00E57062">
      <w:pPr>
        <w:jc w:val="both"/>
      </w:pPr>
      <w:r w:rsidRPr="005403E3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5403E3">
        <w:t xml:space="preserve"> ШИШМАНЯН СЕРГЕЙ КАРПОВИЧ.</w:t>
      </w:r>
    </w:p>
    <w:p w:rsidR="00E57062" w:rsidRDefault="00E57062">
      <w:pPr>
        <w:pStyle w:val="BodyText"/>
        <w:jc w:val="both"/>
      </w:pPr>
      <w:r w:rsidRPr="005403E3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E57062" w:rsidRDefault="00E57062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601B8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E57062" w:rsidRDefault="00E57062">
      <w:pPr>
        <w:jc w:val="both"/>
        <w:rPr>
          <w:b/>
          <w:bCs/>
        </w:rPr>
      </w:pPr>
    </w:p>
    <w:p w:rsidR="00E57062" w:rsidRDefault="00E57062">
      <w:pPr>
        <w:jc w:val="both"/>
        <w:rPr>
          <w:b/>
          <w:bCs/>
        </w:rPr>
      </w:pPr>
    </w:p>
    <w:p w:rsidR="00E57062" w:rsidRDefault="00E57062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E57062" w:rsidRPr="00920992">
        <w:tc>
          <w:tcPr>
            <w:tcW w:w="5847" w:type="dxa"/>
            <w:vAlign w:val="bottom"/>
          </w:tcPr>
          <w:p w:rsidR="00E57062" w:rsidRPr="00920992" w:rsidRDefault="00E57062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E57062" w:rsidRPr="00920992" w:rsidRDefault="00E57062">
            <w:pPr>
              <w:pStyle w:val="a4"/>
            </w:pPr>
            <w:r w:rsidRPr="00920992">
              <w:rPr>
                <w:lang w:val="en-US"/>
              </w:rPr>
              <w:t>Просоленко Юрий Александрович</w:t>
            </w:r>
          </w:p>
        </w:tc>
      </w:tr>
      <w:tr w:rsidR="00E57062" w:rsidRPr="00920992">
        <w:tc>
          <w:tcPr>
            <w:tcW w:w="5847" w:type="dxa"/>
            <w:vAlign w:val="bottom"/>
          </w:tcPr>
          <w:p w:rsidR="00E57062" w:rsidRPr="00920992" w:rsidRDefault="00E5706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57062" w:rsidRPr="00920992" w:rsidRDefault="00E57062">
            <w:pPr>
              <w:pStyle w:val="a4"/>
            </w:pPr>
            <w:r w:rsidRPr="00920992">
              <w:rPr>
                <w:lang w:val="en-US"/>
              </w:rPr>
              <w:t>Дехтерев Юрий Сергеевич</w:t>
            </w:r>
          </w:p>
        </w:tc>
      </w:tr>
      <w:tr w:rsidR="00E57062" w:rsidRPr="00920992">
        <w:tc>
          <w:tcPr>
            <w:tcW w:w="5847" w:type="dxa"/>
            <w:vAlign w:val="bottom"/>
          </w:tcPr>
          <w:p w:rsidR="00E57062" w:rsidRPr="00920992" w:rsidRDefault="00E5706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57062" w:rsidRPr="00920992" w:rsidRDefault="00E57062">
            <w:pPr>
              <w:pStyle w:val="a4"/>
            </w:pPr>
            <w:r w:rsidRPr="00920992">
              <w:rPr>
                <w:lang w:val="en-US"/>
              </w:rPr>
              <w:t>Коротникова Светлана Борисовна</w:t>
            </w:r>
          </w:p>
        </w:tc>
      </w:tr>
      <w:tr w:rsidR="00E57062" w:rsidRPr="00920992">
        <w:tc>
          <w:tcPr>
            <w:tcW w:w="5847" w:type="dxa"/>
            <w:vAlign w:val="bottom"/>
          </w:tcPr>
          <w:p w:rsidR="00E57062" w:rsidRPr="00920992" w:rsidRDefault="00E57062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57062" w:rsidRPr="00920992" w:rsidRDefault="00E57062">
            <w:pPr>
              <w:pStyle w:val="a4"/>
            </w:pPr>
            <w:r w:rsidRPr="00920992">
              <w:rPr>
                <w:lang w:val="en-US"/>
              </w:rPr>
              <w:t>Мальченко Елена Александровна</w:t>
            </w:r>
          </w:p>
        </w:tc>
      </w:tr>
      <w:tr w:rsidR="00E57062" w:rsidRPr="00920992">
        <w:tc>
          <w:tcPr>
            <w:tcW w:w="5847" w:type="dxa"/>
            <w:vAlign w:val="bottom"/>
          </w:tcPr>
          <w:p w:rsidR="00E57062" w:rsidRPr="00920992" w:rsidRDefault="00E57062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E57062" w:rsidRPr="00920992" w:rsidRDefault="00E57062">
            <w:pPr>
              <w:pStyle w:val="a4"/>
            </w:pPr>
            <w:r w:rsidRPr="00920992">
              <w:rPr>
                <w:lang w:val="en-US"/>
              </w:rPr>
              <w:t>Владыкина Лидия Валерьевна</w:t>
            </w:r>
          </w:p>
        </w:tc>
      </w:tr>
    </w:tbl>
    <w:p w:rsidR="00E57062" w:rsidRDefault="00E57062"/>
    <w:sectPr w:rsidR="00E57062" w:rsidSect="00A4087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0873"/>
    <w:rsid w:val="005403E3"/>
    <w:rsid w:val="00601B8B"/>
    <w:rsid w:val="00920992"/>
    <w:rsid w:val="00A40873"/>
    <w:rsid w:val="00CC2D3E"/>
    <w:rsid w:val="00E57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873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A40873"/>
  </w:style>
  <w:style w:type="paragraph" w:customStyle="1" w:styleId="a3">
    <w:name w:val="Заголовок"/>
    <w:basedOn w:val="Normal"/>
    <w:next w:val="BodyText"/>
    <w:uiPriority w:val="99"/>
    <w:rsid w:val="00A40873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40873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69ED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A40873"/>
  </w:style>
  <w:style w:type="paragraph" w:styleId="Caption">
    <w:name w:val="caption"/>
    <w:basedOn w:val="Normal"/>
    <w:uiPriority w:val="99"/>
    <w:qFormat/>
    <w:rsid w:val="00A40873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40873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40873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C69ED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40873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4087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40873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4087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40873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40873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40873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40873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40873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40873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69ED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69E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69ED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A40873"/>
  </w:style>
  <w:style w:type="paragraph" w:customStyle="1" w:styleId="a5">
    <w:name w:val="Заголовок таблицы"/>
    <w:basedOn w:val="a4"/>
    <w:uiPriority w:val="99"/>
    <w:rsid w:val="00A40873"/>
  </w:style>
  <w:style w:type="paragraph" w:customStyle="1" w:styleId="DocumentMap">
    <w:name w:val="DocumentMap"/>
    <w:uiPriority w:val="99"/>
    <w:rsid w:val="00A40873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5403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2</Pages>
  <Words>937</Words>
  <Characters>5342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