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587" w:rsidRDefault="00AD6587">
      <w:pPr>
        <w:ind w:firstLine="680"/>
        <w:jc w:val="center"/>
      </w:pPr>
      <w:r>
        <w:rPr>
          <w:b/>
          <w:bCs/>
        </w:rPr>
        <w:t xml:space="preserve">ПРОТОКОЛ </w:t>
      </w:r>
      <w:r w:rsidRPr="0043185B">
        <w:rPr>
          <w:b/>
          <w:bCs/>
        </w:rPr>
        <w:t>0318300120821000171</w:t>
      </w:r>
    </w:p>
    <w:p w:rsidR="00AD6587" w:rsidRDefault="00AD658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D6587" w:rsidRDefault="00AD658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D6587" w:rsidRDefault="00AD658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D6587" w:rsidRPr="004D7374">
        <w:tc>
          <w:tcPr>
            <w:tcW w:w="4961" w:type="dxa"/>
          </w:tcPr>
          <w:p w:rsidR="00AD6587" w:rsidRPr="004D7374" w:rsidRDefault="00AD6587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D6587" w:rsidRPr="004D7374" w:rsidRDefault="00AD6587">
            <w:pPr>
              <w:ind w:firstLine="567"/>
              <w:jc w:val="right"/>
            </w:pPr>
            <w:r>
              <w:rPr>
                <w:lang w:val="en-US"/>
              </w:rPr>
              <w:t>10.12.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D6587" w:rsidRDefault="00AD6587">
      <w:pPr>
        <w:overflowPunct w:val="0"/>
      </w:pPr>
    </w:p>
    <w:p w:rsidR="00AD6587" w:rsidRDefault="00AD658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3185B">
        <w:t xml:space="preserve">: Инструменты для аппарата внешней фиксации </w:t>
      </w:r>
    </w:p>
    <w:p w:rsidR="00AD6587" w:rsidRDefault="00AD658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213234901331923490100102190010000244</w:t>
      </w:r>
    </w:p>
    <w:p w:rsidR="00AD6587" w:rsidRDefault="00AD658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597 335,00 руб.</w:t>
      </w:r>
    </w:p>
    <w:p w:rsidR="00AD6587" w:rsidRDefault="00AD658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3185B">
        <w:rPr>
          <w:b/>
          <w:bCs/>
        </w:rPr>
        <w:t xml:space="preserve">: </w:t>
      </w:r>
      <w:r w:rsidRPr="0043185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3185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D6587" w:rsidRPr="004D7374">
        <w:trPr>
          <w:jc w:val="right"/>
        </w:trPr>
        <w:tc>
          <w:tcPr>
            <w:tcW w:w="9915" w:type="dxa"/>
          </w:tcPr>
          <w:p w:rsidR="00AD6587" w:rsidRPr="004D7374" w:rsidRDefault="00AD658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3185B">
              <w:rPr>
                <w:b/>
                <w:bCs/>
              </w:rPr>
              <w:t xml:space="preserve">Источник финансирования: </w:t>
            </w:r>
            <w:r w:rsidRPr="0043185B">
              <w:t>Внебюджетные фонды (ОМС) на 2022 г.</w:t>
            </w:r>
          </w:p>
          <w:p w:rsidR="00AD6587" w:rsidRPr="004D7374" w:rsidRDefault="00AD65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3185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3185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июля 2022 г..</w:t>
            </w:r>
          </w:p>
          <w:p w:rsidR="00AD6587" w:rsidRPr="004D7374" w:rsidRDefault="00AD65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3185B">
              <w:t>Не требуется</w:t>
            </w:r>
          </w:p>
          <w:p w:rsidR="00AD6587" w:rsidRPr="004D7374" w:rsidRDefault="00AD658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3185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D6587" w:rsidRDefault="00AD658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3185B">
        <w:t>01.12.21 12:04:20 (</w:t>
      </w:r>
      <w:r>
        <w:rPr>
          <w:lang w:val="en-US"/>
        </w:rPr>
        <w:t>MSK</w:t>
      </w:r>
      <w:r w:rsidRPr="0043185B">
        <w:t>+00:00)</w:t>
      </w:r>
    </w:p>
    <w:p w:rsidR="00AD6587" w:rsidRDefault="00AD658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3185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D6587" w:rsidRPr="004D7374"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D6587" w:rsidRPr="004D7374" w:rsidRDefault="00AD6587">
            <w:pPr>
              <w:rPr>
                <w:lang w:val="en-US"/>
              </w:rPr>
            </w:pPr>
            <w:r w:rsidRPr="004D7374">
              <w:rPr>
                <w:lang w:val="en-US"/>
              </w:rPr>
              <w:t>Главный врач</w:t>
            </w:r>
          </w:p>
        </w:tc>
      </w:tr>
      <w:tr w:rsidR="00AD6587" w:rsidRPr="004D7374"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D6587" w:rsidRPr="004D7374" w:rsidRDefault="00AD6587">
            <w:pPr>
              <w:rPr>
                <w:lang w:val="en-US"/>
              </w:rPr>
            </w:pPr>
            <w:r w:rsidRPr="004D7374">
              <w:rPr>
                <w:lang w:val="en-US"/>
              </w:rPr>
              <w:t>Начальник отдела закупок</w:t>
            </w:r>
          </w:p>
        </w:tc>
      </w:tr>
      <w:tr w:rsidR="00AD6587" w:rsidRPr="004D7374"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D6587" w:rsidRPr="004D7374" w:rsidRDefault="00AD6587">
            <w:pPr>
              <w:rPr>
                <w:lang w:val="en-US"/>
              </w:rPr>
            </w:pPr>
            <w:r w:rsidRPr="004D7374">
              <w:rPr>
                <w:lang w:val="en-US"/>
              </w:rPr>
              <w:t>Начальник юридического отдела</w:t>
            </w:r>
          </w:p>
        </w:tc>
      </w:tr>
      <w:tr w:rsidR="00AD6587" w:rsidRPr="004D7374"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D6587" w:rsidRPr="004D7374" w:rsidRDefault="00AD6587">
            <w:pPr>
              <w:rPr>
                <w:lang w:val="en-US"/>
              </w:rPr>
            </w:pPr>
            <w:r w:rsidRPr="004D7374">
              <w:rPr>
                <w:lang w:val="en-US"/>
              </w:rPr>
              <w:t>экономист 1 категории отдела закупок</w:t>
            </w:r>
          </w:p>
        </w:tc>
      </w:tr>
      <w:tr w:rsidR="00AD6587" w:rsidRPr="004D7374"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D6587" w:rsidRPr="004D7374" w:rsidRDefault="00AD6587">
            <w:r w:rsidRPr="004D737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D6587" w:rsidRPr="004D7374" w:rsidRDefault="00AD6587">
            <w:pPr>
              <w:rPr>
                <w:lang w:val="en-US"/>
              </w:rPr>
            </w:pPr>
            <w:r w:rsidRPr="004D737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D6587" w:rsidRDefault="00AD6587">
      <w:pPr>
        <w:jc w:val="both"/>
      </w:pPr>
      <w:r>
        <w:tab/>
        <w:t>Кворум имеется. Комиссия правомочна.</w:t>
      </w:r>
    </w:p>
    <w:p w:rsidR="00AD6587" w:rsidRDefault="00AD6587">
      <w:pPr>
        <w:jc w:val="both"/>
      </w:pPr>
      <w:r>
        <w:tab/>
        <w:t xml:space="preserve">Заседание комиссии проводилось </w:t>
      </w:r>
      <w:r w:rsidRPr="0043185B">
        <w:t>10.12.</w:t>
      </w:r>
      <w:r>
        <w:t>20</w:t>
      </w:r>
      <w:r w:rsidRPr="0043185B">
        <w:t xml:space="preserve">21 </w:t>
      </w:r>
      <w:r>
        <w:t>08</w:t>
      </w:r>
      <w:r w:rsidRPr="0043185B">
        <w:t>:40 (</w:t>
      </w:r>
      <w:r>
        <w:rPr>
          <w:lang w:val="en-US"/>
        </w:rPr>
        <w:t>MSK</w:t>
      </w:r>
      <w:r w:rsidRPr="0043185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D6587" w:rsidRDefault="00AD658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3185B">
        <w:t>09.12.21 09:30:00 (</w:t>
      </w:r>
      <w:r>
        <w:rPr>
          <w:lang w:val="en-US"/>
        </w:rPr>
        <w:t>MSK</w:t>
      </w:r>
      <w:r w:rsidRPr="0043185B">
        <w:t>+00:00)</w:t>
      </w:r>
      <w:r>
        <w:t xml:space="preserve">), подана </w:t>
      </w:r>
      <w:r w:rsidRPr="0043185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D6587" w:rsidRPr="004D7374">
        <w:tc>
          <w:tcPr>
            <w:tcW w:w="9922" w:type="dxa"/>
          </w:tcPr>
          <w:p w:rsidR="00AD6587" w:rsidRPr="004D7374" w:rsidRDefault="00AD6587">
            <w:pPr>
              <w:pStyle w:val="a4"/>
            </w:pPr>
            <w:r w:rsidRPr="004D7374">
              <w:t>EA-135978</w:t>
            </w:r>
            <w:r>
              <w:t xml:space="preserve">, дата и время регистрации заявки: </w:t>
            </w:r>
            <w:r w:rsidRPr="004D7374">
              <w:t>08.12.21 21:32:20 (MSK+00:00)</w:t>
            </w:r>
          </w:p>
        </w:tc>
      </w:tr>
    </w:tbl>
    <w:p w:rsidR="00AD6587" w:rsidRDefault="00AD6587"/>
    <w:p w:rsidR="00AD6587" w:rsidRDefault="00AD658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AD6587" w:rsidRPr="004D7374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D6587" w:rsidRPr="004D7374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EA-135978</w:t>
            </w:r>
          </w:p>
          <w:p w:rsidR="00AD6587" w:rsidRDefault="00AD6587">
            <w:r>
              <w:t>Индивидуальный предприниматель ИВАНОВ АНДРЕЙ АЛЕКСАНДРОВИЧ</w:t>
            </w:r>
          </w:p>
          <w:p w:rsidR="00AD6587" w:rsidRDefault="00AD6587">
            <w:r>
              <w:t>ИНН 231007021535</w:t>
            </w:r>
          </w:p>
          <w:p w:rsidR="00AD6587" w:rsidRPr="004D7374" w:rsidRDefault="00AD6587">
            <w:r>
              <w:t xml:space="preserve">ОГРН </w:t>
            </w:r>
            <w:r w:rsidRPr="0043185B">
              <w:t>316237500003968</w:t>
            </w:r>
          </w:p>
          <w:p w:rsidR="00AD6587" w:rsidRPr="004D7374" w:rsidRDefault="00AD6587">
            <w:r w:rsidRPr="004D7374">
              <w:t xml:space="preserve">КПП </w:t>
            </w:r>
          </w:p>
          <w:p w:rsidR="00AD6587" w:rsidRPr="004D7374" w:rsidRDefault="00AD6587">
            <w:r w:rsidRPr="004D7374">
              <w:t>Место нахождения(жительства)</w:t>
            </w:r>
          </w:p>
          <w:p w:rsidR="00AD6587" w:rsidRPr="004D7374" w:rsidRDefault="00AD6587">
            <w:r w:rsidRPr="004D7374">
              <w:t>КРАЙКРАСНОДАРСКИЙ, ГКРАСНОДАР</w:t>
            </w:r>
          </w:p>
          <w:p w:rsidR="00AD6587" w:rsidRPr="004D7374" w:rsidRDefault="00AD6587">
            <w:r w:rsidRPr="004D7374">
              <w:t>Почтовый адрес</w:t>
            </w:r>
          </w:p>
          <w:p w:rsidR="00AD6587" w:rsidRPr="004D7374" w:rsidRDefault="00AD6587">
            <w:r w:rsidRPr="004D7374">
              <w:t>КРАЙ КРАСНОДАРСКИЙ, Г КРАСНОДАР,</w:t>
            </w:r>
          </w:p>
          <w:p w:rsidR="00AD6587" w:rsidRPr="004D7374" w:rsidRDefault="00AD6587">
            <w:r w:rsidRPr="004D7374">
              <w:rPr>
                <w:sz w:val="16"/>
                <w:szCs w:val="16"/>
              </w:rPr>
              <w:t xml:space="preserve">Контактное лицо </w:t>
            </w:r>
          </w:p>
          <w:p w:rsidR="00AD6587" w:rsidRDefault="00AD6587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AD6587" w:rsidRDefault="00AD658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6587" w:rsidRDefault="00AD6587">
            <w:pPr>
              <w:pStyle w:val="a4"/>
            </w:pPr>
          </w:p>
          <w:p w:rsidR="00AD6587" w:rsidRDefault="00AD658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r>
              <w:t>Соответствует требованиям</w:t>
            </w:r>
          </w:p>
        </w:tc>
      </w:tr>
      <w:tr w:rsidR="00AD6587" w:rsidRPr="004D737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EA-135978</w:t>
            </w:r>
          </w:p>
          <w:p w:rsidR="00AD6587" w:rsidRDefault="00AD6587">
            <w:r>
              <w:t>ИВАНОВ АНДРЕЙ АЛЕКСАНДРОВИЧ</w:t>
            </w:r>
          </w:p>
          <w:p w:rsidR="00AD6587" w:rsidRDefault="00AD6587">
            <w:r>
              <w:t>ИНН 231007021535</w:t>
            </w:r>
          </w:p>
          <w:p w:rsidR="00AD6587" w:rsidRPr="004D7374" w:rsidRDefault="00AD6587">
            <w:r>
              <w:t xml:space="preserve">ОГРН </w:t>
            </w:r>
            <w:r w:rsidRPr="0043185B">
              <w:t>316237500003968</w:t>
            </w:r>
          </w:p>
          <w:p w:rsidR="00AD6587" w:rsidRPr="004D7374" w:rsidRDefault="00AD6587">
            <w:r w:rsidRPr="004D7374">
              <w:t xml:space="preserve">КПП </w:t>
            </w:r>
          </w:p>
          <w:p w:rsidR="00AD6587" w:rsidRPr="004D7374" w:rsidRDefault="00AD6587">
            <w:r w:rsidRPr="004D7374">
              <w:t>Место нахождения(жительства)</w:t>
            </w:r>
          </w:p>
          <w:p w:rsidR="00AD6587" w:rsidRPr="004D7374" w:rsidRDefault="00AD6587">
            <w:r w:rsidRPr="004D7374">
              <w:t>КРАЙКРАСНОДАРСКИЙ, ГКРАСНОДАР</w:t>
            </w:r>
          </w:p>
          <w:p w:rsidR="00AD6587" w:rsidRPr="004D7374" w:rsidRDefault="00AD6587">
            <w:r w:rsidRPr="004D7374">
              <w:t>Почтовый адрес</w:t>
            </w:r>
          </w:p>
          <w:p w:rsidR="00AD6587" w:rsidRPr="004D7374" w:rsidRDefault="00AD6587">
            <w:r w:rsidRPr="004D7374">
              <w:t>КРАЙ КРАСНОДАРСКИЙ, Г КРАСНОДАР,</w:t>
            </w:r>
          </w:p>
          <w:p w:rsidR="00AD6587" w:rsidRPr="004D7374" w:rsidRDefault="00AD6587">
            <w:r w:rsidRPr="004D7374">
              <w:rPr>
                <w:sz w:val="16"/>
                <w:szCs w:val="16"/>
              </w:rPr>
              <w:t xml:space="preserve">Контактное лицо </w:t>
            </w:r>
          </w:p>
          <w:p w:rsidR="00AD6587" w:rsidRDefault="00AD6587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AD6587" w:rsidRDefault="00AD658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6587" w:rsidRDefault="00AD6587">
            <w:pPr>
              <w:pStyle w:val="a4"/>
            </w:pPr>
          </w:p>
          <w:p w:rsidR="00AD6587" w:rsidRDefault="00AD658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r>
              <w:t>Соответствует требованиям</w:t>
            </w:r>
          </w:p>
        </w:tc>
      </w:tr>
      <w:tr w:rsidR="00AD6587" w:rsidRPr="004D737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EA-135978</w:t>
            </w:r>
          </w:p>
          <w:p w:rsidR="00AD6587" w:rsidRDefault="00AD6587">
            <w:r>
              <w:t>ИВАНОВ АНДРЕЙ АЛЕКСАНДРОВИЧ</w:t>
            </w:r>
          </w:p>
          <w:p w:rsidR="00AD6587" w:rsidRDefault="00AD6587">
            <w:r>
              <w:t>ИНН 231007021535</w:t>
            </w:r>
          </w:p>
          <w:p w:rsidR="00AD6587" w:rsidRPr="004D7374" w:rsidRDefault="00AD6587">
            <w:r>
              <w:t xml:space="preserve">ОГРН </w:t>
            </w:r>
            <w:r w:rsidRPr="0043185B">
              <w:t>316237500003968</w:t>
            </w:r>
          </w:p>
          <w:p w:rsidR="00AD6587" w:rsidRPr="004D7374" w:rsidRDefault="00AD6587">
            <w:r w:rsidRPr="004D7374">
              <w:t xml:space="preserve">КПП </w:t>
            </w:r>
          </w:p>
          <w:p w:rsidR="00AD6587" w:rsidRPr="004D7374" w:rsidRDefault="00AD6587">
            <w:r w:rsidRPr="004D7374">
              <w:t>Место нахождения(жительства)</w:t>
            </w:r>
          </w:p>
          <w:p w:rsidR="00AD6587" w:rsidRPr="004D7374" w:rsidRDefault="00AD6587">
            <w:r w:rsidRPr="004D7374">
              <w:t>КРАЙКРАСНОДАРСКИЙ, ГКРАСНОДАР</w:t>
            </w:r>
          </w:p>
          <w:p w:rsidR="00AD6587" w:rsidRPr="004D7374" w:rsidRDefault="00AD6587">
            <w:r w:rsidRPr="004D7374">
              <w:t>Почтовый адрес</w:t>
            </w:r>
          </w:p>
          <w:p w:rsidR="00AD6587" w:rsidRPr="004D7374" w:rsidRDefault="00AD6587">
            <w:r w:rsidRPr="004D7374">
              <w:t>КРАЙ КРАСНОДАРСКИЙ, Г КРАСНОДАР,</w:t>
            </w:r>
          </w:p>
          <w:p w:rsidR="00AD6587" w:rsidRPr="004D7374" w:rsidRDefault="00AD6587">
            <w:r w:rsidRPr="004D7374">
              <w:rPr>
                <w:sz w:val="16"/>
                <w:szCs w:val="16"/>
              </w:rPr>
              <w:t xml:space="preserve">Контактное лицо </w:t>
            </w:r>
          </w:p>
          <w:p w:rsidR="00AD6587" w:rsidRDefault="00AD6587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AD6587" w:rsidRDefault="00AD658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6587" w:rsidRDefault="00AD6587">
            <w:pPr>
              <w:pStyle w:val="a4"/>
            </w:pPr>
          </w:p>
          <w:p w:rsidR="00AD6587" w:rsidRDefault="00AD658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r>
              <w:t>Соответствует требованиям</w:t>
            </w:r>
          </w:p>
        </w:tc>
      </w:tr>
      <w:tr w:rsidR="00AD6587" w:rsidRPr="004D737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EA-135978</w:t>
            </w:r>
          </w:p>
          <w:p w:rsidR="00AD6587" w:rsidRDefault="00AD6587">
            <w:r>
              <w:t>ИВАНОВ АНДРЕЙ АЛЕКСАНДРОВИЧ</w:t>
            </w:r>
          </w:p>
          <w:p w:rsidR="00AD6587" w:rsidRDefault="00AD6587">
            <w:r>
              <w:t>ИНН 231007021535</w:t>
            </w:r>
          </w:p>
          <w:p w:rsidR="00AD6587" w:rsidRPr="004D7374" w:rsidRDefault="00AD6587">
            <w:r>
              <w:t xml:space="preserve">ОГРН </w:t>
            </w:r>
            <w:r w:rsidRPr="0043185B">
              <w:t>316237500003968</w:t>
            </w:r>
          </w:p>
          <w:p w:rsidR="00AD6587" w:rsidRPr="004D7374" w:rsidRDefault="00AD6587">
            <w:r w:rsidRPr="004D7374">
              <w:t xml:space="preserve">КПП </w:t>
            </w:r>
          </w:p>
          <w:p w:rsidR="00AD6587" w:rsidRPr="004D7374" w:rsidRDefault="00AD6587">
            <w:r w:rsidRPr="004D7374">
              <w:t>Место нахождения(жительства)</w:t>
            </w:r>
          </w:p>
          <w:p w:rsidR="00AD6587" w:rsidRPr="004D7374" w:rsidRDefault="00AD6587">
            <w:r w:rsidRPr="004D7374">
              <w:t>КРАЙКРАСНОДАРСКИЙ, ГКРАСНОДАР</w:t>
            </w:r>
          </w:p>
          <w:p w:rsidR="00AD6587" w:rsidRPr="004D7374" w:rsidRDefault="00AD6587">
            <w:r w:rsidRPr="004D7374">
              <w:t>Почтовый адрес</w:t>
            </w:r>
          </w:p>
          <w:p w:rsidR="00AD6587" w:rsidRPr="004D7374" w:rsidRDefault="00AD6587">
            <w:r w:rsidRPr="004D7374">
              <w:t>КРАЙ КРАСНОДАРСКИЙ, Г КРАСНОДАР,</w:t>
            </w:r>
          </w:p>
          <w:p w:rsidR="00AD6587" w:rsidRPr="004D7374" w:rsidRDefault="00AD6587">
            <w:r w:rsidRPr="004D7374">
              <w:rPr>
                <w:sz w:val="16"/>
                <w:szCs w:val="16"/>
              </w:rPr>
              <w:t xml:space="preserve">Контактное лицо </w:t>
            </w:r>
          </w:p>
          <w:p w:rsidR="00AD6587" w:rsidRDefault="00AD6587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AD6587" w:rsidRDefault="00AD658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6587" w:rsidRDefault="00AD6587">
            <w:pPr>
              <w:pStyle w:val="a4"/>
            </w:pPr>
          </w:p>
          <w:p w:rsidR="00AD6587" w:rsidRDefault="00AD658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r>
              <w:t>Соответствует требованиям</w:t>
            </w:r>
          </w:p>
        </w:tc>
      </w:tr>
      <w:tr w:rsidR="00AD6587" w:rsidRPr="004D737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EA-135978</w:t>
            </w:r>
          </w:p>
          <w:p w:rsidR="00AD6587" w:rsidRDefault="00AD6587">
            <w:r>
              <w:t>ИВАНОВ АНДРЕЙ АЛЕКСАНДРОВИЧ</w:t>
            </w:r>
          </w:p>
          <w:p w:rsidR="00AD6587" w:rsidRDefault="00AD6587">
            <w:r>
              <w:t>ИНН 231007021535</w:t>
            </w:r>
          </w:p>
          <w:p w:rsidR="00AD6587" w:rsidRPr="004D7374" w:rsidRDefault="00AD6587">
            <w:r>
              <w:t xml:space="preserve">ОГРН </w:t>
            </w:r>
            <w:r w:rsidRPr="0043185B">
              <w:t>316237500003968</w:t>
            </w:r>
          </w:p>
          <w:p w:rsidR="00AD6587" w:rsidRPr="004D7374" w:rsidRDefault="00AD6587">
            <w:r w:rsidRPr="004D7374">
              <w:t xml:space="preserve">КПП </w:t>
            </w:r>
          </w:p>
          <w:p w:rsidR="00AD6587" w:rsidRPr="004D7374" w:rsidRDefault="00AD6587">
            <w:r w:rsidRPr="004D7374">
              <w:t>Место нахождения(жительства)</w:t>
            </w:r>
          </w:p>
          <w:p w:rsidR="00AD6587" w:rsidRPr="004D7374" w:rsidRDefault="00AD6587">
            <w:bookmarkStart w:id="0" w:name="__DdeLink__366_22120086831"/>
            <w:r w:rsidRPr="004D7374">
              <w:t>КРАЙКРАСНОДАРСКИЙ, ГКРАСНОДАР</w:t>
            </w:r>
            <w:bookmarkEnd w:id="0"/>
          </w:p>
          <w:p w:rsidR="00AD6587" w:rsidRPr="004D7374" w:rsidRDefault="00AD6587">
            <w:r w:rsidRPr="004D7374">
              <w:t>Почтовый адрес</w:t>
            </w:r>
          </w:p>
          <w:p w:rsidR="00AD6587" w:rsidRPr="004D7374" w:rsidRDefault="00AD6587">
            <w:r w:rsidRPr="004D7374">
              <w:t>КРАЙ КРАСНОДАРСКИЙ, Г КРАСНОДАР,</w:t>
            </w:r>
          </w:p>
          <w:p w:rsidR="00AD6587" w:rsidRPr="004D7374" w:rsidRDefault="00AD6587">
            <w:r w:rsidRPr="004D7374">
              <w:rPr>
                <w:sz w:val="16"/>
                <w:szCs w:val="16"/>
              </w:rPr>
              <w:t xml:space="preserve">Контактное лицо </w:t>
            </w:r>
          </w:p>
          <w:p w:rsidR="00AD6587" w:rsidRDefault="00AD6587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AD6587" w:rsidRDefault="00AD658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6587" w:rsidRDefault="00AD6587">
            <w:pPr>
              <w:pStyle w:val="a4"/>
            </w:pPr>
          </w:p>
          <w:p w:rsidR="00AD6587" w:rsidRDefault="00AD658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6587" w:rsidRDefault="00AD658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6587" w:rsidRDefault="00AD6587">
            <w:r>
              <w:t>Соответствует требованиям</w:t>
            </w:r>
          </w:p>
        </w:tc>
      </w:tr>
    </w:tbl>
    <w:p w:rsidR="00AD6587" w:rsidRDefault="00AD6587">
      <w:pPr>
        <w:overflowPunct w:val="0"/>
        <w:ind w:right="142"/>
        <w:jc w:val="both"/>
      </w:pPr>
    </w:p>
    <w:p w:rsidR="00AD6587" w:rsidRDefault="00AD6587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6587" w:rsidRPr="0043185B" w:rsidRDefault="00AD6587">
      <w:pPr>
        <w:jc w:val="both"/>
      </w:pPr>
      <w:r w:rsidRPr="0043185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43185B">
        <w:t xml:space="preserve"> ИВАНОВ АНДРЕЙ АЛЕКСАНДРОВИЧ.</w:t>
      </w:r>
    </w:p>
    <w:p w:rsidR="00AD6587" w:rsidRDefault="00AD6587">
      <w:pPr>
        <w:pStyle w:val="BodyText"/>
        <w:jc w:val="both"/>
      </w:pPr>
      <w:r w:rsidRPr="0043185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D6587" w:rsidRDefault="00AD658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D270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D6587" w:rsidRDefault="00AD6587">
      <w:pPr>
        <w:jc w:val="both"/>
        <w:rPr>
          <w:b/>
          <w:bCs/>
        </w:rPr>
      </w:pPr>
    </w:p>
    <w:p w:rsidR="00AD6587" w:rsidRDefault="00AD658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D6587" w:rsidRPr="004D7374">
        <w:tc>
          <w:tcPr>
            <w:tcW w:w="5847" w:type="dxa"/>
            <w:vAlign w:val="bottom"/>
          </w:tcPr>
          <w:p w:rsidR="00AD6587" w:rsidRPr="004D7374" w:rsidRDefault="00AD658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D6587" w:rsidRPr="004D7374" w:rsidRDefault="00AD6587">
            <w:pPr>
              <w:pStyle w:val="a4"/>
            </w:pPr>
            <w:r w:rsidRPr="004D7374">
              <w:rPr>
                <w:lang w:val="en-US"/>
              </w:rPr>
              <w:t>Просоленко Юрий Александрович</w:t>
            </w:r>
          </w:p>
        </w:tc>
      </w:tr>
      <w:tr w:rsidR="00AD6587" w:rsidRPr="004D7374">
        <w:tc>
          <w:tcPr>
            <w:tcW w:w="5847" w:type="dxa"/>
            <w:vAlign w:val="bottom"/>
          </w:tcPr>
          <w:p w:rsidR="00AD6587" w:rsidRPr="004D7374" w:rsidRDefault="00AD658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D6587" w:rsidRPr="004D7374" w:rsidRDefault="00AD6587">
            <w:pPr>
              <w:pStyle w:val="a4"/>
            </w:pPr>
            <w:r w:rsidRPr="004D7374">
              <w:rPr>
                <w:lang w:val="en-US"/>
              </w:rPr>
              <w:t>Дехтерев Юрий Сергеевич</w:t>
            </w:r>
          </w:p>
        </w:tc>
      </w:tr>
      <w:tr w:rsidR="00AD6587" w:rsidRPr="004D7374">
        <w:tc>
          <w:tcPr>
            <w:tcW w:w="5847" w:type="dxa"/>
            <w:vAlign w:val="bottom"/>
          </w:tcPr>
          <w:p w:rsidR="00AD6587" w:rsidRPr="004D7374" w:rsidRDefault="00AD658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D6587" w:rsidRPr="004D7374" w:rsidRDefault="00AD6587">
            <w:pPr>
              <w:pStyle w:val="a4"/>
            </w:pPr>
            <w:r w:rsidRPr="004D7374">
              <w:rPr>
                <w:lang w:val="en-US"/>
              </w:rPr>
              <w:t>Коротникова Светлана Борисовна</w:t>
            </w:r>
          </w:p>
        </w:tc>
      </w:tr>
      <w:tr w:rsidR="00AD6587" w:rsidRPr="004D7374">
        <w:tc>
          <w:tcPr>
            <w:tcW w:w="5847" w:type="dxa"/>
            <w:vAlign w:val="bottom"/>
          </w:tcPr>
          <w:p w:rsidR="00AD6587" w:rsidRPr="004D7374" w:rsidRDefault="00AD658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D6587" w:rsidRPr="004D7374" w:rsidRDefault="00AD6587">
            <w:pPr>
              <w:pStyle w:val="a4"/>
            </w:pPr>
            <w:r w:rsidRPr="004D7374">
              <w:rPr>
                <w:lang w:val="en-US"/>
              </w:rPr>
              <w:t>Мальченко Елена Александровна</w:t>
            </w:r>
          </w:p>
        </w:tc>
      </w:tr>
      <w:tr w:rsidR="00AD6587" w:rsidRPr="004D7374">
        <w:tc>
          <w:tcPr>
            <w:tcW w:w="5847" w:type="dxa"/>
            <w:vAlign w:val="bottom"/>
          </w:tcPr>
          <w:p w:rsidR="00AD6587" w:rsidRPr="004D7374" w:rsidRDefault="00AD658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D6587" w:rsidRPr="004D7374" w:rsidRDefault="00AD6587">
            <w:pPr>
              <w:pStyle w:val="a4"/>
            </w:pPr>
            <w:r w:rsidRPr="004D7374">
              <w:rPr>
                <w:lang w:val="en-US"/>
              </w:rPr>
              <w:t>Владыкина Лидия Валерьевна</w:t>
            </w:r>
          </w:p>
        </w:tc>
      </w:tr>
    </w:tbl>
    <w:p w:rsidR="00AD6587" w:rsidRDefault="00AD6587" w:rsidP="0043185B"/>
    <w:sectPr w:rsidR="00AD6587" w:rsidSect="00F54A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A45"/>
    <w:rsid w:val="002D270C"/>
    <w:rsid w:val="0043185B"/>
    <w:rsid w:val="004D7374"/>
    <w:rsid w:val="00806BB8"/>
    <w:rsid w:val="00AD6587"/>
    <w:rsid w:val="00F54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A4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54A45"/>
  </w:style>
  <w:style w:type="paragraph" w:customStyle="1" w:styleId="a3">
    <w:name w:val="Заголовок"/>
    <w:basedOn w:val="Normal"/>
    <w:next w:val="BodyText"/>
    <w:uiPriority w:val="99"/>
    <w:rsid w:val="00F54A4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54A4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260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54A45"/>
  </w:style>
  <w:style w:type="paragraph" w:styleId="Caption">
    <w:name w:val="caption"/>
    <w:basedOn w:val="Normal"/>
    <w:uiPriority w:val="99"/>
    <w:qFormat/>
    <w:rsid w:val="00F54A4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54A4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54A4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C260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54A4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54A4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54A4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54A4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54A4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54A4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54A4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54A4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54A4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54A4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60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6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0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54A45"/>
  </w:style>
  <w:style w:type="paragraph" w:customStyle="1" w:styleId="a5">
    <w:name w:val="Заголовок таблицы"/>
    <w:basedOn w:val="a4"/>
    <w:uiPriority w:val="99"/>
    <w:rsid w:val="00F54A45"/>
  </w:style>
  <w:style w:type="paragraph" w:customStyle="1" w:styleId="DocumentMap">
    <w:name w:val="DocumentMap"/>
    <w:uiPriority w:val="99"/>
    <w:rsid w:val="00F54A4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318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941</Words>
  <Characters>5367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