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01B" w:rsidRDefault="00F7401B">
      <w:pPr>
        <w:ind w:firstLine="680"/>
        <w:jc w:val="center"/>
      </w:pPr>
      <w:r>
        <w:rPr>
          <w:b/>
          <w:bCs/>
        </w:rPr>
        <w:t xml:space="preserve">ПРОТОКОЛ </w:t>
      </w:r>
      <w:r>
        <w:rPr>
          <w:b/>
          <w:bCs/>
          <w:lang w:val="en-US"/>
        </w:rPr>
        <w:t>0318300120821000172</w:t>
      </w:r>
    </w:p>
    <w:p w:rsidR="00F7401B" w:rsidRDefault="00F7401B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F7401B" w:rsidRDefault="00F7401B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F7401B" w:rsidRPr="000F7570" w:rsidRDefault="00F7401B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F7401B" w:rsidRPr="00DD5BAC">
        <w:tc>
          <w:tcPr>
            <w:tcW w:w="4961" w:type="dxa"/>
          </w:tcPr>
          <w:p w:rsidR="00F7401B" w:rsidRPr="00DD5BAC" w:rsidRDefault="00F7401B">
            <w:r>
              <w:t>г.Славянск-на-Кубани</w:t>
            </w:r>
          </w:p>
        </w:tc>
        <w:tc>
          <w:tcPr>
            <w:tcW w:w="4960" w:type="dxa"/>
          </w:tcPr>
          <w:p w:rsidR="00F7401B" w:rsidRPr="00DD5BAC" w:rsidRDefault="00F7401B">
            <w:pPr>
              <w:ind w:firstLine="567"/>
              <w:jc w:val="right"/>
            </w:pPr>
            <w:r>
              <w:rPr>
                <w:lang w:val="en-US"/>
              </w:rPr>
              <w:t>10.12.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F7401B" w:rsidRDefault="00F7401B">
      <w:pPr>
        <w:overflowPunct w:val="0"/>
      </w:pPr>
    </w:p>
    <w:p w:rsidR="00F7401B" w:rsidRDefault="00F7401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Травматологические изделия </w:t>
      </w:r>
    </w:p>
    <w:p w:rsidR="00F7401B" w:rsidRDefault="00F7401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213234901331923490100102200010000244</w:t>
      </w:r>
    </w:p>
    <w:p w:rsidR="00F7401B" w:rsidRDefault="00F7401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597 523,70 руб.</w:t>
      </w:r>
    </w:p>
    <w:p w:rsidR="00F7401B" w:rsidRDefault="00F7401B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F7570">
        <w:rPr>
          <w:b/>
          <w:bCs/>
        </w:rPr>
        <w:t xml:space="preserve">: </w:t>
      </w:r>
      <w:r w:rsidRPr="000F7570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F7570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F7401B" w:rsidRPr="00DD5BAC">
        <w:trPr>
          <w:jc w:val="right"/>
        </w:trPr>
        <w:tc>
          <w:tcPr>
            <w:tcW w:w="9915" w:type="dxa"/>
          </w:tcPr>
          <w:p w:rsidR="00F7401B" w:rsidRPr="00DD5BAC" w:rsidRDefault="00F7401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F7570">
              <w:rPr>
                <w:b/>
                <w:bCs/>
              </w:rPr>
              <w:t xml:space="preserve">Источник финансирования: </w:t>
            </w:r>
            <w:r w:rsidRPr="000F7570">
              <w:t>Внебюджетные фонды (ОМС) на 2022 г.</w:t>
            </w:r>
          </w:p>
          <w:p w:rsidR="00F7401B" w:rsidRPr="00DD5BAC" w:rsidRDefault="00F7401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F7570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F7570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июля 2022 г..</w:t>
            </w:r>
          </w:p>
          <w:p w:rsidR="00F7401B" w:rsidRPr="00DD5BAC" w:rsidRDefault="00F7401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F7570">
              <w:t>Не требуется</w:t>
            </w:r>
          </w:p>
          <w:p w:rsidR="00F7401B" w:rsidRPr="00DD5BAC" w:rsidRDefault="00F7401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F7570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F7401B" w:rsidRDefault="00F7401B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F7570">
        <w:t>01.12.21 14:24:10 (</w:t>
      </w:r>
      <w:r>
        <w:rPr>
          <w:lang w:val="en-US"/>
        </w:rPr>
        <w:t>MSK</w:t>
      </w:r>
      <w:r w:rsidRPr="000F7570">
        <w:t>+00:00)</w:t>
      </w:r>
    </w:p>
    <w:p w:rsidR="00F7401B" w:rsidRDefault="00F7401B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F7570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F7401B" w:rsidRPr="00DD5BAC">
        <w:tc>
          <w:tcPr>
            <w:tcW w:w="3307" w:type="dxa"/>
          </w:tcPr>
          <w:p w:rsidR="00F7401B" w:rsidRPr="00DD5BAC" w:rsidRDefault="00F7401B">
            <w:r w:rsidRPr="00DD5BAC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F7401B" w:rsidRPr="00DD5BAC" w:rsidRDefault="00F7401B">
            <w:r w:rsidRPr="00DD5BA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F7401B" w:rsidRPr="00DD5BAC" w:rsidRDefault="00F7401B">
            <w:pPr>
              <w:rPr>
                <w:lang w:val="en-US"/>
              </w:rPr>
            </w:pPr>
            <w:r w:rsidRPr="00DD5BAC">
              <w:rPr>
                <w:lang w:val="en-US"/>
              </w:rPr>
              <w:t>Главный врач</w:t>
            </w:r>
          </w:p>
        </w:tc>
      </w:tr>
      <w:tr w:rsidR="00F7401B" w:rsidRPr="00DD5BAC">
        <w:tc>
          <w:tcPr>
            <w:tcW w:w="3307" w:type="dxa"/>
          </w:tcPr>
          <w:p w:rsidR="00F7401B" w:rsidRPr="00DD5BAC" w:rsidRDefault="00F7401B">
            <w:r w:rsidRPr="00DD5BA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7401B" w:rsidRPr="00DD5BAC" w:rsidRDefault="00F7401B">
            <w:r w:rsidRPr="00DD5BAC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F7401B" w:rsidRPr="00DD5BAC" w:rsidRDefault="00F7401B">
            <w:pPr>
              <w:rPr>
                <w:lang w:val="en-US"/>
              </w:rPr>
            </w:pPr>
            <w:r w:rsidRPr="00DD5BAC">
              <w:rPr>
                <w:lang w:val="en-US"/>
              </w:rPr>
              <w:t>Начальник отдела закупок</w:t>
            </w:r>
          </w:p>
        </w:tc>
      </w:tr>
      <w:tr w:rsidR="00F7401B" w:rsidRPr="00DD5BAC">
        <w:tc>
          <w:tcPr>
            <w:tcW w:w="3307" w:type="dxa"/>
          </w:tcPr>
          <w:p w:rsidR="00F7401B" w:rsidRPr="00DD5BAC" w:rsidRDefault="00F7401B">
            <w:r w:rsidRPr="00DD5BA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7401B" w:rsidRPr="00DD5BAC" w:rsidRDefault="00F7401B">
            <w:r w:rsidRPr="00DD5BA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F7401B" w:rsidRPr="00DD5BAC" w:rsidRDefault="00F7401B">
            <w:pPr>
              <w:rPr>
                <w:lang w:val="en-US"/>
              </w:rPr>
            </w:pPr>
            <w:r w:rsidRPr="00DD5BAC">
              <w:rPr>
                <w:lang w:val="en-US"/>
              </w:rPr>
              <w:t>Начальник юридического отдела</w:t>
            </w:r>
          </w:p>
        </w:tc>
      </w:tr>
      <w:tr w:rsidR="00F7401B" w:rsidRPr="00DD5BAC">
        <w:tc>
          <w:tcPr>
            <w:tcW w:w="3307" w:type="dxa"/>
          </w:tcPr>
          <w:p w:rsidR="00F7401B" w:rsidRPr="00DD5BAC" w:rsidRDefault="00F7401B">
            <w:r w:rsidRPr="00DD5BA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7401B" w:rsidRPr="00DD5BAC" w:rsidRDefault="00F7401B">
            <w:r w:rsidRPr="00DD5BA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F7401B" w:rsidRPr="00DD5BAC" w:rsidRDefault="00F7401B">
            <w:pPr>
              <w:rPr>
                <w:lang w:val="en-US"/>
              </w:rPr>
            </w:pPr>
            <w:r w:rsidRPr="00DD5BAC">
              <w:rPr>
                <w:lang w:val="en-US"/>
              </w:rPr>
              <w:t>экономист 1 категории отдела закупок</w:t>
            </w:r>
          </w:p>
        </w:tc>
      </w:tr>
      <w:tr w:rsidR="00F7401B" w:rsidRPr="00DD5BAC">
        <w:tc>
          <w:tcPr>
            <w:tcW w:w="3307" w:type="dxa"/>
          </w:tcPr>
          <w:p w:rsidR="00F7401B" w:rsidRPr="00DD5BAC" w:rsidRDefault="00F7401B">
            <w:r w:rsidRPr="00DD5BAC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F7401B" w:rsidRPr="00DD5BAC" w:rsidRDefault="00F7401B">
            <w:r w:rsidRPr="00DD5BAC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F7401B" w:rsidRPr="00DD5BAC" w:rsidRDefault="00F7401B">
            <w:pPr>
              <w:rPr>
                <w:lang w:val="en-US"/>
              </w:rPr>
            </w:pPr>
            <w:r w:rsidRPr="00DD5BAC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F7401B" w:rsidRDefault="00F7401B">
      <w:pPr>
        <w:jc w:val="both"/>
      </w:pPr>
      <w:r>
        <w:tab/>
        <w:t>Кворум имеется. Комиссия правомочна.</w:t>
      </w:r>
    </w:p>
    <w:p w:rsidR="00F7401B" w:rsidRDefault="00F7401B">
      <w:pPr>
        <w:jc w:val="both"/>
      </w:pPr>
      <w:r>
        <w:tab/>
        <w:t xml:space="preserve">Заседание комиссии проводилось </w:t>
      </w:r>
      <w:r w:rsidRPr="000F7570">
        <w:t>10.12.</w:t>
      </w:r>
      <w:r>
        <w:t>20</w:t>
      </w:r>
      <w:r w:rsidRPr="000F7570">
        <w:t xml:space="preserve">21 </w:t>
      </w:r>
      <w:r>
        <w:t>09</w:t>
      </w:r>
      <w:r w:rsidRPr="000F7570">
        <w:t>:</w:t>
      </w:r>
      <w:r>
        <w:t>00</w:t>
      </w:r>
      <w:r w:rsidRPr="000F7570">
        <w:t xml:space="preserve"> (</w:t>
      </w:r>
      <w:r>
        <w:rPr>
          <w:lang w:val="en-US"/>
        </w:rPr>
        <w:t>MSK</w:t>
      </w:r>
      <w:r w:rsidRPr="000F7570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F7401B" w:rsidRDefault="00F7401B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0F7570">
        <w:t>09.12.21 09:30:00 (</w:t>
      </w:r>
      <w:r>
        <w:rPr>
          <w:lang w:val="en-US"/>
        </w:rPr>
        <w:t>MSK</w:t>
      </w:r>
      <w:r w:rsidRPr="000F7570">
        <w:t>+00:00)</w:t>
      </w:r>
      <w:r>
        <w:t xml:space="preserve">), подана </w:t>
      </w:r>
      <w:r w:rsidRPr="000F7570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F7401B" w:rsidRPr="00DD5BAC">
        <w:tc>
          <w:tcPr>
            <w:tcW w:w="9922" w:type="dxa"/>
          </w:tcPr>
          <w:p w:rsidR="00F7401B" w:rsidRPr="00DD5BAC" w:rsidRDefault="00F7401B">
            <w:pPr>
              <w:pStyle w:val="a4"/>
            </w:pPr>
            <w:r w:rsidRPr="00DD5BAC">
              <w:t>EA-135775</w:t>
            </w:r>
            <w:r>
              <w:t xml:space="preserve">, дата и время регистрации заявки: </w:t>
            </w:r>
            <w:r w:rsidRPr="00DD5BAC">
              <w:t>08.12.21 15:21:04 (MSK+00:00)</w:t>
            </w:r>
          </w:p>
        </w:tc>
      </w:tr>
    </w:tbl>
    <w:p w:rsidR="00F7401B" w:rsidRDefault="00F7401B"/>
    <w:p w:rsidR="00F7401B" w:rsidRDefault="00F7401B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28"/>
        <w:gridCol w:w="2697"/>
        <w:gridCol w:w="2735"/>
        <w:gridCol w:w="1865"/>
      </w:tblGrid>
      <w:tr w:rsidR="00F7401B" w:rsidRPr="00DD5BAC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401B" w:rsidRDefault="00F7401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F7401B" w:rsidRPr="00DD5BAC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r>
              <w:t>EA-135775</w:t>
            </w:r>
          </w:p>
          <w:p w:rsidR="00F7401B" w:rsidRDefault="00F7401B">
            <w:r>
              <w:t>Индивидуальный предприниматель ПИРОЖКИН АНТОН ВЛАДИМИРОВИЧ</w:t>
            </w:r>
          </w:p>
          <w:p w:rsidR="00F7401B" w:rsidRDefault="00F7401B">
            <w:r>
              <w:t>ИНН 230909124946</w:t>
            </w:r>
          </w:p>
          <w:p w:rsidR="00F7401B" w:rsidRPr="00DD5BAC" w:rsidRDefault="00F7401B">
            <w:r>
              <w:t xml:space="preserve">ОГРН </w:t>
            </w:r>
            <w:r w:rsidRPr="000F7570">
              <w:t>311230928000017</w:t>
            </w:r>
          </w:p>
          <w:p w:rsidR="00F7401B" w:rsidRPr="00DD5BAC" w:rsidRDefault="00F7401B">
            <w:r w:rsidRPr="00DD5BAC">
              <w:t xml:space="preserve">КПП </w:t>
            </w:r>
          </w:p>
          <w:p w:rsidR="00F7401B" w:rsidRPr="00DD5BAC" w:rsidRDefault="00F7401B">
            <w:r w:rsidRPr="00DD5BAC">
              <w:t>Место нахождения(жительства)</w:t>
            </w:r>
          </w:p>
          <w:p w:rsidR="00F7401B" w:rsidRPr="00DD5BAC" w:rsidRDefault="00F7401B">
            <w:r w:rsidRPr="00DD5BAC">
              <w:t>ГородМосква</w:t>
            </w:r>
          </w:p>
          <w:p w:rsidR="00F7401B" w:rsidRPr="00DD5BAC" w:rsidRDefault="00F7401B">
            <w:r w:rsidRPr="00DD5BAC">
              <w:t>Почтовый адрес</w:t>
            </w:r>
          </w:p>
          <w:p w:rsidR="00F7401B" w:rsidRPr="00DD5BAC" w:rsidRDefault="00F7401B">
            <w:r w:rsidRPr="00DD5BAC">
              <w:t>123290, г. Москва, Шелепихинская наб. 34 корп. 2 кв. 1232</w:t>
            </w:r>
          </w:p>
          <w:p w:rsidR="00F7401B" w:rsidRPr="00DD5BAC" w:rsidRDefault="00F7401B">
            <w:r w:rsidRPr="00DD5BAC">
              <w:rPr>
                <w:sz w:val="16"/>
                <w:szCs w:val="16"/>
              </w:rPr>
              <w:t xml:space="preserve">Контактное лицо </w:t>
            </w:r>
          </w:p>
          <w:p w:rsidR="00F7401B" w:rsidRDefault="00F7401B">
            <w:r>
              <w:t xml:space="preserve">Телефон </w:t>
            </w:r>
            <w:r>
              <w:rPr>
                <w:lang w:val="en-US"/>
              </w:rPr>
              <w:t>79163478444</w:t>
            </w:r>
          </w:p>
          <w:p w:rsidR="00F7401B" w:rsidRDefault="00F7401B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7401B" w:rsidRDefault="00F7401B">
            <w:pPr>
              <w:pStyle w:val="a4"/>
            </w:pPr>
          </w:p>
          <w:p w:rsidR="00F7401B" w:rsidRDefault="00F7401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401B" w:rsidRDefault="00F7401B">
            <w:r>
              <w:t>Соответствует требованиям</w:t>
            </w:r>
          </w:p>
        </w:tc>
      </w:tr>
      <w:tr w:rsidR="00F7401B" w:rsidRPr="00DD5BA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r>
              <w:t>EA-135775</w:t>
            </w:r>
          </w:p>
          <w:p w:rsidR="00F7401B" w:rsidRDefault="00F7401B">
            <w:r>
              <w:t>ПИРОЖКИН АНТОН ВЛАДИМИРОВИЧ</w:t>
            </w:r>
          </w:p>
          <w:p w:rsidR="00F7401B" w:rsidRDefault="00F7401B">
            <w:r>
              <w:t>ИНН 230909124946</w:t>
            </w:r>
          </w:p>
          <w:p w:rsidR="00F7401B" w:rsidRPr="00DD5BAC" w:rsidRDefault="00F7401B">
            <w:r>
              <w:t xml:space="preserve">ОГРН </w:t>
            </w:r>
            <w:r w:rsidRPr="000F7570">
              <w:t>311230928000017</w:t>
            </w:r>
          </w:p>
          <w:p w:rsidR="00F7401B" w:rsidRPr="00DD5BAC" w:rsidRDefault="00F7401B">
            <w:r w:rsidRPr="00DD5BAC">
              <w:t xml:space="preserve">КПП </w:t>
            </w:r>
          </w:p>
          <w:p w:rsidR="00F7401B" w:rsidRPr="00DD5BAC" w:rsidRDefault="00F7401B">
            <w:r w:rsidRPr="00DD5BAC">
              <w:t>Место нахождения(жительства)</w:t>
            </w:r>
          </w:p>
          <w:p w:rsidR="00F7401B" w:rsidRPr="00DD5BAC" w:rsidRDefault="00F7401B">
            <w:r w:rsidRPr="00DD5BAC">
              <w:t>ГородМосква</w:t>
            </w:r>
          </w:p>
          <w:p w:rsidR="00F7401B" w:rsidRPr="00DD5BAC" w:rsidRDefault="00F7401B">
            <w:r w:rsidRPr="00DD5BAC">
              <w:t>Почтовый адрес</w:t>
            </w:r>
          </w:p>
          <w:p w:rsidR="00F7401B" w:rsidRPr="00DD5BAC" w:rsidRDefault="00F7401B">
            <w:r w:rsidRPr="00DD5BAC">
              <w:t>123290, г. Москва, Шелепихинская наб. 34 корп. 2 кв. 1232</w:t>
            </w:r>
          </w:p>
          <w:p w:rsidR="00F7401B" w:rsidRPr="00DD5BAC" w:rsidRDefault="00F7401B">
            <w:r w:rsidRPr="00DD5BAC">
              <w:rPr>
                <w:sz w:val="16"/>
                <w:szCs w:val="16"/>
              </w:rPr>
              <w:t xml:space="preserve">Контактное лицо </w:t>
            </w:r>
          </w:p>
          <w:p w:rsidR="00F7401B" w:rsidRDefault="00F7401B">
            <w:r>
              <w:t xml:space="preserve">Телефон </w:t>
            </w:r>
            <w:r>
              <w:rPr>
                <w:lang w:val="en-US"/>
              </w:rPr>
              <w:t>79163478444</w:t>
            </w:r>
          </w:p>
          <w:p w:rsidR="00F7401B" w:rsidRDefault="00F7401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7401B" w:rsidRDefault="00F7401B">
            <w:pPr>
              <w:pStyle w:val="a4"/>
            </w:pPr>
          </w:p>
          <w:p w:rsidR="00F7401B" w:rsidRDefault="00F7401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401B" w:rsidRDefault="00F7401B">
            <w:r>
              <w:t>Соответствует требованиям</w:t>
            </w:r>
          </w:p>
        </w:tc>
      </w:tr>
      <w:tr w:rsidR="00F7401B" w:rsidRPr="00DD5BA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r>
              <w:t>EA-135775</w:t>
            </w:r>
          </w:p>
          <w:p w:rsidR="00F7401B" w:rsidRDefault="00F7401B">
            <w:r>
              <w:t>ПИРОЖКИН АНТОН ВЛАДИМИРОВИЧ</w:t>
            </w:r>
          </w:p>
          <w:p w:rsidR="00F7401B" w:rsidRDefault="00F7401B">
            <w:r>
              <w:t>ИНН 230909124946</w:t>
            </w:r>
          </w:p>
          <w:p w:rsidR="00F7401B" w:rsidRPr="00DD5BAC" w:rsidRDefault="00F7401B">
            <w:r>
              <w:t xml:space="preserve">ОГРН </w:t>
            </w:r>
            <w:r w:rsidRPr="000F7570">
              <w:t>311230928000017</w:t>
            </w:r>
          </w:p>
          <w:p w:rsidR="00F7401B" w:rsidRPr="00DD5BAC" w:rsidRDefault="00F7401B">
            <w:r w:rsidRPr="00DD5BAC">
              <w:t xml:space="preserve">КПП </w:t>
            </w:r>
          </w:p>
          <w:p w:rsidR="00F7401B" w:rsidRPr="00DD5BAC" w:rsidRDefault="00F7401B">
            <w:r w:rsidRPr="00DD5BAC">
              <w:t>Место нахождения(жительства)</w:t>
            </w:r>
          </w:p>
          <w:p w:rsidR="00F7401B" w:rsidRPr="00DD5BAC" w:rsidRDefault="00F7401B">
            <w:r w:rsidRPr="00DD5BAC">
              <w:t>ГородМосква</w:t>
            </w:r>
          </w:p>
          <w:p w:rsidR="00F7401B" w:rsidRPr="00DD5BAC" w:rsidRDefault="00F7401B">
            <w:r w:rsidRPr="00DD5BAC">
              <w:t>Почтовый адрес</w:t>
            </w:r>
          </w:p>
          <w:p w:rsidR="00F7401B" w:rsidRPr="00DD5BAC" w:rsidRDefault="00F7401B">
            <w:r w:rsidRPr="00DD5BAC">
              <w:t>123290, г. Москва, Шелепихинская наб. 34 корп. 2 кв. 1232</w:t>
            </w:r>
          </w:p>
          <w:p w:rsidR="00F7401B" w:rsidRPr="00DD5BAC" w:rsidRDefault="00F7401B">
            <w:r w:rsidRPr="00DD5BAC">
              <w:rPr>
                <w:sz w:val="16"/>
                <w:szCs w:val="16"/>
              </w:rPr>
              <w:t xml:space="preserve">Контактное лицо </w:t>
            </w:r>
          </w:p>
          <w:p w:rsidR="00F7401B" w:rsidRDefault="00F7401B">
            <w:r>
              <w:t xml:space="preserve">Телефон </w:t>
            </w:r>
            <w:r>
              <w:rPr>
                <w:lang w:val="en-US"/>
              </w:rPr>
              <w:t>79163478444</w:t>
            </w:r>
          </w:p>
          <w:p w:rsidR="00F7401B" w:rsidRDefault="00F7401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7401B" w:rsidRDefault="00F7401B">
            <w:pPr>
              <w:pStyle w:val="a4"/>
            </w:pPr>
          </w:p>
          <w:p w:rsidR="00F7401B" w:rsidRDefault="00F7401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401B" w:rsidRDefault="00F7401B">
            <w:r>
              <w:t>Соответствует требованиям</w:t>
            </w:r>
          </w:p>
        </w:tc>
      </w:tr>
      <w:tr w:rsidR="00F7401B" w:rsidRPr="00DD5BA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r>
              <w:t>EA-135775</w:t>
            </w:r>
          </w:p>
          <w:p w:rsidR="00F7401B" w:rsidRDefault="00F7401B">
            <w:r>
              <w:t>ПИРОЖКИН АНТОН ВЛАДИМИРОВИЧ</w:t>
            </w:r>
          </w:p>
          <w:p w:rsidR="00F7401B" w:rsidRDefault="00F7401B">
            <w:r>
              <w:t>ИНН 230909124946</w:t>
            </w:r>
          </w:p>
          <w:p w:rsidR="00F7401B" w:rsidRPr="00DD5BAC" w:rsidRDefault="00F7401B">
            <w:r>
              <w:t xml:space="preserve">ОГРН </w:t>
            </w:r>
            <w:r w:rsidRPr="000F7570">
              <w:t>311230928000017</w:t>
            </w:r>
          </w:p>
          <w:p w:rsidR="00F7401B" w:rsidRPr="00DD5BAC" w:rsidRDefault="00F7401B">
            <w:r w:rsidRPr="00DD5BAC">
              <w:t xml:space="preserve">КПП </w:t>
            </w:r>
          </w:p>
          <w:p w:rsidR="00F7401B" w:rsidRPr="00DD5BAC" w:rsidRDefault="00F7401B">
            <w:r w:rsidRPr="00DD5BAC">
              <w:t>Место нахождения(жительства)</w:t>
            </w:r>
          </w:p>
          <w:p w:rsidR="00F7401B" w:rsidRPr="00DD5BAC" w:rsidRDefault="00F7401B">
            <w:r w:rsidRPr="00DD5BAC">
              <w:t>ГородМосква</w:t>
            </w:r>
          </w:p>
          <w:p w:rsidR="00F7401B" w:rsidRPr="00DD5BAC" w:rsidRDefault="00F7401B">
            <w:r w:rsidRPr="00DD5BAC">
              <w:t>Почтовый адрес</w:t>
            </w:r>
          </w:p>
          <w:p w:rsidR="00F7401B" w:rsidRPr="00DD5BAC" w:rsidRDefault="00F7401B">
            <w:r w:rsidRPr="00DD5BAC">
              <w:t>123290, г. Москва, Шелепихинская наб. 34 корп. 2 кв. 1232</w:t>
            </w:r>
          </w:p>
          <w:p w:rsidR="00F7401B" w:rsidRPr="00DD5BAC" w:rsidRDefault="00F7401B">
            <w:r w:rsidRPr="00DD5BAC">
              <w:rPr>
                <w:sz w:val="16"/>
                <w:szCs w:val="16"/>
              </w:rPr>
              <w:t xml:space="preserve">Контактное лицо </w:t>
            </w:r>
          </w:p>
          <w:p w:rsidR="00F7401B" w:rsidRDefault="00F7401B">
            <w:r>
              <w:t xml:space="preserve">Телефон </w:t>
            </w:r>
            <w:r>
              <w:rPr>
                <w:lang w:val="en-US"/>
              </w:rPr>
              <w:t>79163478444</w:t>
            </w:r>
          </w:p>
          <w:p w:rsidR="00F7401B" w:rsidRDefault="00F7401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7401B" w:rsidRDefault="00F7401B">
            <w:pPr>
              <w:pStyle w:val="a4"/>
            </w:pPr>
          </w:p>
          <w:p w:rsidR="00F7401B" w:rsidRDefault="00F7401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401B" w:rsidRDefault="00F7401B">
            <w:r>
              <w:t>Соответствует требованиям</w:t>
            </w:r>
          </w:p>
        </w:tc>
      </w:tr>
      <w:tr w:rsidR="00F7401B" w:rsidRPr="00DD5BA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r>
              <w:t>EA-135775</w:t>
            </w:r>
          </w:p>
          <w:p w:rsidR="00F7401B" w:rsidRDefault="00F7401B">
            <w:r>
              <w:t>ПИРОЖКИН АНТОН ВЛАДИМИРОВИЧ</w:t>
            </w:r>
          </w:p>
          <w:p w:rsidR="00F7401B" w:rsidRDefault="00F7401B">
            <w:r>
              <w:t>ИНН 230909124946</w:t>
            </w:r>
          </w:p>
          <w:p w:rsidR="00F7401B" w:rsidRPr="00DD5BAC" w:rsidRDefault="00F7401B">
            <w:r>
              <w:t xml:space="preserve">ОГРН </w:t>
            </w:r>
            <w:r w:rsidRPr="000F7570">
              <w:t>311230928000017</w:t>
            </w:r>
          </w:p>
          <w:p w:rsidR="00F7401B" w:rsidRPr="00DD5BAC" w:rsidRDefault="00F7401B">
            <w:r w:rsidRPr="00DD5BAC">
              <w:t xml:space="preserve">КПП </w:t>
            </w:r>
          </w:p>
          <w:p w:rsidR="00F7401B" w:rsidRPr="00DD5BAC" w:rsidRDefault="00F7401B">
            <w:r w:rsidRPr="00DD5BAC">
              <w:t>Место нахождения(жительства)</w:t>
            </w:r>
          </w:p>
          <w:p w:rsidR="00F7401B" w:rsidRPr="00DD5BAC" w:rsidRDefault="00F7401B">
            <w:bookmarkStart w:id="0" w:name="__DdeLink__366_22120086831"/>
            <w:r w:rsidRPr="00DD5BAC">
              <w:t>ГородМосква</w:t>
            </w:r>
            <w:bookmarkEnd w:id="0"/>
          </w:p>
          <w:p w:rsidR="00F7401B" w:rsidRPr="00DD5BAC" w:rsidRDefault="00F7401B">
            <w:r w:rsidRPr="00DD5BAC">
              <w:t>Почтовый адрес</w:t>
            </w:r>
          </w:p>
          <w:p w:rsidR="00F7401B" w:rsidRPr="00DD5BAC" w:rsidRDefault="00F7401B">
            <w:r w:rsidRPr="00DD5BAC">
              <w:t>123290, г. Москва, Шелепихинская наб. 34 корп. 2 кв. 1232</w:t>
            </w:r>
          </w:p>
          <w:p w:rsidR="00F7401B" w:rsidRPr="00DD5BAC" w:rsidRDefault="00F7401B">
            <w:r w:rsidRPr="00DD5BAC">
              <w:rPr>
                <w:sz w:val="16"/>
                <w:szCs w:val="16"/>
              </w:rPr>
              <w:t xml:space="preserve">Контактное лицо </w:t>
            </w:r>
          </w:p>
          <w:p w:rsidR="00F7401B" w:rsidRDefault="00F7401B">
            <w:r>
              <w:t xml:space="preserve">Телефон </w:t>
            </w:r>
            <w:r>
              <w:rPr>
                <w:lang w:val="en-US"/>
              </w:rPr>
              <w:t>79163478444</w:t>
            </w:r>
          </w:p>
          <w:p w:rsidR="00F7401B" w:rsidRDefault="00F7401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7401B" w:rsidRDefault="00F7401B">
            <w:pPr>
              <w:pStyle w:val="a4"/>
            </w:pPr>
          </w:p>
          <w:p w:rsidR="00F7401B" w:rsidRDefault="00F7401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7401B" w:rsidRDefault="00F7401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7401B" w:rsidRDefault="00F7401B">
            <w:r>
              <w:t>Соответствует требованиям</w:t>
            </w:r>
          </w:p>
        </w:tc>
      </w:tr>
    </w:tbl>
    <w:p w:rsidR="00F7401B" w:rsidRDefault="00F7401B">
      <w:pPr>
        <w:overflowPunct w:val="0"/>
        <w:ind w:right="142"/>
        <w:jc w:val="both"/>
      </w:pPr>
    </w:p>
    <w:p w:rsidR="00F7401B" w:rsidRDefault="00F7401B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7401B" w:rsidRPr="000F7570" w:rsidRDefault="00F7401B">
      <w:pPr>
        <w:jc w:val="both"/>
      </w:pPr>
      <w:r w:rsidRPr="000F7570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 </w:t>
      </w:r>
      <w:r w:rsidRPr="000F7570">
        <w:t xml:space="preserve"> ПИРОЖКИН АНТОН ВЛАДИМИРОВИЧ.</w:t>
      </w:r>
    </w:p>
    <w:p w:rsidR="00F7401B" w:rsidRDefault="00F7401B">
      <w:pPr>
        <w:pStyle w:val="BodyText"/>
        <w:jc w:val="both"/>
      </w:pPr>
      <w:r w:rsidRPr="000F7570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F7401B" w:rsidRDefault="00F7401B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61071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F7401B" w:rsidRDefault="00F7401B">
      <w:pPr>
        <w:jc w:val="both"/>
        <w:rPr>
          <w:b/>
          <w:bCs/>
        </w:rPr>
      </w:pPr>
    </w:p>
    <w:p w:rsidR="00F7401B" w:rsidRDefault="00F7401B">
      <w:pPr>
        <w:jc w:val="both"/>
        <w:rPr>
          <w:b/>
          <w:bCs/>
        </w:rPr>
      </w:pPr>
    </w:p>
    <w:p w:rsidR="00F7401B" w:rsidRDefault="00F7401B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F7401B" w:rsidRPr="00DD5BAC">
        <w:tc>
          <w:tcPr>
            <w:tcW w:w="5847" w:type="dxa"/>
            <w:vAlign w:val="bottom"/>
          </w:tcPr>
          <w:p w:rsidR="00F7401B" w:rsidRPr="00DD5BAC" w:rsidRDefault="00F7401B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F7401B" w:rsidRPr="00DD5BAC" w:rsidRDefault="00F7401B">
            <w:pPr>
              <w:pStyle w:val="a4"/>
            </w:pPr>
            <w:r w:rsidRPr="00DD5BAC">
              <w:rPr>
                <w:lang w:val="en-US"/>
              </w:rPr>
              <w:t>Просоленко Юрий Александрович</w:t>
            </w:r>
          </w:p>
        </w:tc>
      </w:tr>
      <w:tr w:rsidR="00F7401B" w:rsidRPr="00DD5BAC">
        <w:tc>
          <w:tcPr>
            <w:tcW w:w="5847" w:type="dxa"/>
            <w:vAlign w:val="bottom"/>
          </w:tcPr>
          <w:p w:rsidR="00F7401B" w:rsidRPr="00DD5BAC" w:rsidRDefault="00F7401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7401B" w:rsidRPr="00DD5BAC" w:rsidRDefault="00F7401B">
            <w:pPr>
              <w:pStyle w:val="a4"/>
            </w:pPr>
            <w:r w:rsidRPr="00DD5BAC">
              <w:rPr>
                <w:lang w:val="en-US"/>
              </w:rPr>
              <w:t>Дехтерев Юрий Сергеевич</w:t>
            </w:r>
          </w:p>
        </w:tc>
      </w:tr>
      <w:tr w:rsidR="00F7401B" w:rsidRPr="00DD5BAC">
        <w:tc>
          <w:tcPr>
            <w:tcW w:w="5847" w:type="dxa"/>
            <w:vAlign w:val="bottom"/>
          </w:tcPr>
          <w:p w:rsidR="00F7401B" w:rsidRPr="00DD5BAC" w:rsidRDefault="00F7401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7401B" w:rsidRPr="00DD5BAC" w:rsidRDefault="00F7401B">
            <w:pPr>
              <w:pStyle w:val="a4"/>
            </w:pPr>
            <w:r w:rsidRPr="00DD5BAC">
              <w:rPr>
                <w:lang w:val="en-US"/>
              </w:rPr>
              <w:t>Коротникова Светлана Борисовна</w:t>
            </w:r>
          </w:p>
        </w:tc>
      </w:tr>
      <w:tr w:rsidR="00F7401B" w:rsidRPr="00DD5BAC">
        <w:tc>
          <w:tcPr>
            <w:tcW w:w="5847" w:type="dxa"/>
            <w:vAlign w:val="bottom"/>
          </w:tcPr>
          <w:p w:rsidR="00F7401B" w:rsidRPr="00DD5BAC" w:rsidRDefault="00F7401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7401B" w:rsidRPr="00DD5BAC" w:rsidRDefault="00F7401B">
            <w:pPr>
              <w:pStyle w:val="a4"/>
            </w:pPr>
            <w:r w:rsidRPr="00DD5BAC">
              <w:rPr>
                <w:lang w:val="en-US"/>
              </w:rPr>
              <w:t>Мальченко Елена Александровна</w:t>
            </w:r>
          </w:p>
        </w:tc>
      </w:tr>
      <w:tr w:rsidR="00F7401B" w:rsidRPr="00DD5BAC">
        <w:tc>
          <w:tcPr>
            <w:tcW w:w="5847" w:type="dxa"/>
            <w:vAlign w:val="bottom"/>
          </w:tcPr>
          <w:p w:rsidR="00F7401B" w:rsidRPr="00DD5BAC" w:rsidRDefault="00F7401B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F7401B" w:rsidRPr="00DD5BAC" w:rsidRDefault="00F7401B">
            <w:pPr>
              <w:pStyle w:val="a4"/>
            </w:pPr>
            <w:r w:rsidRPr="00DD5BAC">
              <w:rPr>
                <w:lang w:val="en-US"/>
              </w:rPr>
              <w:t>Владыкина Лидия Валерьевна</w:t>
            </w:r>
          </w:p>
        </w:tc>
      </w:tr>
    </w:tbl>
    <w:p w:rsidR="00F7401B" w:rsidRDefault="00F7401B"/>
    <w:sectPr w:rsidR="00F7401B" w:rsidSect="00307CE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7CE6"/>
    <w:rsid w:val="000F7570"/>
    <w:rsid w:val="00307CE6"/>
    <w:rsid w:val="00610714"/>
    <w:rsid w:val="00B05BC9"/>
    <w:rsid w:val="00DD5BAC"/>
    <w:rsid w:val="00F74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CE6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307CE6"/>
  </w:style>
  <w:style w:type="paragraph" w:customStyle="1" w:styleId="a3">
    <w:name w:val="Заголовок"/>
    <w:basedOn w:val="Normal"/>
    <w:next w:val="BodyText"/>
    <w:uiPriority w:val="99"/>
    <w:rsid w:val="00307CE6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07CE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D431E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307CE6"/>
  </w:style>
  <w:style w:type="paragraph" w:styleId="Caption">
    <w:name w:val="caption"/>
    <w:basedOn w:val="Normal"/>
    <w:uiPriority w:val="99"/>
    <w:qFormat/>
    <w:rsid w:val="00307CE6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07CE6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07CE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D431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07CE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07CE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07CE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07CE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07CE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07CE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07CE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07CE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07CE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07CE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431E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431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31E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307CE6"/>
  </w:style>
  <w:style w:type="paragraph" w:customStyle="1" w:styleId="a5">
    <w:name w:val="Заголовок таблицы"/>
    <w:basedOn w:val="a4"/>
    <w:uiPriority w:val="99"/>
    <w:rsid w:val="00307CE6"/>
  </w:style>
  <w:style w:type="paragraph" w:customStyle="1" w:styleId="DocumentMap">
    <w:name w:val="DocumentMap"/>
    <w:uiPriority w:val="99"/>
    <w:rsid w:val="00307CE6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0F75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944</Words>
  <Characters>5384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2021-12-10T08:46:00Z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