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DF4" w:rsidRDefault="00F85DF4">
      <w:pPr>
        <w:ind w:firstLine="680"/>
        <w:jc w:val="center"/>
      </w:pPr>
      <w:r>
        <w:rPr>
          <w:b/>
          <w:bCs/>
        </w:rPr>
        <w:t xml:space="preserve">ПРОТОКОЛ </w:t>
      </w:r>
      <w:r w:rsidRPr="009161F0">
        <w:rPr>
          <w:b/>
          <w:bCs/>
        </w:rPr>
        <w:t>0318300120821000174</w:t>
      </w:r>
    </w:p>
    <w:p w:rsidR="00F85DF4" w:rsidRDefault="00F85DF4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F85DF4" w:rsidRDefault="00F85DF4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F85DF4" w:rsidRDefault="00F85DF4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F85DF4" w:rsidRPr="00243757">
        <w:tc>
          <w:tcPr>
            <w:tcW w:w="4961" w:type="dxa"/>
          </w:tcPr>
          <w:p w:rsidR="00F85DF4" w:rsidRPr="00243757" w:rsidRDefault="00F85DF4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F85DF4" w:rsidRPr="00243757" w:rsidRDefault="00F85DF4">
            <w:pPr>
              <w:ind w:firstLine="567"/>
              <w:jc w:val="right"/>
            </w:pPr>
            <w:r>
              <w:rPr>
                <w:lang w:val="en-US"/>
              </w:rPr>
              <w:t>10.12.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F85DF4" w:rsidRDefault="00F85DF4">
      <w:pPr>
        <w:overflowPunct w:val="0"/>
      </w:pPr>
    </w:p>
    <w:p w:rsidR="00F85DF4" w:rsidRDefault="00F85DF4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Шовный материал </w:t>
      </w:r>
    </w:p>
    <w:p w:rsidR="00F85DF4" w:rsidRDefault="00F85DF4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213234901331923490100102560012120244</w:t>
      </w:r>
    </w:p>
    <w:p w:rsidR="00F85DF4" w:rsidRDefault="00F85DF4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599 216,44 руб.</w:t>
      </w:r>
    </w:p>
    <w:p w:rsidR="00F85DF4" w:rsidRDefault="00F85DF4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9161F0">
        <w:rPr>
          <w:b/>
          <w:bCs/>
        </w:rPr>
        <w:t xml:space="preserve">: </w:t>
      </w:r>
      <w:r w:rsidRPr="009161F0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9161F0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F85DF4" w:rsidRPr="00243757">
        <w:trPr>
          <w:jc w:val="right"/>
        </w:trPr>
        <w:tc>
          <w:tcPr>
            <w:tcW w:w="9915" w:type="dxa"/>
          </w:tcPr>
          <w:p w:rsidR="00F85DF4" w:rsidRPr="00243757" w:rsidRDefault="00F85DF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9161F0">
              <w:rPr>
                <w:b/>
                <w:bCs/>
              </w:rPr>
              <w:t xml:space="preserve">Источник финансирования: </w:t>
            </w:r>
            <w:r w:rsidRPr="009161F0">
              <w:t>Внебюджетные фонды (ОМС) на 2022 г.</w:t>
            </w:r>
          </w:p>
          <w:p w:rsidR="00F85DF4" w:rsidRPr="00243757" w:rsidRDefault="00F85DF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9161F0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9161F0">
              <w:t>353560, Россия, Краснодарский край, г. Славянск-на-Кубани, ул. Батарейная, 377 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15 апреля 2022 г..</w:t>
            </w:r>
          </w:p>
          <w:p w:rsidR="00F85DF4" w:rsidRPr="00243757" w:rsidRDefault="00F85DF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9161F0">
              <w:t>Не требуется</w:t>
            </w:r>
          </w:p>
          <w:p w:rsidR="00F85DF4" w:rsidRPr="00243757" w:rsidRDefault="00F85DF4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9161F0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F85DF4" w:rsidRDefault="00F85DF4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9161F0">
        <w:t>01.12.21 16:19:08 (</w:t>
      </w:r>
      <w:r>
        <w:rPr>
          <w:lang w:val="en-US"/>
        </w:rPr>
        <w:t>MSK</w:t>
      </w:r>
      <w:r w:rsidRPr="009161F0">
        <w:t>+00:00)</w:t>
      </w:r>
    </w:p>
    <w:p w:rsidR="00F85DF4" w:rsidRDefault="00F85DF4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9161F0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F85DF4" w:rsidRPr="00243757">
        <w:tc>
          <w:tcPr>
            <w:tcW w:w="3307" w:type="dxa"/>
          </w:tcPr>
          <w:p w:rsidR="00F85DF4" w:rsidRPr="00243757" w:rsidRDefault="00F85DF4">
            <w:r w:rsidRPr="00243757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F85DF4" w:rsidRPr="00243757" w:rsidRDefault="00F85DF4">
            <w:r w:rsidRPr="00243757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F85DF4" w:rsidRPr="00243757" w:rsidRDefault="00F85DF4">
            <w:pPr>
              <w:rPr>
                <w:lang w:val="en-US"/>
              </w:rPr>
            </w:pPr>
            <w:r w:rsidRPr="00243757">
              <w:rPr>
                <w:lang w:val="en-US"/>
              </w:rPr>
              <w:t>Главный врач</w:t>
            </w:r>
          </w:p>
        </w:tc>
      </w:tr>
      <w:tr w:rsidR="00F85DF4" w:rsidRPr="00243757">
        <w:tc>
          <w:tcPr>
            <w:tcW w:w="3307" w:type="dxa"/>
          </w:tcPr>
          <w:p w:rsidR="00F85DF4" w:rsidRPr="00243757" w:rsidRDefault="00F85DF4">
            <w:r w:rsidRPr="00243757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F85DF4" w:rsidRPr="00243757" w:rsidRDefault="00F85DF4">
            <w:r w:rsidRPr="00243757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F85DF4" w:rsidRPr="00243757" w:rsidRDefault="00F85DF4">
            <w:pPr>
              <w:rPr>
                <w:lang w:val="en-US"/>
              </w:rPr>
            </w:pPr>
            <w:r w:rsidRPr="00243757">
              <w:rPr>
                <w:lang w:val="en-US"/>
              </w:rPr>
              <w:t>Начальник отдела закупок</w:t>
            </w:r>
          </w:p>
        </w:tc>
      </w:tr>
      <w:tr w:rsidR="00F85DF4" w:rsidRPr="00243757">
        <w:tc>
          <w:tcPr>
            <w:tcW w:w="3307" w:type="dxa"/>
          </w:tcPr>
          <w:p w:rsidR="00F85DF4" w:rsidRPr="00243757" w:rsidRDefault="00F85DF4">
            <w:r w:rsidRPr="00243757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F85DF4" w:rsidRPr="00243757" w:rsidRDefault="00F85DF4">
            <w:r w:rsidRPr="00243757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F85DF4" w:rsidRPr="00243757" w:rsidRDefault="00F85DF4">
            <w:pPr>
              <w:rPr>
                <w:lang w:val="en-US"/>
              </w:rPr>
            </w:pPr>
            <w:r w:rsidRPr="00243757">
              <w:rPr>
                <w:lang w:val="en-US"/>
              </w:rPr>
              <w:t>Начальник юридического отдела</w:t>
            </w:r>
          </w:p>
        </w:tc>
      </w:tr>
      <w:tr w:rsidR="00F85DF4" w:rsidRPr="00243757">
        <w:tc>
          <w:tcPr>
            <w:tcW w:w="3307" w:type="dxa"/>
          </w:tcPr>
          <w:p w:rsidR="00F85DF4" w:rsidRPr="00243757" w:rsidRDefault="00F85DF4">
            <w:r w:rsidRPr="00243757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F85DF4" w:rsidRPr="00243757" w:rsidRDefault="00F85DF4">
            <w:r w:rsidRPr="00243757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F85DF4" w:rsidRPr="00243757" w:rsidRDefault="00F85DF4">
            <w:pPr>
              <w:rPr>
                <w:lang w:val="en-US"/>
              </w:rPr>
            </w:pPr>
            <w:r w:rsidRPr="00243757">
              <w:rPr>
                <w:lang w:val="en-US"/>
              </w:rPr>
              <w:t>экономист 1 категории отдела закупок</w:t>
            </w:r>
          </w:p>
        </w:tc>
      </w:tr>
      <w:tr w:rsidR="00F85DF4" w:rsidRPr="00243757">
        <w:tc>
          <w:tcPr>
            <w:tcW w:w="3307" w:type="dxa"/>
          </w:tcPr>
          <w:p w:rsidR="00F85DF4" w:rsidRPr="00243757" w:rsidRDefault="00F85DF4">
            <w:r w:rsidRPr="00243757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F85DF4" w:rsidRPr="00243757" w:rsidRDefault="00F85DF4">
            <w:r w:rsidRPr="00243757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F85DF4" w:rsidRPr="00243757" w:rsidRDefault="00F85DF4">
            <w:pPr>
              <w:rPr>
                <w:lang w:val="en-US"/>
              </w:rPr>
            </w:pPr>
            <w:r w:rsidRPr="00243757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F85DF4" w:rsidRDefault="00F85DF4">
      <w:pPr>
        <w:jc w:val="both"/>
      </w:pPr>
      <w:r>
        <w:tab/>
        <w:t>Кворум имеется. Комиссия правомочна.</w:t>
      </w:r>
    </w:p>
    <w:p w:rsidR="00F85DF4" w:rsidRDefault="00F85DF4">
      <w:pPr>
        <w:jc w:val="both"/>
      </w:pPr>
      <w:r>
        <w:tab/>
        <w:t xml:space="preserve">Заседание комиссии проводилось </w:t>
      </w:r>
      <w:r w:rsidRPr="009161F0">
        <w:t>10.12.</w:t>
      </w:r>
      <w:r>
        <w:t>20</w:t>
      </w:r>
      <w:r w:rsidRPr="009161F0">
        <w:t xml:space="preserve">21 </w:t>
      </w:r>
      <w:r>
        <w:t>09</w:t>
      </w:r>
      <w:r w:rsidRPr="009161F0">
        <w:t>:</w:t>
      </w:r>
      <w:r>
        <w:t>20</w:t>
      </w:r>
      <w:r w:rsidRPr="009161F0">
        <w:t>:47 (</w:t>
      </w:r>
      <w:r>
        <w:rPr>
          <w:lang w:val="en-US"/>
        </w:rPr>
        <w:t>MSK</w:t>
      </w:r>
      <w:r w:rsidRPr="009161F0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F85DF4" w:rsidRDefault="00F85DF4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9161F0">
        <w:t>09.12.21 09:30:00 (</w:t>
      </w:r>
      <w:r>
        <w:rPr>
          <w:lang w:val="en-US"/>
        </w:rPr>
        <w:t>MSK</w:t>
      </w:r>
      <w:r w:rsidRPr="009161F0">
        <w:t>+00:00)</w:t>
      </w:r>
      <w:r>
        <w:t xml:space="preserve">), подана </w:t>
      </w:r>
      <w:r w:rsidRPr="009161F0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F85DF4" w:rsidRPr="00243757">
        <w:tc>
          <w:tcPr>
            <w:tcW w:w="9922" w:type="dxa"/>
          </w:tcPr>
          <w:p w:rsidR="00F85DF4" w:rsidRPr="00243757" w:rsidRDefault="00F85DF4">
            <w:pPr>
              <w:pStyle w:val="a4"/>
            </w:pPr>
            <w:r w:rsidRPr="00243757">
              <w:t>EA-135466</w:t>
            </w:r>
            <w:r>
              <w:t xml:space="preserve">, дата и время регистрации заявки: </w:t>
            </w:r>
            <w:r w:rsidRPr="00243757">
              <w:t>07.12.21 21:38:36 (MSK+00:00)</w:t>
            </w:r>
          </w:p>
        </w:tc>
      </w:tr>
    </w:tbl>
    <w:p w:rsidR="00F85DF4" w:rsidRDefault="00F85DF4"/>
    <w:p w:rsidR="00F85DF4" w:rsidRDefault="00F85DF4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7"/>
        <w:gridCol w:w="2620"/>
        <w:gridCol w:w="1831"/>
      </w:tblGrid>
      <w:tr w:rsidR="00F85DF4" w:rsidRPr="00243757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5DF4" w:rsidRDefault="00F85DF4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5DF4" w:rsidRDefault="00F85DF4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5DF4" w:rsidRDefault="00F85DF4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5DF4" w:rsidRDefault="00F85DF4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F85DF4" w:rsidRPr="00243757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5DF4" w:rsidRDefault="00F85DF4">
            <w:r>
              <w:t>EA-135466</w:t>
            </w:r>
          </w:p>
          <w:p w:rsidR="00F85DF4" w:rsidRDefault="00F85DF4">
            <w:r>
              <w:t>Индивидуальный предприниматель ХУРТЕСОВА ЛАРИСА СЕРГЕЕВНА</w:t>
            </w:r>
          </w:p>
          <w:p w:rsidR="00F85DF4" w:rsidRDefault="00F85DF4">
            <w:r>
              <w:t>ИНН 231106428272</w:t>
            </w:r>
          </w:p>
          <w:p w:rsidR="00F85DF4" w:rsidRPr="00243757" w:rsidRDefault="00F85DF4">
            <w:r>
              <w:t xml:space="preserve">ОГРН </w:t>
            </w:r>
            <w:r w:rsidRPr="009161F0">
              <w:t>310231104900146</w:t>
            </w:r>
          </w:p>
          <w:p w:rsidR="00F85DF4" w:rsidRPr="00243757" w:rsidRDefault="00F85DF4">
            <w:r w:rsidRPr="00243757">
              <w:t xml:space="preserve">КПП </w:t>
            </w:r>
          </w:p>
          <w:p w:rsidR="00F85DF4" w:rsidRPr="00243757" w:rsidRDefault="00F85DF4">
            <w:r w:rsidRPr="00243757">
              <w:t>Место нахождения(жительства)</w:t>
            </w:r>
          </w:p>
          <w:p w:rsidR="00F85DF4" w:rsidRPr="00243757" w:rsidRDefault="00F85DF4">
            <w:r w:rsidRPr="00243757">
              <w:t>КРАЙКРАСНОДАРСКИЙ, ГКРАСНОДАР</w:t>
            </w:r>
          </w:p>
          <w:p w:rsidR="00F85DF4" w:rsidRPr="00243757" w:rsidRDefault="00F85DF4">
            <w:r w:rsidRPr="00243757">
              <w:t>Почтовый адрес</w:t>
            </w:r>
          </w:p>
          <w:p w:rsidR="00F85DF4" w:rsidRPr="00243757" w:rsidRDefault="00F85DF4">
            <w:r w:rsidRPr="00243757">
              <w:t>КРАЙ КРАСНОДАРСКИЙ23, Г КРАСНОДАР</w:t>
            </w:r>
          </w:p>
          <w:p w:rsidR="00F85DF4" w:rsidRPr="00243757" w:rsidRDefault="00F85DF4">
            <w:r w:rsidRPr="00243757">
              <w:rPr>
                <w:sz w:val="16"/>
                <w:szCs w:val="16"/>
              </w:rPr>
              <w:t xml:space="preserve">Контактное лицо </w:t>
            </w:r>
          </w:p>
          <w:p w:rsidR="00F85DF4" w:rsidRDefault="00F85DF4">
            <w:r>
              <w:t xml:space="preserve">Телефон </w:t>
            </w:r>
            <w:r>
              <w:rPr>
                <w:lang w:val="en-US"/>
              </w:rPr>
              <w:t>79886039731</w:t>
            </w:r>
          </w:p>
          <w:p w:rsidR="00F85DF4" w:rsidRDefault="00F85DF4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5DF4" w:rsidRDefault="00F85DF4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85DF4" w:rsidRDefault="00F85DF4">
            <w:pPr>
              <w:pStyle w:val="a4"/>
            </w:pPr>
          </w:p>
          <w:p w:rsidR="00F85DF4" w:rsidRDefault="00F85DF4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5DF4" w:rsidRDefault="00F85DF4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5DF4" w:rsidRDefault="00F85DF4">
            <w:r>
              <w:t>Соответствует требованиям</w:t>
            </w:r>
          </w:p>
        </w:tc>
      </w:tr>
      <w:tr w:rsidR="00F85DF4" w:rsidRPr="00243757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5DF4" w:rsidRDefault="00F85DF4">
            <w:r>
              <w:t>EA-135466</w:t>
            </w:r>
          </w:p>
          <w:p w:rsidR="00F85DF4" w:rsidRDefault="00F85DF4">
            <w:r>
              <w:t>ХУРТЕСОВА ЛАРИСА СЕРГЕЕВНА</w:t>
            </w:r>
          </w:p>
          <w:p w:rsidR="00F85DF4" w:rsidRDefault="00F85DF4">
            <w:r>
              <w:t>ИНН 231106428272</w:t>
            </w:r>
          </w:p>
          <w:p w:rsidR="00F85DF4" w:rsidRPr="00243757" w:rsidRDefault="00F85DF4">
            <w:r>
              <w:t xml:space="preserve">ОГРН </w:t>
            </w:r>
            <w:r w:rsidRPr="009161F0">
              <w:t>310231104900146</w:t>
            </w:r>
          </w:p>
          <w:p w:rsidR="00F85DF4" w:rsidRPr="00243757" w:rsidRDefault="00F85DF4">
            <w:r w:rsidRPr="00243757">
              <w:t xml:space="preserve">КПП </w:t>
            </w:r>
          </w:p>
          <w:p w:rsidR="00F85DF4" w:rsidRPr="00243757" w:rsidRDefault="00F85DF4">
            <w:r w:rsidRPr="00243757">
              <w:t>Место нахождения(жительства)</w:t>
            </w:r>
          </w:p>
          <w:p w:rsidR="00F85DF4" w:rsidRPr="00243757" w:rsidRDefault="00F85DF4">
            <w:r w:rsidRPr="00243757">
              <w:t>КРАЙКРАСНОДАРСКИЙ, ГКРАСНОДАР</w:t>
            </w:r>
          </w:p>
          <w:p w:rsidR="00F85DF4" w:rsidRPr="00243757" w:rsidRDefault="00F85DF4">
            <w:r w:rsidRPr="00243757">
              <w:t>Почтовый адрес</w:t>
            </w:r>
          </w:p>
          <w:p w:rsidR="00F85DF4" w:rsidRPr="00243757" w:rsidRDefault="00F85DF4">
            <w:r w:rsidRPr="00243757">
              <w:t>КРАЙ КРАСНОДАРСКИЙ23, Г КРАСНОДАР</w:t>
            </w:r>
          </w:p>
          <w:p w:rsidR="00F85DF4" w:rsidRPr="00243757" w:rsidRDefault="00F85DF4">
            <w:r w:rsidRPr="00243757">
              <w:rPr>
                <w:sz w:val="16"/>
                <w:szCs w:val="16"/>
              </w:rPr>
              <w:t xml:space="preserve">Контактное лицо </w:t>
            </w:r>
          </w:p>
          <w:p w:rsidR="00F85DF4" w:rsidRDefault="00F85DF4">
            <w:r>
              <w:t xml:space="preserve">Телефон </w:t>
            </w:r>
            <w:r>
              <w:rPr>
                <w:lang w:val="en-US"/>
              </w:rPr>
              <w:t>79886039731</w:t>
            </w:r>
          </w:p>
          <w:p w:rsidR="00F85DF4" w:rsidRDefault="00F85DF4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5DF4" w:rsidRDefault="00F85DF4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85DF4" w:rsidRDefault="00F85DF4">
            <w:pPr>
              <w:pStyle w:val="a4"/>
            </w:pPr>
          </w:p>
          <w:p w:rsidR="00F85DF4" w:rsidRDefault="00F85DF4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5DF4" w:rsidRDefault="00F85DF4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5DF4" w:rsidRDefault="00F85DF4">
            <w:r>
              <w:t>Соответствует требованиям</w:t>
            </w:r>
          </w:p>
        </w:tc>
      </w:tr>
      <w:tr w:rsidR="00F85DF4" w:rsidRPr="00243757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5DF4" w:rsidRDefault="00F85DF4">
            <w:r>
              <w:t>EA-135466</w:t>
            </w:r>
          </w:p>
          <w:p w:rsidR="00F85DF4" w:rsidRDefault="00F85DF4">
            <w:r>
              <w:t>ХУРТЕСОВА ЛАРИСА СЕРГЕЕВНА</w:t>
            </w:r>
          </w:p>
          <w:p w:rsidR="00F85DF4" w:rsidRDefault="00F85DF4">
            <w:r>
              <w:t>ИНН 231106428272</w:t>
            </w:r>
          </w:p>
          <w:p w:rsidR="00F85DF4" w:rsidRPr="00243757" w:rsidRDefault="00F85DF4">
            <w:r>
              <w:t xml:space="preserve">ОГРН </w:t>
            </w:r>
            <w:r w:rsidRPr="009161F0">
              <w:t>310231104900146</w:t>
            </w:r>
          </w:p>
          <w:p w:rsidR="00F85DF4" w:rsidRPr="00243757" w:rsidRDefault="00F85DF4">
            <w:r w:rsidRPr="00243757">
              <w:t xml:space="preserve">КПП </w:t>
            </w:r>
          </w:p>
          <w:p w:rsidR="00F85DF4" w:rsidRPr="00243757" w:rsidRDefault="00F85DF4">
            <w:r w:rsidRPr="00243757">
              <w:t>Место нахождения(жительства)</w:t>
            </w:r>
          </w:p>
          <w:p w:rsidR="00F85DF4" w:rsidRPr="00243757" w:rsidRDefault="00F85DF4">
            <w:r w:rsidRPr="00243757">
              <w:t>КРАЙКРАСНОДАРСКИЙ, ГКРАСНОДАР</w:t>
            </w:r>
          </w:p>
          <w:p w:rsidR="00F85DF4" w:rsidRPr="00243757" w:rsidRDefault="00F85DF4">
            <w:r w:rsidRPr="00243757">
              <w:t>Почтовый адрес</w:t>
            </w:r>
          </w:p>
          <w:p w:rsidR="00F85DF4" w:rsidRPr="00243757" w:rsidRDefault="00F85DF4">
            <w:r w:rsidRPr="00243757">
              <w:t>КРАЙ КРАСНОДАРСКИЙ23, Г КРАСНОДАР</w:t>
            </w:r>
          </w:p>
          <w:p w:rsidR="00F85DF4" w:rsidRPr="00243757" w:rsidRDefault="00F85DF4">
            <w:r w:rsidRPr="00243757">
              <w:rPr>
                <w:sz w:val="16"/>
                <w:szCs w:val="16"/>
              </w:rPr>
              <w:t xml:space="preserve">Контактное лицо </w:t>
            </w:r>
          </w:p>
          <w:p w:rsidR="00F85DF4" w:rsidRDefault="00F85DF4">
            <w:r>
              <w:t xml:space="preserve">Телефон </w:t>
            </w:r>
            <w:r>
              <w:rPr>
                <w:lang w:val="en-US"/>
              </w:rPr>
              <w:t>79886039731</w:t>
            </w:r>
          </w:p>
          <w:p w:rsidR="00F85DF4" w:rsidRDefault="00F85DF4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5DF4" w:rsidRDefault="00F85DF4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85DF4" w:rsidRDefault="00F85DF4">
            <w:pPr>
              <w:pStyle w:val="a4"/>
            </w:pPr>
          </w:p>
          <w:p w:rsidR="00F85DF4" w:rsidRDefault="00F85DF4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5DF4" w:rsidRDefault="00F85DF4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5DF4" w:rsidRDefault="00F85DF4">
            <w:r>
              <w:t>Соответствует требованиям</w:t>
            </w:r>
          </w:p>
        </w:tc>
      </w:tr>
      <w:tr w:rsidR="00F85DF4" w:rsidRPr="00243757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5DF4" w:rsidRDefault="00F85DF4">
            <w:r>
              <w:t>EA-135466</w:t>
            </w:r>
          </w:p>
          <w:p w:rsidR="00F85DF4" w:rsidRDefault="00F85DF4">
            <w:r>
              <w:t>ХУРТЕСОВА ЛАРИСА СЕРГЕЕВНА</w:t>
            </w:r>
          </w:p>
          <w:p w:rsidR="00F85DF4" w:rsidRDefault="00F85DF4">
            <w:r>
              <w:t>ИНН 231106428272</w:t>
            </w:r>
          </w:p>
          <w:p w:rsidR="00F85DF4" w:rsidRPr="00243757" w:rsidRDefault="00F85DF4">
            <w:r>
              <w:t xml:space="preserve">ОГРН </w:t>
            </w:r>
            <w:r w:rsidRPr="009161F0">
              <w:t>310231104900146</w:t>
            </w:r>
          </w:p>
          <w:p w:rsidR="00F85DF4" w:rsidRPr="00243757" w:rsidRDefault="00F85DF4">
            <w:r w:rsidRPr="00243757">
              <w:t xml:space="preserve">КПП </w:t>
            </w:r>
          </w:p>
          <w:p w:rsidR="00F85DF4" w:rsidRPr="00243757" w:rsidRDefault="00F85DF4">
            <w:r w:rsidRPr="00243757">
              <w:t>Место нахождения(жительства)</w:t>
            </w:r>
          </w:p>
          <w:p w:rsidR="00F85DF4" w:rsidRPr="00243757" w:rsidRDefault="00F85DF4">
            <w:r w:rsidRPr="00243757">
              <w:t>КРАЙКРАСНОДАРСКИЙ, ГКРАСНОДАР</w:t>
            </w:r>
          </w:p>
          <w:p w:rsidR="00F85DF4" w:rsidRPr="00243757" w:rsidRDefault="00F85DF4">
            <w:r w:rsidRPr="00243757">
              <w:t>Почтовый адрес</w:t>
            </w:r>
          </w:p>
          <w:p w:rsidR="00F85DF4" w:rsidRPr="00243757" w:rsidRDefault="00F85DF4">
            <w:r w:rsidRPr="00243757">
              <w:t>КРАЙ КРАСНОДАРСКИЙ23, Г КРАСНОДАР</w:t>
            </w:r>
          </w:p>
          <w:p w:rsidR="00F85DF4" w:rsidRPr="00243757" w:rsidRDefault="00F85DF4">
            <w:r w:rsidRPr="00243757">
              <w:rPr>
                <w:sz w:val="16"/>
                <w:szCs w:val="16"/>
              </w:rPr>
              <w:t xml:space="preserve">Контактное лицо </w:t>
            </w:r>
          </w:p>
          <w:p w:rsidR="00F85DF4" w:rsidRDefault="00F85DF4">
            <w:r>
              <w:t xml:space="preserve">Телефон </w:t>
            </w:r>
            <w:r>
              <w:rPr>
                <w:lang w:val="en-US"/>
              </w:rPr>
              <w:t>79886039731</w:t>
            </w:r>
          </w:p>
          <w:p w:rsidR="00F85DF4" w:rsidRDefault="00F85DF4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5DF4" w:rsidRDefault="00F85DF4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85DF4" w:rsidRDefault="00F85DF4">
            <w:pPr>
              <w:pStyle w:val="a4"/>
            </w:pPr>
          </w:p>
          <w:p w:rsidR="00F85DF4" w:rsidRDefault="00F85DF4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5DF4" w:rsidRDefault="00F85DF4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5DF4" w:rsidRDefault="00F85DF4">
            <w:r>
              <w:t>Соответствует требованиям</w:t>
            </w:r>
          </w:p>
        </w:tc>
      </w:tr>
      <w:tr w:rsidR="00F85DF4" w:rsidRPr="00243757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5DF4" w:rsidRDefault="00F85DF4">
            <w:r>
              <w:t>EA-135466</w:t>
            </w:r>
          </w:p>
          <w:p w:rsidR="00F85DF4" w:rsidRDefault="00F85DF4">
            <w:r>
              <w:t>ХУРТЕСОВА ЛАРИСА СЕРГЕЕВНА</w:t>
            </w:r>
          </w:p>
          <w:p w:rsidR="00F85DF4" w:rsidRDefault="00F85DF4">
            <w:r>
              <w:t>ИНН 231106428272</w:t>
            </w:r>
          </w:p>
          <w:p w:rsidR="00F85DF4" w:rsidRPr="00243757" w:rsidRDefault="00F85DF4">
            <w:r>
              <w:t xml:space="preserve">ОГРН </w:t>
            </w:r>
            <w:r w:rsidRPr="009161F0">
              <w:t>310231104900146</w:t>
            </w:r>
          </w:p>
          <w:p w:rsidR="00F85DF4" w:rsidRPr="00243757" w:rsidRDefault="00F85DF4">
            <w:r w:rsidRPr="00243757">
              <w:t xml:space="preserve">КПП </w:t>
            </w:r>
          </w:p>
          <w:p w:rsidR="00F85DF4" w:rsidRPr="00243757" w:rsidRDefault="00F85DF4">
            <w:r w:rsidRPr="00243757">
              <w:t>Место нахождения(жительства)</w:t>
            </w:r>
          </w:p>
          <w:p w:rsidR="00F85DF4" w:rsidRPr="00243757" w:rsidRDefault="00F85DF4">
            <w:bookmarkStart w:id="0" w:name="__DdeLink__366_22120086831"/>
            <w:r w:rsidRPr="00243757">
              <w:t>КРАЙКРАСНОДАРСКИЙ, ГКРАСНОДАР</w:t>
            </w:r>
            <w:bookmarkEnd w:id="0"/>
          </w:p>
          <w:p w:rsidR="00F85DF4" w:rsidRPr="00243757" w:rsidRDefault="00F85DF4">
            <w:r w:rsidRPr="00243757">
              <w:t>Почтовый адрес</w:t>
            </w:r>
          </w:p>
          <w:p w:rsidR="00F85DF4" w:rsidRPr="00243757" w:rsidRDefault="00F85DF4">
            <w:r w:rsidRPr="00243757">
              <w:t>КРАЙ КРАСНОДАРСКИЙ23, Г КРАСНОДАР</w:t>
            </w:r>
          </w:p>
          <w:p w:rsidR="00F85DF4" w:rsidRPr="00243757" w:rsidRDefault="00F85DF4">
            <w:r w:rsidRPr="00243757">
              <w:rPr>
                <w:sz w:val="16"/>
                <w:szCs w:val="16"/>
              </w:rPr>
              <w:t xml:space="preserve">Контактное лицо </w:t>
            </w:r>
          </w:p>
          <w:p w:rsidR="00F85DF4" w:rsidRDefault="00F85DF4">
            <w:r>
              <w:t xml:space="preserve">Телефон </w:t>
            </w:r>
            <w:r>
              <w:rPr>
                <w:lang w:val="en-US"/>
              </w:rPr>
              <w:t>79886039731</w:t>
            </w:r>
          </w:p>
          <w:p w:rsidR="00F85DF4" w:rsidRDefault="00F85DF4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5DF4" w:rsidRDefault="00F85DF4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F85DF4" w:rsidRDefault="00F85DF4">
            <w:pPr>
              <w:pStyle w:val="a4"/>
            </w:pPr>
          </w:p>
          <w:p w:rsidR="00F85DF4" w:rsidRDefault="00F85DF4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F85DF4" w:rsidRDefault="00F85DF4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85DF4" w:rsidRDefault="00F85DF4">
            <w:r>
              <w:t>Соответствует требованиям</w:t>
            </w:r>
          </w:p>
        </w:tc>
      </w:tr>
    </w:tbl>
    <w:p w:rsidR="00F85DF4" w:rsidRDefault="00F85DF4">
      <w:pPr>
        <w:overflowPunct w:val="0"/>
        <w:ind w:right="142"/>
        <w:jc w:val="both"/>
      </w:pPr>
    </w:p>
    <w:p w:rsidR="00F85DF4" w:rsidRDefault="00F85DF4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85DF4" w:rsidRPr="009161F0" w:rsidRDefault="00F85DF4">
      <w:pPr>
        <w:jc w:val="both"/>
      </w:pPr>
      <w:r w:rsidRPr="009161F0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</w:t>
      </w:r>
      <w:r>
        <w:t xml:space="preserve"> Индивидуальный предприниматель </w:t>
      </w:r>
      <w:r w:rsidRPr="009161F0">
        <w:t xml:space="preserve"> ХУРТЕСОВА ЛАРИСА СЕРГЕЕВНА.</w:t>
      </w:r>
    </w:p>
    <w:p w:rsidR="00F85DF4" w:rsidRDefault="00F85DF4">
      <w:pPr>
        <w:pStyle w:val="BodyText"/>
        <w:jc w:val="both"/>
      </w:pPr>
      <w:r w:rsidRPr="009161F0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F85DF4" w:rsidRDefault="00F85DF4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87679D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F85DF4" w:rsidRDefault="00F85DF4">
      <w:pPr>
        <w:jc w:val="both"/>
        <w:rPr>
          <w:b/>
          <w:bCs/>
        </w:rPr>
      </w:pPr>
    </w:p>
    <w:p w:rsidR="00F85DF4" w:rsidRDefault="00F85DF4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F85DF4" w:rsidRPr="00243757">
        <w:tc>
          <w:tcPr>
            <w:tcW w:w="5847" w:type="dxa"/>
            <w:vAlign w:val="bottom"/>
          </w:tcPr>
          <w:p w:rsidR="00F85DF4" w:rsidRPr="00243757" w:rsidRDefault="00F85DF4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F85DF4" w:rsidRPr="00243757" w:rsidRDefault="00F85DF4">
            <w:pPr>
              <w:pStyle w:val="a4"/>
            </w:pPr>
            <w:r w:rsidRPr="00243757">
              <w:rPr>
                <w:lang w:val="en-US"/>
              </w:rPr>
              <w:t>Просоленко Юрий Александрович</w:t>
            </w:r>
          </w:p>
        </w:tc>
      </w:tr>
      <w:tr w:rsidR="00F85DF4" w:rsidRPr="00243757">
        <w:tc>
          <w:tcPr>
            <w:tcW w:w="5847" w:type="dxa"/>
            <w:vAlign w:val="bottom"/>
          </w:tcPr>
          <w:p w:rsidR="00F85DF4" w:rsidRPr="00243757" w:rsidRDefault="00F85DF4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F85DF4" w:rsidRPr="00243757" w:rsidRDefault="00F85DF4">
            <w:pPr>
              <w:pStyle w:val="a4"/>
            </w:pPr>
            <w:r w:rsidRPr="00243757">
              <w:rPr>
                <w:lang w:val="en-US"/>
              </w:rPr>
              <w:t>Дехтерев Юрий Сергеевич</w:t>
            </w:r>
          </w:p>
        </w:tc>
      </w:tr>
      <w:tr w:rsidR="00F85DF4" w:rsidRPr="00243757">
        <w:tc>
          <w:tcPr>
            <w:tcW w:w="5847" w:type="dxa"/>
            <w:vAlign w:val="bottom"/>
          </w:tcPr>
          <w:p w:rsidR="00F85DF4" w:rsidRPr="00243757" w:rsidRDefault="00F85DF4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F85DF4" w:rsidRPr="00243757" w:rsidRDefault="00F85DF4">
            <w:pPr>
              <w:pStyle w:val="a4"/>
            </w:pPr>
            <w:r w:rsidRPr="00243757">
              <w:rPr>
                <w:lang w:val="en-US"/>
              </w:rPr>
              <w:t>Коротникова Светлана Борисовна</w:t>
            </w:r>
          </w:p>
        </w:tc>
      </w:tr>
      <w:tr w:rsidR="00F85DF4" w:rsidRPr="00243757">
        <w:tc>
          <w:tcPr>
            <w:tcW w:w="5847" w:type="dxa"/>
            <w:vAlign w:val="bottom"/>
          </w:tcPr>
          <w:p w:rsidR="00F85DF4" w:rsidRPr="00243757" w:rsidRDefault="00F85DF4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F85DF4" w:rsidRPr="00243757" w:rsidRDefault="00F85DF4">
            <w:pPr>
              <w:pStyle w:val="a4"/>
            </w:pPr>
            <w:r w:rsidRPr="00243757">
              <w:rPr>
                <w:lang w:val="en-US"/>
              </w:rPr>
              <w:t>Мальченко Елена Александровна</w:t>
            </w:r>
          </w:p>
        </w:tc>
      </w:tr>
      <w:tr w:rsidR="00F85DF4" w:rsidRPr="00243757">
        <w:tc>
          <w:tcPr>
            <w:tcW w:w="5847" w:type="dxa"/>
            <w:vAlign w:val="bottom"/>
          </w:tcPr>
          <w:p w:rsidR="00F85DF4" w:rsidRPr="00243757" w:rsidRDefault="00F85DF4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F85DF4" w:rsidRPr="00243757" w:rsidRDefault="00F85DF4">
            <w:pPr>
              <w:pStyle w:val="a4"/>
            </w:pPr>
            <w:r w:rsidRPr="00243757">
              <w:rPr>
                <w:lang w:val="en-US"/>
              </w:rPr>
              <w:t>Владыкина Лидия Валерьевна</w:t>
            </w:r>
          </w:p>
        </w:tc>
      </w:tr>
    </w:tbl>
    <w:p w:rsidR="00F85DF4" w:rsidRDefault="00F85DF4"/>
    <w:sectPr w:rsidR="00F85DF4" w:rsidSect="00046F5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6F52"/>
    <w:rsid w:val="00046F52"/>
    <w:rsid w:val="00243757"/>
    <w:rsid w:val="004364FB"/>
    <w:rsid w:val="0087679D"/>
    <w:rsid w:val="009161F0"/>
    <w:rsid w:val="00F85D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F52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046F52"/>
  </w:style>
  <w:style w:type="paragraph" w:customStyle="1" w:styleId="a3">
    <w:name w:val="Заголовок"/>
    <w:basedOn w:val="Normal"/>
    <w:next w:val="BodyText"/>
    <w:uiPriority w:val="99"/>
    <w:rsid w:val="00046F52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46F52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63D7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046F52"/>
  </w:style>
  <w:style w:type="paragraph" w:styleId="Caption">
    <w:name w:val="caption"/>
    <w:basedOn w:val="Normal"/>
    <w:uiPriority w:val="99"/>
    <w:qFormat/>
    <w:rsid w:val="00046F52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046F52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046F52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9E63D7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046F52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046F5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046F52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046F5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046F52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046F52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046F52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046F52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046F52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046F52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E63D7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E63D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63D7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046F52"/>
  </w:style>
  <w:style w:type="paragraph" w:customStyle="1" w:styleId="a5">
    <w:name w:val="Заголовок таблицы"/>
    <w:basedOn w:val="a4"/>
    <w:uiPriority w:val="99"/>
    <w:rsid w:val="00046F52"/>
  </w:style>
  <w:style w:type="paragraph" w:customStyle="1" w:styleId="DocumentMap">
    <w:name w:val="DocumentMap"/>
    <w:uiPriority w:val="99"/>
    <w:rsid w:val="00046F52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9161F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938</Words>
  <Characters>5348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2021-12-10T08:50:00Z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