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C3F" w:rsidRDefault="00534C3F">
      <w:pPr>
        <w:ind w:firstLine="680"/>
        <w:jc w:val="center"/>
      </w:pPr>
      <w:r>
        <w:rPr>
          <w:b/>
          <w:bCs/>
        </w:rPr>
        <w:t xml:space="preserve">ПРОТОКОЛ </w:t>
      </w:r>
      <w:r w:rsidRPr="00A74FFA">
        <w:rPr>
          <w:b/>
          <w:bCs/>
        </w:rPr>
        <w:t>0318300120821000159</w:t>
      </w:r>
    </w:p>
    <w:p w:rsidR="00534C3F" w:rsidRDefault="00534C3F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534C3F" w:rsidRPr="00A74FFA" w:rsidRDefault="00534C3F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534C3F" w:rsidRPr="00A44A77">
        <w:tc>
          <w:tcPr>
            <w:tcW w:w="4961" w:type="dxa"/>
          </w:tcPr>
          <w:p w:rsidR="00534C3F" w:rsidRPr="00A44A77" w:rsidRDefault="00534C3F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534C3F" w:rsidRPr="00A44A77" w:rsidRDefault="00534C3F">
            <w:pPr>
              <w:ind w:firstLine="567"/>
              <w:jc w:val="right"/>
            </w:pPr>
            <w:r>
              <w:rPr>
                <w:lang w:val="en-US"/>
              </w:rPr>
              <w:t>13.12.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534C3F" w:rsidRDefault="00534C3F">
      <w:pPr>
        <w:overflowPunct/>
      </w:pPr>
    </w:p>
    <w:p w:rsidR="00534C3F" w:rsidRDefault="00534C3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Медицинские изделия </w:t>
      </w:r>
    </w:p>
    <w:p w:rsidR="00534C3F" w:rsidRDefault="00534C3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213234901331923490100102210013250244</w:t>
      </w:r>
    </w:p>
    <w:p w:rsidR="00534C3F" w:rsidRDefault="00534C3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236 790,90 руб.</w:t>
      </w:r>
    </w:p>
    <w:p w:rsidR="00534C3F" w:rsidRDefault="00534C3F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A74FFA">
        <w:rPr>
          <w:b/>
          <w:bCs/>
        </w:rPr>
        <w:t xml:space="preserve">: </w:t>
      </w:r>
      <w:r w:rsidRPr="00A74FFA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A74FFA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534C3F" w:rsidRPr="00A44A77">
        <w:trPr>
          <w:jc w:val="right"/>
        </w:trPr>
        <w:tc>
          <w:tcPr>
            <w:tcW w:w="9915" w:type="dxa"/>
          </w:tcPr>
          <w:p w:rsidR="00534C3F" w:rsidRPr="00A44A77" w:rsidRDefault="00534C3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A74FFA">
              <w:rPr>
                <w:b/>
                <w:bCs/>
              </w:rPr>
              <w:t xml:space="preserve">Источник финансирования: </w:t>
            </w:r>
            <w:r w:rsidRPr="00A74FFA">
              <w:t>Внебюджетные фонды (ОМС) на 2022 г.</w:t>
            </w:r>
          </w:p>
          <w:p w:rsidR="00534C3F" w:rsidRPr="00A44A77" w:rsidRDefault="00534C3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A74FFA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A74FFA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10 декабря 2022 г..</w:t>
            </w:r>
          </w:p>
          <w:p w:rsidR="00534C3F" w:rsidRPr="00A44A77" w:rsidRDefault="00534C3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A74FFA">
              <w:t>Не требуется</w:t>
            </w:r>
          </w:p>
          <w:p w:rsidR="00534C3F" w:rsidRPr="00A74FFA" w:rsidRDefault="00534C3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A74FFA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534C3F" w:rsidRDefault="00534C3F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A74FFA">
        <w:t>26.11.21 10:45:35 (</w:t>
      </w:r>
      <w:r>
        <w:rPr>
          <w:lang w:val="en-US"/>
        </w:rPr>
        <w:t>MSK</w:t>
      </w:r>
      <w:r w:rsidRPr="00A74FFA">
        <w:t>+00:00)</w:t>
      </w:r>
    </w:p>
    <w:p w:rsidR="00534C3F" w:rsidRDefault="00534C3F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A74FFA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534C3F" w:rsidRPr="00A44A77">
        <w:tc>
          <w:tcPr>
            <w:tcW w:w="3307" w:type="dxa"/>
          </w:tcPr>
          <w:p w:rsidR="00534C3F" w:rsidRPr="00A44A77" w:rsidRDefault="00534C3F">
            <w:r w:rsidRPr="00A44A77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534C3F" w:rsidRPr="00A44A77" w:rsidRDefault="00534C3F">
            <w:r w:rsidRPr="00A44A77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534C3F" w:rsidRPr="00A44A77" w:rsidRDefault="00534C3F">
            <w:pPr>
              <w:rPr>
                <w:lang w:val="en-US"/>
              </w:rPr>
            </w:pPr>
            <w:r w:rsidRPr="00A44A77">
              <w:rPr>
                <w:lang w:val="en-US"/>
              </w:rPr>
              <w:t>Главный врач</w:t>
            </w:r>
          </w:p>
        </w:tc>
      </w:tr>
      <w:tr w:rsidR="00534C3F" w:rsidRPr="00A44A77">
        <w:tc>
          <w:tcPr>
            <w:tcW w:w="3307" w:type="dxa"/>
          </w:tcPr>
          <w:p w:rsidR="00534C3F" w:rsidRPr="00A44A77" w:rsidRDefault="00534C3F">
            <w:r w:rsidRPr="00A44A77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34C3F" w:rsidRPr="00A44A77" w:rsidRDefault="00534C3F">
            <w:r w:rsidRPr="00A44A77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534C3F" w:rsidRPr="00A44A77" w:rsidRDefault="00534C3F">
            <w:pPr>
              <w:rPr>
                <w:lang w:val="en-US"/>
              </w:rPr>
            </w:pPr>
            <w:r w:rsidRPr="00A44A77">
              <w:rPr>
                <w:lang w:val="en-US"/>
              </w:rPr>
              <w:t>Начальник отдела закупок</w:t>
            </w:r>
          </w:p>
        </w:tc>
      </w:tr>
      <w:tr w:rsidR="00534C3F" w:rsidRPr="00A44A77">
        <w:tc>
          <w:tcPr>
            <w:tcW w:w="3307" w:type="dxa"/>
          </w:tcPr>
          <w:p w:rsidR="00534C3F" w:rsidRPr="00A44A77" w:rsidRDefault="00534C3F">
            <w:r w:rsidRPr="00A44A77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534C3F" w:rsidRPr="00A44A77" w:rsidRDefault="00534C3F">
            <w:r w:rsidRPr="00A44A77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534C3F" w:rsidRPr="00A44A77" w:rsidRDefault="00534C3F">
            <w:pPr>
              <w:rPr>
                <w:lang w:val="en-US"/>
              </w:rPr>
            </w:pPr>
            <w:r w:rsidRPr="00A44A77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534C3F" w:rsidRDefault="00534C3F">
      <w:pPr>
        <w:jc w:val="both"/>
      </w:pPr>
      <w:r>
        <w:tab/>
        <w:t>Кворум имеется. Комиссия правомочна.</w:t>
      </w:r>
    </w:p>
    <w:p w:rsidR="00534C3F" w:rsidRDefault="00534C3F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A74FFA">
        <w:t>13.12.</w:t>
      </w:r>
      <w:r>
        <w:t>20</w:t>
      </w:r>
      <w:r w:rsidRPr="00A74FFA">
        <w:t xml:space="preserve">21 </w:t>
      </w:r>
      <w:r>
        <w:t>08</w:t>
      </w:r>
      <w:r w:rsidRPr="00A74FFA">
        <w:t>:</w:t>
      </w:r>
      <w:r>
        <w:t>00</w:t>
      </w:r>
      <w:r w:rsidRPr="00A74FFA">
        <w:t xml:space="preserve"> (</w:t>
      </w:r>
      <w:r>
        <w:rPr>
          <w:lang w:val="en-US"/>
        </w:rPr>
        <w:t>MSK</w:t>
      </w:r>
      <w:r w:rsidRPr="00A74FFA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534C3F" w:rsidRPr="00A74FFA" w:rsidRDefault="00534C3F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534C3F" w:rsidRPr="00A44A77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34C3F" w:rsidRPr="00A44A77" w:rsidRDefault="00534C3F">
            <w:pPr>
              <w:rPr>
                <w:b/>
                <w:bCs/>
              </w:rPr>
            </w:pPr>
            <w:r w:rsidRPr="00A44A77">
              <w:rPr>
                <w:b/>
                <w:bCs/>
              </w:rPr>
              <w:t xml:space="preserve">№ </w:t>
            </w:r>
          </w:p>
          <w:p w:rsidR="00534C3F" w:rsidRPr="00A44A77" w:rsidRDefault="00534C3F">
            <w:pPr>
              <w:rPr>
                <w:b/>
                <w:bCs/>
              </w:rPr>
            </w:pPr>
            <w:r w:rsidRPr="00A44A77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34C3F" w:rsidRPr="00A44A77" w:rsidRDefault="00534C3F">
            <w:pPr>
              <w:pStyle w:val="a3"/>
              <w:rPr>
                <w:b/>
                <w:bCs/>
              </w:rPr>
            </w:pPr>
            <w:r w:rsidRPr="00A44A77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34C3F" w:rsidRPr="00A44A77" w:rsidRDefault="00534C3F">
            <w:pPr>
              <w:pStyle w:val="a3"/>
              <w:rPr>
                <w:b/>
                <w:bCs/>
              </w:rPr>
            </w:pPr>
            <w:r w:rsidRPr="00A44A77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34C3F" w:rsidRPr="00A44A77" w:rsidRDefault="00534C3F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4C3F" w:rsidRPr="00A44A77" w:rsidRDefault="00534C3F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534C3F" w:rsidRPr="00A44A77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34C3F" w:rsidRPr="00A44A77" w:rsidRDefault="00534C3F">
            <w:pPr>
              <w:pStyle w:val="a3"/>
            </w:pPr>
            <w:r w:rsidRPr="00A44A77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34C3F" w:rsidRPr="00A44A77" w:rsidRDefault="00534C3F">
            <w:pPr>
              <w:pStyle w:val="a3"/>
              <w:rPr>
                <w:lang w:val="en-US"/>
              </w:rPr>
            </w:pPr>
            <w:r w:rsidRPr="00A44A77">
              <w:rPr>
                <w:lang w:val="en-US"/>
              </w:rPr>
              <w:t>178 777,20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34C3F" w:rsidRPr="00A44A77" w:rsidRDefault="00534C3F">
            <w:pPr>
              <w:pStyle w:val="a3"/>
            </w:pPr>
            <w:r w:rsidRPr="00A44A77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34C3F" w:rsidRPr="00A44A77" w:rsidRDefault="00534C3F">
            <w:pPr>
              <w:pStyle w:val="a3"/>
              <w:rPr>
                <w:lang w:val="en-US"/>
              </w:rPr>
            </w:pPr>
            <w:r w:rsidRPr="00A44A77">
              <w:rPr>
                <w:lang w:val="en-US"/>
              </w:rPr>
              <w:t>08.12.21 12:42:02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4C3F" w:rsidRPr="00A74FFA" w:rsidRDefault="00534C3F">
            <w:pPr>
              <w:pStyle w:val="a3"/>
            </w:pPr>
            <w:r w:rsidRPr="00A74FFA">
              <w:t>ОБЩЕСТВО С ОГРАНИЧЕННОЙ ОТВЕТСТВЕННОСТЬЮ "МЕДЛАБРУС"</w:t>
            </w:r>
          </w:p>
        </w:tc>
      </w:tr>
      <w:tr w:rsidR="00534C3F" w:rsidRPr="00A44A77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34C3F" w:rsidRPr="00A44A77" w:rsidRDefault="00534C3F">
            <w:pPr>
              <w:pStyle w:val="a3"/>
            </w:pPr>
            <w:r w:rsidRPr="00A44A77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34C3F" w:rsidRPr="00A44A77" w:rsidRDefault="00534C3F">
            <w:pPr>
              <w:pStyle w:val="a3"/>
              <w:rPr>
                <w:lang w:val="en-US"/>
              </w:rPr>
            </w:pPr>
            <w:r w:rsidRPr="00A44A77">
              <w:rPr>
                <w:lang w:val="en-US"/>
              </w:rPr>
              <w:t>179 961,15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34C3F" w:rsidRPr="00A44A77" w:rsidRDefault="00534C3F">
            <w:pPr>
              <w:pStyle w:val="a3"/>
            </w:pPr>
            <w:r w:rsidRPr="00A44A77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34C3F" w:rsidRPr="00A44A77" w:rsidRDefault="00534C3F">
            <w:pPr>
              <w:pStyle w:val="a3"/>
              <w:rPr>
                <w:lang w:val="en-US"/>
              </w:rPr>
            </w:pPr>
            <w:r w:rsidRPr="00A44A77">
              <w:rPr>
                <w:lang w:val="en-US"/>
              </w:rPr>
              <w:t>08.12.21 12:40:23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4C3F" w:rsidRPr="00A74FFA" w:rsidRDefault="00534C3F">
            <w:pPr>
              <w:pStyle w:val="a3"/>
            </w:pPr>
            <w:r>
              <w:t xml:space="preserve">Индивидуальный предприниматель </w:t>
            </w:r>
            <w:r w:rsidRPr="00A74FFA">
              <w:t>ДУГИНА ЛАРИСА СТАНИСЛАВОВНА</w:t>
            </w:r>
          </w:p>
        </w:tc>
      </w:tr>
      <w:tr w:rsidR="00534C3F" w:rsidRPr="00A44A77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34C3F" w:rsidRPr="00A44A77" w:rsidRDefault="00534C3F">
            <w:pPr>
              <w:pStyle w:val="a3"/>
            </w:pPr>
            <w:r w:rsidRPr="00A44A77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34C3F" w:rsidRPr="00A44A77" w:rsidRDefault="00534C3F">
            <w:pPr>
              <w:pStyle w:val="a3"/>
              <w:rPr>
                <w:lang w:val="en-US"/>
              </w:rPr>
            </w:pPr>
            <w:r w:rsidRPr="00A44A77">
              <w:rPr>
                <w:lang w:val="en-US"/>
              </w:rPr>
              <w:t>223 767,40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34C3F" w:rsidRPr="00A44A77" w:rsidRDefault="00534C3F">
            <w:pPr>
              <w:pStyle w:val="a3"/>
            </w:pPr>
            <w:r w:rsidRPr="00A44A77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34C3F" w:rsidRPr="00A44A77" w:rsidRDefault="00534C3F">
            <w:pPr>
              <w:pStyle w:val="a3"/>
              <w:rPr>
                <w:lang w:val="en-US"/>
              </w:rPr>
            </w:pPr>
            <w:r w:rsidRPr="00A44A77">
              <w:rPr>
                <w:lang w:val="en-US"/>
              </w:rPr>
              <w:t>08.12.21 12:03:14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4C3F" w:rsidRPr="00A74FFA" w:rsidRDefault="00534C3F">
            <w:pPr>
              <w:pStyle w:val="a3"/>
            </w:pPr>
            <w:r>
              <w:t xml:space="preserve">Индивидуальный предприниматель </w:t>
            </w:r>
            <w:r w:rsidRPr="00A74FFA">
              <w:t>АКИМОВ СТАНИСЛАВ АЛЕКСАНДРОВИЧ</w:t>
            </w:r>
          </w:p>
        </w:tc>
      </w:tr>
    </w:tbl>
    <w:p w:rsidR="00534C3F" w:rsidRDefault="00534C3F">
      <w:pPr>
        <w:jc w:val="both"/>
      </w:pPr>
    </w:p>
    <w:p w:rsidR="00534C3F" w:rsidRDefault="00534C3F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63"/>
        <w:gridCol w:w="2683"/>
        <w:gridCol w:w="2719"/>
        <w:gridCol w:w="1860"/>
      </w:tblGrid>
      <w:tr w:rsidR="00534C3F" w:rsidRPr="00A44A77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4C3F" w:rsidRPr="00A44A77" w:rsidRDefault="00534C3F">
            <w:r>
              <w:rPr>
                <w:b/>
                <w:bCs/>
              </w:rPr>
              <w:t>Решение  члена комиссии</w:t>
            </w:r>
          </w:p>
        </w:tc>
      </w:tr>
      <w:tr w:rsidR="00534C3F" w:rsidRPr="00A44A77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r>
              <w:t>EA-134444</w:t>
            </w:r>
          </w:p>
          <w:p w:rsidR="00534C3F" w:rsidRPr="00A44A77" w:rsidRDefault="00534C3F">
            <w:r>
              <w:t>ОБЩЕСТВО С ОГРАНИЧЕННОЙ ОТВЕТСТВЕННОСТЬЮ "МЕДЛАБРУС"</w:t>
            </w:r>
          </w:p>
          <w:p w:rsidR="00534C3F" w:rsidRPr="00A44A77" w:rsidRDefault="00534C3F">
            <w:r>
              <w:t>ИНН 5030085025</w:t>
            </w:r>
          </w:p>
          <w:p w:rsidR="00534C3F" w:rsidRPr="00A44A77" w:rsidRDefault="00534C3F">
            <w:r>
              <w:t xml:space="preserve">ОГРН </w:t>
            </w:r>
            <w:r w:rsidRPr="00A74FFA">
              <w:t>1155030000718</w:t>
            </w:r>
          </w:p>
          <w:p w:rsidR="00534C3F" w:rsidRPr="00A44A77" w:rsidRDefault="00534C3F">
            <w:r w:rsidRPr="00A44A77">
              <w:t xml:space="preserve">КПП </w:t>
            </w:r>
            <w:r w:rsidRPr="00A74FFA">
              <w:t>505001001</w:t>
            </w:r>
          </w:p>
          <w:p w:rsidR="00534C3F" w:rsidRPr="00A44A77" w:rsidRDefault="00534C3F">
            <w:r w:rsidRPr="00A44A77">
              <w:t>Место нахождения(жительства)</w:t>
            </w:r>
          </w:p>
          <w:p w:rsidR="00534C3F" w:rsidRPr="00A44A77" w:rsidRDefault="00534C3F">
            <w:r w:rsidRPr="00A44A77">
              <w:t>141102, ОБЛМОСКОВСКАЯ, ГЩЁЛКОВО, ДОМ 96КОРПУС 3, КВАРТИРА 95</w:t>
            </w:r>
          </w:p>
          <w:p w:rsidR="00534C3F" w:rsidRPr="00A44A77" w:rsidRDefault="00534C3F">
            <w:r w:rsidRPr="00A44A77">
              <w:t>Почтовый адрес</w:t>
            </w:r>
          </w:p>
          <w:p w:rsidR="00534C3F" w:rsidRPr="00A44A77" w:rsidRDefault="00534C3F">
            <w:r w:rsidRPr="00A44A77">
              <w:t>141102, Московская обл., Щелковский р-н, Щелково г, Центральная ул., дом № 96, корпус 3, к.95</w:t>
            </w:r>
          </w:p>
          <w:p w:rsidR="00534C3F" w:rsidRPr="00A44A77" w:rsidRDefault="00534C3F">
            <w:r w:rsidRPr="00A44A77">
              <w:rPr>
                <w:sz w:val="16"/>
                <w:szCs w:val="16"/>
              </w:rPr>
              <w:t xml:space="preserve">Контактное лицо </w:t>
            </w:r>
          </w:p>
          <w:p w:rsidR="00534C3F" w:rsidRPr="00A44A77" w:rsidRDefault="00534C3F">
            <w:r>
              <w:t xml:space="preserve">Телефон </w:t>
            </w:r>
            <w:r>
              <w:rPr>
                <w:lang w:val="en-US"/>
              </w:rPr>
              <w:t>79253865512</w:t>
            </w:r>
          </w:p>
          <w:p w:rsidR="00534C3F" w:rsidRPr="00A44A77" w:rsidRDefault="00534C3F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34C3F" w:rsidRDefault="00534C3F">
            <w:pPr>
              <w:pStyle w:val="a3"/>
            </w:pPr>
          </w:p>
          <w:p w:rsidR="00534C3F" w:rsidRPr="00A44A77" w:rsidRDefault="00534C3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4C3F" w:rsidRPr="00A44A77" w:rsidRDefault="00534C3F">
            <w:r>
              <w:t>Соответствует требованиям</w:t>
            </w:r>
          </w:p>
        </w:tc>
      </w:tr>
      <w:tr w:rsidR="00534C3F" w:rsidRPr="00A44A7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r>
              <w:t>EA-134444</w:t>
            </w:r>
          </w:p>
          <w:p w:rsidR="00534C3F" w:rsidRPr="00A44A77" w:rsidRDefault="00534C3F">
            <w:r>
              <w:t>ОБЩЕСТВО С ОГРАНИЧЕННОЙ ОТВЕТСТВЕННОСТЬЮ "МЕДЛАБРУС"</w:t>
            </w:r>
          </w:p>
          <w:p w:rsidR="00534C3F" w:rsidRPr="00A44A77" w:rsidRDefault="00534C3F">
            <w:r>
              <w:t>ИНН 5030085025</w:t>
            </w:r>
          </w:p>
          <w:p w:rsidR="00534C3F" w:rsidRPr="00A44A77" w:rsidRDefault="00534C3F">
            <w:r>
              <w:t xml:space="preserve">ОГРН </w:t>
            </w:r>
            <w:r w:rsidRPr="00A74FFA">
              <w:t>1155030000718</w:t>
            </w:r>
          </w:p>
          <w:p w:rsidR="00534C3F" w:rsidRPr="00A44A77" w:rsidRDefault="00534C3F">
            <w:r w:rsidRPr="00A44A77">
              <w:t xml:space="preserve">КПП </w:t>
            </w:r>
            <w:r w:rsidRPr="00A74FFA">
              <w:t>505001001</w:t>
            </w:r>
          </w:p>
          <w:p w:rsidR="00534C3F" w:rsidRPr="00A44A77" w:rsidRDefault="00534C3F">
            <w:r w:rsidRPr="00A44A77">
              <w:t>Место нахождения(жительства)</w:t>
            </w:r>
          </w:p>
          <w:p w:rsidR="00534C3F" w:rsidRPr="00A44A77" w:rsidRDefault="00534C3F">
            <w:r w:rsidRPr="00A44A77">
              <w:t>141102, ОБЛМОСКОВСКАЯ, ГЩЁЛКОВО, ДОМ 96КОРПУС 3, КВАРТИРА 95</w:t>
            </w:r>
          </w:p>
          <w:p w:rsidR="00534C3F" w:rsidRPr="00A44A77" w:rsidRDefault="00534C3F">
            <w:r w:rsidRPr="00A44A77">
              <w:t>Почтовый адрес</w:t>
            </w:r>
          </w:p>
          <w:p w:rsidR="00534C3F" w:rsidRPr="00A44A77" w:rsidRDefault="00534C3F">
            <w:r w:rsidRPr="00A44A77">
              <w:t>141102, Московская обл., Щелковский р-н, Щелково г, Центральная ул., дом № 96, корпус 3, к.95</w:t>
            </w:r>
          </w:p>
          <w:p w:rsidR="00534C3F" w:rsidRPr="00A44A77" w:rsidRDefault="00534C3F">
            <w:r w:rsidRPr="00A44A77">
              <w:rPr>
                <w:sz w:val="16"/>
                <w:szCs w:val="16"/>
              </w:rPr>
              <w:t xml:space="preserve">Контактное лицо </w:t>
            </w:r>
          </w:p>
          <w:p w:rsidR="00534C3F" w:rsidRPr="00A44A77" w:rsidRDefault="00534C3F">
            <w:r>
              <w:t xml:space="preserve">Телефон </w:t>
            </w:r>
            <w:r>
              <w:rPr>
                <w:lang w:val="en-US"/>
              </w:rPr>
              <w:t>79253865512</w:t>
            </w:r>
          </w:p>
          <w:p w:rsidR="00534C3F" w:rsidRPr="00A44A77" w:rsidRDefault="00534C3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34C3F" w:rsidRDefault="00534C3F">
            <w:pPr>
              <w:pStyle w:val="a3"/>
            </w:pPr>
          </w:p>
          <w:p w:rsidR="00534C3F" w:rsidRPr="00A44A77" w:rsidRDefault="00534C3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4C3F" w:rsidRPr="00A44A77" w:rsidRDefault="00534C3F">
            <w:r>
              <w:t>Соответствует требованиям</w:t>
            </w:r>
          </w:p>
        </w:tc>
      </w:tr>
      <w:tr w:rsidR="00534C3F" w:rsidRPr="00A44A7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r>
              <w:t>EA-134444</w:t>
            </w:r>
          </w:p>
          <w:p w:rsidR="00534C3F" w:rsidRPr="00A44A77" w:rsidRDefault="00534C3F">
            <w:r>
              <w:t>ОБЩЕСТВО С ОГРАНИЧЕННОЙ ОТВЕТСТВЕННОСТЬЮ "МЕДЛАБРУС"</w:t>
            </w:r>
          </w:p>
          <w:p w:rsidR="00534C3F" w:rsidRPr="00A44A77" w:rsidRDefault="00534C3F">
            <w:r>
              <w:t>ИНН 5030085025</w:t>
            </w:r>
          </w:p>
          <w:p w:rsidR="00534C3F" w:rsidRPr="00A44A77" w:rsidRDefault="00534C3F">
            <w:r>
              <w:t xml:space="preserve">ОГРН </w:t>
            </w:r>
            <w:r w:rsidRPr="00A74FFA">
              <w:t>1155030000718</w:t>
            </w:r>
          </w:p>
          <w:p w:rsidR="00534C3F" w:rsidRPr="00A44A77" w:rsidRDefault="00534C3F">
            <w:r w:rsidRPr="00A44A77">
              <w:t xml:space="preserve">КПП </w:t>
            </w:r>
            <w:r w:rsidRPr="00A74FFA">
              <w:t>505001001</w:t>
            </w:r>
          </w:p>
          <w:p w:rsidR="00534C3F" w:rsidRPr="00A44A77" w:rsidRDefault="00534C3F">
            <w:r w:rsidRPr="00A44A77">
              <w:t>Место нахождения(жительства)</w:t>
            </w:r>
          </w:p>
          <w:p w:rsidR="00534C3F" w:rsidRPr="00A44A77" w:rsidRDefault="00534C3F">
            <w:r w:rsidRPr="00A44A77">
              <w:t>141102, ОБЛМОСКОВСКАЯ, ГЩЁЛКОВО, ДОМ 96КОРПУС 3, КВАРТИРА 95</w:t>
            </w:r>
          </w:p>
          <w:p w:rsidR="00534C3F" w:rsidRPr="00A44A77" w:rsidRDefault="00534C3F">
            <w:r w:rsidRPr="00A44A77">
              <w:t>Почтовый адрес</w:t>
            </w:r>
          </w:p>
          <w:p w:rsidR="00534C3F" w:rsidRPr="00A44A77" w:rsidRDefault="00534C3F">
            <w:r w:rsidRPr="00A44A77">
              <w:t>141102, Московская обл., Щелковский р-н, Щелково г, Центральная ул., дом № 96, корпус 3, к.95</w:t>
            </w:r>
          </w:p>
          <w:p w:rsidR="00534C3F" w:rsidRPr="00A44A77" w:rsidRDefault="00534C3F">
            <w:r w:rsidRPr="00A44A77">
              <w:rPr>
                <w:sz w:val="16"/>
                <w:szCs w:val="16"/>
              </w:rPr>
              <w:t xml:space="preserve">Контактное лицо </w:t>
            </w:r>
          </w:p>
          <w:p w:rsidR="00534C3F" w:rsidRPr="00A44A77" w:rsidRDefault="00534C3F">
            <w:r>
              <w:t xml:space="preserve">Телефон </w:t>
            </w:r>
            <w:r>
              <w:rPr>
                <w:lang w:val="en-US"/>
              </w:rPr>
              <w:t>79253865512</w:t>
            </w:r>
          </w:p>
          <w:p w:rsidR="00534C3F" w:rsidRPr="00A44A77" w:rsidRDefault="00534C3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34C3F" w:rsidRDefault="00534C3F">
            <w:pPr>
              <w:pStyle w:val="a3"/>
            </w:pPr>
          </w:p>
          <w:p w:rsidR="00534C3F" w:rsidRPr="00A44A77" w:rsidRDefault="00534C3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4C3F" w:rsidRPr="00A44A77" w:rsidRDefault="00534C3F">
            <w:r>
              <w:t>Соответствует требованиям</w:t>
            </w:r>
          </w:p>
        </w:tc>
      </w:tr>
      <w:tr w:rsidR="00534C3F" w:rsidRPr="00A44A77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r>
              <w:t>EA-134271</w:t>
            </w:r>
          </w:p>
          <w:p w:rsidR="00534C3F" w:rsidRPr="00A44A77" w:rsidRDefault="00534C3F">
            <w:r>
              <w:t>Индивидуальный предприниматель ДУГИНА ЛАРИСА СТАНИСЛАВОВНА</w:t>
            </w:r>
          </w:p>
          <w:p w:rsidR="00534C3F" w:rsidRPr="00A44A77" w:rsidRDefault="00534C3F">
            <w:r>
              <w:t>ИНН 920152531645</w:t>
            </w:r>
          </w:p>
          <w:p w:rsidR="00534C3F" w:rsidRPr="00A44A77" w:rsidRDefault="00534C3F">
            <w:r>
              <w:t xml:space="preserve">ОГРН </w:t>
            </w:r>
            <w:r w:rsidRPr="00A74FFA">
              <w:t>321920000016215</w:t>
            </w:r>
          </w:p>
          <w:p w:rsidR="00534C3F" w:rsidRPr="00A44A77" w:rsidRDefault="00534C3F">
            <w:r w:rsidRPr="00A44A77">
              <w:t xml:space="preserve">КПП </w:t>
            </w:r>
          </w:p>
          <w:p w:rsidR="00534C3F" w:rsidRPr="00A44A77" w:rsidRDefault="00534C3F">
            <w:r w:rsidRPr="00A44A77">
              <w:t>Место нахождения(жительства)</w:t>
            </w:r>
          </w:p>
          <w:p w:rsidR="00534C3F" w:rsidRPr="00A44A77" w:rsidRDefault="00534C3F">
            <w:r w:rsidRPr="00A44A77">
              <w:t>Г.СЕВАСТОПОЛЬ</w:t>
            </w:r>
          </w:p>
          <w:p w:rsidR="00534C3F" w:rsidRPr="00A44A77" w:rsidRDefault="00534C3F">
            <w:r w:rsidRPr="00A44A77">
              <w:t>Почтовый адрес</w:t>
            </w:r>
          </w:p>
          <w:p w:rsidR="00534C3F" w:rsidRPr="00A44A77" w:rsidRDefault="00534C3F">
            <w:r w:rsidRPr="00A44A77">
              <w:t>Г. СЕВАСТОПОЛЬ,</w:t>
            </w:r>
          </w:p>
          <w:p w:rsidR="00534C3F" w:rsidRPr="00A44A77" w:rsidRDefault="00534C3F">
            <w:r w:rsidRPr="00A44A77">
              <w:rPr>
                <w:sz w:val="16"/>
                <w:szCs w:val="16"/>
              </w:rPr>
              <w:t xml:space="preserve">Контактное лицо </w:t>
            </w:r>
          </w:p>
          <w:p w:rsidR="00534C3F" w:rsidRPr="00A44A77" w:rsidRDefault="00534C3F">
            <w:r>
              <w:t xml:space="preserve">Телефон </w:t>
            </w:r>
            <w:r>
              <w:rPr>
                <w:lang w:val="en-US"/>
              </w:rPr>
              <w:t>79180646791</w:t>
            </w:r>
          </w:p>
          <w:p w:rsidR="00534C3F" w:rsidRPr="00A44A77" w:rsidRDefault="00534C3F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34C3F" w:rsidRDefault="00534C3F">
            <w:pPr>
              <w:pStyle w:val="a3"/>
            </w:pPr>
          </w:p>
          <w:p w:rsidR="00534C3F" w:rsidRPr="00A44A77" w:rsidRDefault="00534C3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4C3F" w:rsidRPr="00A44A77" w:rsidRDefault="00534C3F">
            <w:r>
              <w:t>Соответствует требованиям</w:t>
            </w:r>
          </w:p>
        </w:tc>
      </w:tr>
      <w:tr w:rsidR="00534C3F" w:rsidRPr="00A44A7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r>
              <w:t>EA-134271</w:t>
            </w:r>
          </w:p>
          <w:p w:rsidR="00534C3F" w:rsidRPr="00A44A77" w:rsidRDefault="00534C3F">
            <w:r>
              <w:t>ДУГИНА ЛАРИСА СТАНИСЛАВОВНА</w:t>
            </w:r>
          </w:p>
          <w:p w:rsidR="00534C3F" w:rsidRPr="00A44A77" w:rsidRDefault="00534C3F">
            <w:r>
              <w:t>ИНН 920152531645</w:t>
            </w:r>
          </w:p>
          <w:p w:rsidR="00534C3F" w:rsidRPr="00A44A77" w:rsidRDefault="00534C3F">
            <w:r>
              <w:t xml:space="preserve">ОГРН </w:t>
            </w:r>
            <w:r w:rsidRPr="00A74FFA">
              <w:t>321920000016215</w:t>
            </w:r>
          </w:p>
          <w:p w:rsidR="00534C3F" w:rsidRPr="00A44A77" w:rsidRDefault="00534C3F">
            <w:r w:rsidRPr="00A44A77">
              <w:t xml:space="preserve">КПП </w:t>
            </w:r>
          </w:p>
          <w:p w:rsidR="00534C3F" w:rsidRPr="00A44A77" w:rsidRDefault="00534C3F">
            <w:r w:rsidRPr="00A44A77">
              <w:t>Место нахождения(жительства)</w:t>
            </w:r>
          </w:p>
          <w:p w:rsidR="00534C3F" w:rsidRPr="00A44A77" w:rsidRDefault="00534C3F">
            <w:r w:rsidRPr="00A44A77">
              <w:t>Г.СЕВАСТОПОЛЬ</w:t>
            </w:r>
          </w:p>
          <w:p w:rsidR="00534C3F" w:rsidRPr="00A44A77" w:rsidRDefault="00534C3F">
            <w:r w:rsidRPr="00A44A77">
              <w:t>Почтовый адрес</w:t>
            </w:r>
          </w:p>
          <w:p w:rsidR="00534C3F" w:rsidRPr="00A44A77" w:rsidRDefault="00534C3F">
            <w:r w:rsidRPr="00A44A77">
              <w:t>Г. СЕВАСТОПОЛЬ,</w:t>
            </w:r>
          </w:p>
          <w:p w:rsidR="00534C3F" w:rsidRPr="00A44A77" w:rsidRDefault="00534C3F">
            <w:r w:rsidRPr="00A44A77">
              <w:rPr>
                <w:sz w:val="16"/>
                <w:szCs w:val="16"/>
              </w:rPr>
              <w:t xml:space="preserve">Контактное лицо </w:t>
            </w:r>
          </w:p>
          <w:p w:rsidR="00534C3F" w:rsidRPr="00A44A77" w:rsidRDefault="00534C3F">
            <w:r>
              <w:t xml:space="preserve">Телефон </w:t>
            </w:r>
            <w:r>
              <w:rPr>
                <w:lang w:val="en-US"/>
              </w:rPr>
              <w:t>79180646791</w:t>
            </w:r>
          </w:p>
          <w:p w:rsidR="00534C3F" w:rsidRPr="00A44A77" w:rsidRDefault="00534C3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34C3F" w:rsidRDefault="00534C3F">
            <w:pPr>
              <w:pStyle w:val="a3"/>
            </w:pPr>
          </w:p>
          <w:p w:rsidR="00534C3F" w:rsidRPr="00A44A77" w:rsidRDefault="00534C3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4C3F" w:rsidRPr="00A44A77" w:rsidRDefault="00534C3F">
            <w:r>
              <w:t>Соответствует требованиям</w:t>
            </w:r>
          </w:p>
        </w:tc>
      </w:tr>
      <w:tr w:rsidR="00534C3F" w:rsidRPr="00A44A7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r>
              <w:t>EA-134271</w:t>
            </w:r>
          </w:p>
          <w:p w:rsidR="00534C3F" w:rsidRPr="00A44A77" w:rsidRDefault="00534C3F">
            <w:r>
              <w:t>ДУГИНА ЛАРИСА СТАНИСЛАВОВНА</w:t>
            </w:r>
          </w:p>
          <w:p w:rsidR="00534C3F" w:rsidRPr="00A44A77" w:rsidRDefault="00534C3F">
            <w:r>
              <w:t>ИНН 920152531645</w:t>
            </w:r>
          </w:p>
          <w:p w:rsidR="00534C3F" w:rsidRPr="00A44A77" w:rsidRDefault="00534C3F">
            <w:r>
              <w:t xml:space="preserve">ОГРН </w:t>
            </w:r>
            <w:r w:rsidRPr="00A74FFA">
              <w:t>321920000016215</w:t>
            </w:r>
          </w:p>
          <w:p w:rsidR="00534C3F" w:rsidRPr="00A44A77" w:rsidRDefault="00534C3F">
            <w:r w:rsidRPr="00A44A77">
              <w:t xml:space="preserve">КПП </w:t>
            </w:r>
          </w:p>
          <w:p w:rsidR="00534C3F" w:rsidRPr="00A44A77" w:rsidRDefault="00534C3F">
            <w:r w:rsidRPr="00A44A77">
              <w:t>Место нахождения(жительства)</w:t>
            </w:r>
          </w:p>
          <w:p w:rsidR="00534C3F" w:rsidRPr="00A44A77" w:rsidRDefault="00534C3F">
            <w:r w:rsidRPr="00A44A77">
              <w:t>Г.СЕВАСТОПОЛЬ</w:t>
            </w:r>
          </w:p>
          <w:p w:rsidR="00534C3F" w:rsidRPr="00A44A77" w:rsidRDefault="00534C3F">
            <w:r w:rsidRPr="00A44A77">
              <w:t>Почтовый адрес</w:t>
            </w:r>
          </w:p>
          <w:p w:rsidR="00534C3F" w:rsidRPr="00A44A77" w:rsidRDefault="00534C3F">
            <w:r w:rsidRPr="00A44A77">
              <w:t>Г. СЕВАСТОПОЛЬ,</w:t>
            </w:r>
          </w:p>
          <w:p w:rsidR="00534C3F" w:rsidRPr="00A44A77" w:rsidRDefault="00534C3F">
            <w:r w:rsidRPr="00A44A77">
              <w:rPr>
                <w:sz w:val="16"/>
                <w:szCs w:val="16"/>
              </w:rPr>
              <w:t xml:space="preserve">Контактное лицо </w:t>
            </w:r>
          </w:p>
          <w:p w:rsidR="00534C3F" w:rsidRPr="00A44A77" w:rsidRDefault="00534C3F">
            <w:r>
              <w:t xml:space="preserve">Телефон </w:t>
            </w:r>
            <w:r>
              <w:rPr>
                <w:lang w:val="en-US"/>
              </w:rPr>
              <w:t>79180646791</w:t>
            </w:r>
          </w:p>
          <w:p w:rsidR="00534C3F" w:rsidRPr="00A44A77" w:rsidRDefault="00534C3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34C3F" w:rsidRDefault="00534C3F">
            <w:pPr>
              <w:pStyle w:val="a3"/>
            </w:pPr>
          </w:p>
          <w:p w:rsidR="00534C3F" w:rsidRPr="00A44A77" w:rsidRDefault="00534C3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4C3F" w:rsidRPr="00A44A77" w:rsidRDefault="00534C3F">
            <w:r>
              <w:t>Соответствует требованиям</w:t>
            </w:r>
          </w:p>
        </w:tc>
      </w:tr>
      <w:tr w:rsidR="00534C3F" w:rsidRPr="00A44A77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r>
              <w:t>EA-134369</w:t>
            </w:r>
          </w:p>
          <w:p w:rsidR="00534C3F" w:rsidRPr="00A44A77" w:rsidRDefault="00534C3F">
            <w:r>
              <w:t>Индивидуальный предприниматель АКИМОВ СТАНИСЛАВ АЛЕКСАНДРОВИЧ</w:t>
            </w:r>
          </w:p>
          <w:p w:rsidR="00534C3F" w:rsidRPr="00A44A77" w:rsidRDefault="00534C3F">
            <w:r>
              <w:t>ИНН 504909858076</w:t>
            </w:r>
          </w:p>
          <w:p w:rsidR="00534C3F" w:rsidRPr="00A44A77" w:rsidRDefault="00534C3F">
            <w:r>
              <w:t xml:space="preserve">ОГРН </w:t>
            </w:r>
            <w:r w:rsidRPr="00A74FFA">
              <w:t>320508100200699</w:t>
            </w:r>
          </w:p>
          <w:p w:rsidR="00534C3F" w:rsidRPr="00A44A77" w:rsidRDefault="00534C3F">
            <w:r w:rsidRPr="00A44A77">
              <w:t xml:space="preserve">КПП </w:t>
            </w:r>
          </w:p>
          <w:p w:rsidR="00534C3F" w:rsidRPr="00A44A77" w:rsidRDefault="00534C3F">
            <w:r w:rsidRPr="00A44A77">
              <w:t>Место нахождения(жительства)</w:t>
            </w:r>
          </w:p>
          <w:p w:rsidR="00534C3F" w:rsidRPr="00A44A77" w:rsidRDefault="00534C3F">
            <w:r w:rsidRPr="00A44A77">
              <w:t>ОБЛМОСКОВСКАЯ, ГШАТУРА, СДМИТРОВСКИЙ ПОГОСТ</w:t>
            </w:r>
          </w:p>
          <w:p w:rsidR="00534C3F" w:rsidRPr="00A44A77" w:rsidRDefault="00534C3F">
            <w:r w:rsidRPr="00A44A77">
              <w:t>Почтовый адрес</w:t>
            </w:r>
          </w:p>
          <w:p w:rsidR="00534C3F" w:rsidRPr="00A44A77" w:rsidRDefault="00534C3F">
            <w:r w:rsidRPr="00A44A77">
              <w:t>ОБЛ МОСКОВСКАЯ, Г ШАТУРА, С ДМИТРОВСКИЙ ПОГОСТ, УЛ. НОВАЯ, ДОМ 9, КВ. 55</w:t>
            </w:r>
          </w:p>
          <w:p w:rsidR="00534C3F" w:rsidRPr="00A44A77" w:rsidRDefault="00534C3F">
            <w:r w:rsidRPr="00A44A77">
              <w:rPr>
                <w:sz w:val="16"/>
                <w:szCs w:val="16"/>
              </w:rPr>
              <w:t xml:space="preserve">Контактное лицо </w:t>
            </w:r>
          </w:p>
          <w:p w:rsidR="00534C3F" w:rsidRPr="00A44A77" w:rsidRDefault="00534C3F">
            <w:r>
              <w:t xml:space="preserve">Телефон </w:t>
            </w:r>
            <w:r w:rsidRPr="00A74FFA">
              <w:t>79652469966</w:t>
            </w:r>
          </w:p>
          <w:p w:rsidR="00534C3F" w:rsidRPr="00A44A77" w:rsidRDefault="00534C3F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34C3F" w:rsidRDefault="00534C3F">
            <w:pPr>
              <w:pStyle w:val="a3"/>
            </w:pPr>
          </w:p>
          <w:p w:rsidR="00534C3F" w:rsidRPr="00A44A77" w:rsidRDefault="00534C3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4C3F" w:rsidRPr="00A44A77" w:rsidRDefault="00534C3F">
            <w:r>
              <w:t>Соответствует требованиям</w:t>
            </w:r>
          </w:p>
        </w:tc>
      </w:tr>
      <w:tr w:rsidR="00534C3F" w:rsidRPr="00A44A7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r>
              <w:t>EA-134369</w:t>
            </w:r>
          </w:p>
          <w:p w:rsidR="00534C3F" w:rsidRPr="00A44A77" w:rsidRDefault="00534C3F">
            <w:r>
              <w:t>АКИМОВ СТАНИСЛАВ АЛЕКСАНДРОВИЧ</w:t>
            </w:r>
          </w:p>
          <w:p w:rsidR="00534C3F" w:rsidRPr="00A44A77" w:rsidRDefault="00534C3F">
            <w:r>
              <w:t>ИНН 504909858076</w:t>
            </w:r>
          </w:p>
          <w:p w:rsidR="00534C3F" w:rsidRPr="00A44A77" w:rsidRDefault="00534C3F">
            <w:r>
              <w:t xml:space="preserve">ОГРН </w:t>
            </w:r>
            <w:r w:rsidRPr="00A74FFA">
              <w:t>320508100200699</w:t>
            </w:r>
          </w:p>
          <w:p w:rsidR="00534C3F" w:rsidRPr="00A44A77" w:rsidRDefault="00534C3F">
            <w:r w:rsidRPr="00A44A77">
              <w:t xml:space="preserve">КПП </w:t>
            </w:r>
          </w:p>
          <w:p w:rsidR="00534C3F" w:rsidRPr="00A44A77" w:rsidRDefault="00534C3F">
            <w:r w:rsidRPr="00A44A77">
              <w:t>Место нахождения(жительства)</w:t>
            </w:r>
          </w:p>
          <w:p w:rsidR="00534C3F" w:rsidRPr="00A44A77" w:rsidRDefault="00534C3F">
            <w:r w:rsidRPr="00A44A77">
              <w:t>ОБЛМОСКОВСКАЯ, ГШАТУРА, СДМИТРОВСКИЙ ПОГОСТ</w:t>
            </w:r>
          </w:p>
          <w:p w:rsidR="00534C3F" w:rsidRPr="00A44A77" w:rsidRDefault="00534C3F">
            <w:r w:rsidRPr="00A44A77">
              <w:t>Почтовый адрес</w:t>
            </w:r>
          </w:p>
          <w:p w:rsidR="00534C3F" w:rsidRPr="00A44A77" w:rsidRDefault="00534C3F">
            <w:r w:rsidRPr="00A44A77">
              <w:t>ОБЛ МОСКОВСКАЯ, Г ШАТУРА, С ДМИТРОВСКИЙ ПОГОСТ, УЛ. НОВАЯ, ДОМ 9, КВ. 55</w:t>
            </w:r>
          </w:p>
          <w:p w:rsidR="00534C3F" w:rsidRPr="00A44A77" w:rsidRDefault="00534C3F">
            <w:r w:rsidRPr="00A44A77">
              <w:rPr>
                <w:sz w:val="16"/>
                <w:szCs w:val="16"/>
              </w:rPr>
              <w:t xml:space="preserve">Контактное лицо </w:t>
            </w:r>
          </w:p>
          <w:p w:rsidR="00534C3F" w:rsidRPr="00A44A77" w:rsidRDefault="00534C3F">
            <w:r>
              <w:t xml:space="preserve">Телефон </w:t>
            </w:r>
            <w:r w:rsidRPr="00A74FFA">
              <w:t>79652469966</w:t>
            </w:r>
          </w:p>
          <w:p w:rsidR="00534C3F" w:rsidRPr="00A44A77" w:rsidRDefault="00534C3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34C3F" w:rsidRDefault="00534C3F">
            <w:pPr>
              <w:pStyle w:val="a3"/>
            </w:pPr>
          </w:p>
          <w:p w:rsidR="00534C3F" w:rsidRPr="00A44A77" w:rsidRDefault="00534C3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4C3F" w:rsidRPr="00A44A77" w:rsidRDefault="00534C3F">
            <w:r>
              <w:t>Соответствует требованиям</w:t>
            </w:r>
          </w:p>
        </w:tc>
      </w:tr>
      <w:tr w:rsidR="00534C3F" w:rsidRPr="00A44A7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r>
              <w:t>EA-134369</w:t>
            </w:r>
          </w:p>
          <w:p w:rsidR="00534C3F" w:rsidRPr="00A44A77" w:rsidRDefault="00534C3F">
            <w:r>
              <w:t>АКИМОВ СТАНИСЛАВ АЛЕКСАНДРОВИЧ</w:t>
            </w:r>
          </w:p>
          <w:p w:rsidR="00534C3F" w:rsidRPr="00A44A77" w:rsidRDefault="00534C3F">
            <w:r>
              <w:t>ИНН 504909858076</w:t>
            </w:r>
          </w:p>
          <w:p w:rsidR="00534C3F" w:rsidRPr="00A44A77" w:rsidRDefault="00534C3F">
            <w:r>
              <w:t xml:space="preserve">ОГРН </w:t>
            </w:r>
            <w:r w:rsidRPr="00A74FFA">
              <w:t>320508100200699</w:t>
            </w:r>
          </w:p>
          <w:p w:rsidR="00534C3F" w:rsidRPr="00A44A77" w:rsidRDefault="00534C3F">
            <w:r w:rsidRPr="00A44A77">
              <w:t xml:space="preserve">КПП </w:t>
            </w:r>
          </w:p>
          <w:p w:rsidR="00534C3F" w:rsidRPr="00A44A77" w:rsidRDefault="00534C3F">
            <w:r w:rsidRPr="00A44A77">
              <w:t>Место нахождения(жительства)</w:t>
            </w:r>
          </w:p>
          <w:p w:rsidR="00534C3F" w:rsidRPr="00A44A77" w:rsidRDefault="00534C3F">
            <w:bookmarkStart w:id="0" w:name="__DdeLink__366_22120086831"/>
            <w:r w:rsidRPr="00A44A77">
              <w:t>ОБЛМОСКОВСКАЯ, ГШАТУРА, СДМИТРОВСКИЙ ПОГОСТ</w:t>
            </w:r>
            <w:bookmarkEnd w:id="0"/>
          </w:p>
          <w:p w:rsidR="00534C3F" w:rsidRPr="00A44A77" w:rsidRDefault="00534C3F">
            <w:r w:rsidRPr="00A44A77">
              <w:t>Почтовый адрес</w:t>
            </w:r>
          </w:p>
          <w:p w:rsidR="00534C3F" w:rsidRPr="00A44A77" w:rsidRDefault="00534C3F">
            <w:r w:rsidRPr="00A44A77">
              <w:t>ОБЛ МОСКОВСКАЯ, Г ШАТУРА, С ДМИТРОВСКИЙ ПОГОСТ, УЛ. НОВАЯ, ДОМ 9, КВ. 55</w:t>
            </w:r>
          </w:p>
          <w:p w:rsidR="00534C3F" w:rsidRPr="00A44A77" w:rsidRDefault="00534C3F">
            <w:r w:rsidRPr="00A44A77">
              <w:rPr>
                <w:sz w:val="16"/>
                <w:szCs w:val="16"/>
              </w:rPr>
              <w:t xml:space="preserve">Контактное лицо </w:t>
            </w:r>
          </w:p>
          <w:p w:rsidR="00534C3F" w:rsidRPr="00A44A77" w:rsidRDefault="00534C3F">
            <w:r>
              <w:t xml:space="preserve">Телефон </w:t>
            </w:r>
            <w:r w:rsidRPr="00A74FFA">
              <w:t>79652469966</w:t>
            </w:r>
          </w:p>
          <w:p w:rsidR="00534C3F" w:rsidRPr="00A44A77" w:rsidRDefault="00534C3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34C3F" w:rsidRDefault="00534C3F">
            <w:pPr>
              <w:pStyle w:val="a3"/>
            </w:pPr>
          </w:p>
          <w:p w:rsidR="00534C3F" w:rsidRPr="00A44A77" w:rsidRDefault="00534C3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4C3F" w:rsidRPr="00A44A77" w:rsidRDefault="00534C3F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4C3F" w:rsidRPr="00A44A77" w:rsidRDefault="00534C3F">
            <w:r>
              <w:t>Соответствует требованиям</w:t>
            </w:r>
          </w:p>
        </w:tc>
      </w:tr>
    </w:tbl>
    <w:p w:rsidR="00534C3F" w:rsidRDefault="00534C3F">
      <w:pPr>
        <w:ind w:right="142"/>
        <w:jc w:val="both"/>
      </w:pPr>
    </w:p>
    <w:p w:rsidR="00534C3F" w:rsidRDefault="00534C3F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A74FFA">
        <w:t>Медицинские изделия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"МЕДЛАБРУС", предложение о цене контракта 178 777,20 руб.</w:t>
      </w:r>
    </w:p>
    <w:p w:rsidR="00534C3F" w:rsidRDefault="00534C3F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602A2C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534C3F" w:rsidRDefault="00534C3F">
      <w:pPr>
        <w:jc w:val="both"/>
        <w:rPr>
          <w:b/>
          <w:bCs/>
        </w:rPr>
      </w:pPr>
    </w:p>
    <w:p w:rsidR="00534C3F" w:rsidRDefault="00534C3F">
      <w:pPr>
        <w:jc w:val="both"/>
        <w:rPr>
          <w:b/>
          <w:bCs/>
        </w:rPr>
      </w:pPr>
    </w:p>
    <w:p w:rsidR="00534C3F" w:rsidRDefault="00534C3F">
      <w:pPr>
        <w:jc w:val="both"/>
        <w:rPr>
          <w:b/>
          <w:bCs/>
        </w:rPr>
      </w:pPr>
    </w:p>
    <w:p w:rsidR="00534C3F" w:rsidRDefault="00534C3F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534C3F" w:rsidRPr="00A44A77">
        <w:tc>
          <w:tcPr>
            <w:tcW w:w="5847" w:type="dxa"/>
            <w:vAlign w:val="bottom"/>
          </w:tcPr>
          <w:p w:rsidR="00534C3F" w:rsidRPr="00A44A77" w:rsidRDefault="00534C3F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534C3F" w:rsidRPr="00A44A77" w:rsidRDefault="00534C3F">
            <w:pPr>
              <w:pStyle w:val="a3"/>
            </w:pPr>
            <w:r w:rsidRPr="00A44A77">
              <w:rPr>
                <w:lang w:val="en-US"/>
              </w:rPr>
              <w:t>Просоленко Юрий Александрович</w:t>
            </w:r>
          </w:p>
        </w:tc>
      </w:tr>
      <w:tr w:rsidR="00534C3F" w:rsidRPr="00A44A77">
        <w:tc>
          <w:tcPr>
            <w:tcW w:w="5847" w:type="dxa"/>
            <w:vAlign w:val="bottom"/>
          </w:tcPr>
          <w:p w:rsidR="00534C3F" w:rsidRPr="00A44A77" w:rsidRDefault="00534C3F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34C3F" w:rsidRPr="00A44A77" w:rsidRDefault="00534C3F">
            <w:pPr>
              <w:pStyle w:val="a3"/>
            </w:pPr>
            <w:r w:rsidRPr="00A44A77">
              <w:rPr>
                <w:lang w:val="en-US"/>
              </w:rPr>
              <w:t>Дехтерев Юрий Сергеевич</w:t>
            </w:r>
          </w:p>
        </w:tc>
      </w:tr>
      <w:tr w:rsidR="00534C3F" w:rsidRPr="00A44A77">
        <w:tc>
          <w:tcPr>
            <w:tcW w:w="5847" w:type="dxa"/>
            <w:vAlign w:val="bottom"/>
          </w:tcPr>
          <w:p w:rsidR="00534C3F" w:rsidRPr="00A44A77" w:rsidRDefault="00534C3F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534C3F" w:rsidRPr="00A44A77" w:rsidRDefault="00534C3F">
            <w:pPr>
              <w:pStyle w:val="a3"/>
            </w:pPr>
            <w:r w:rsidRPr="00A44A77">
              <w:rPr>
                <w:lang w:val="en-US"/>
              </w:rPr>
              <w:t>Владыкина Лидия Валерьевна</w:t>
            </w:r>
          </w:p>
        </w:tc>
      </w:tr>
    </w:tbl>
    <w:p w:rsidR="00534C3F" w:rsidRDefault="00534C3F"/>
    <w:sectPr w:rsidR="00534C3F" w:rsidSect="0002486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486C"/>
    <w:rsid w:val="0002486C"/>
    <w:rsid w:val="00534C3F"/>
    <w:rsid w:val="00602A2C"/>
    <w:rsid w:val="009D05D0"/>
    <w:rsid w:val="00A44A77"/>
    <w:rsid w:val="00A74F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86C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02486C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486C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94756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02486C"/>
  </w:style>
  <w:style w:type="paragraph" w:styleId="Caption">
    <w:name w:val="caption"/>
    <w:basedOn w:val="Normal"/>
    <w:uiPriority w:val="99"/>
    <w:qFormat/>
    <w:rsid w:val="0002486C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02486C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02486C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D94756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02486C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02486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02486C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02486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02486C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02486C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02486C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02486C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02486C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02486C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4756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475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4756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02486C"/>
  </w:style>
  <w:style w:type="paragraph" w:customStyle="1" w:styleId="a4">
    <w:name w:val="Заголовок таблицы"/>
    <w:basedOn w:val="a3"/>
    <w:uiPriority w:val="99"/>
    <w:rsid w:val="0002486C"/>
  </w:style>
  <w:style w:type="paragraph" w:customStyle="1" w:styleId="DocumentMap">
    <w:name w:val="DocumentMap"/>
    <w:uiPriority w:val="99"/>
    <w:rsid w:val="0002486C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02486C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02486C"/>
  </w:style>
  <w:style w:type="character" w:styleId="Hyperlink">
    <w:name w:val="Hyperlink"/>
    <w:basedOn w:val="DefaultParagraphFont"/>
    <w:uiPriority w:val="99"/>
    <w:rsid w:val="00A74FF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3</Pages>
  <Words>1306</Words>
  <Characters>7450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2021-12-13T10:59:00Z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