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0727" w:rsidRDefault="00A90727">
      <w:pPr>
        <w:ind w:firstLine="680"/>
        <w:jc w:val="center"/>
      </w:pPr>
      <w:r>
        <w:rPr>
          <w:b/>
          <w:bCs/>
        </w:rPr>
        <w:t xml:space="preserve">ПРОТОКОЛ </w:t>
      </w:r>
      <w:r w:rsidRPr="00331C83">
        <w:rPr>
          <w:b/>
          <w:bCs/>
        </w:rPr>
        <w:t>0318300120821000166</w:t>
      </w:r>
    </w:p>
    <w:p w:rsidR="00A90727" w:rsidRDefault="00A90727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A90727" w:rsidRPr="00331C83" w:rsidRDefault="00A90727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A90727" w:rsidRPr="0025484A">
        <w:tc>
          <w:tcPr>
            <w:tcW w:w="4961" w:type="dxa"/>
          </w:tcPr>
          <w:p w:rsidR="00A90727" w:rsidRPr="0025484A" w:rsidRDefault="00A90727">
            <w:pPr>
              <w:overflowPunct/>
            </w:pPr>
            <w:r>
              <w:t xml:space="preserve">г.Славянск-на-Кубани </w:t>
            </w:r>
          </w:p>
        </w:tc>
        <w:tc>
          <w:tcPr>
            <w:tcW w:w="4960" w:type="dxa"/>
          </w:tcPr>
          <w:p w:rsidR="00A90727" w:rsidRPr="0025484A" w:rsidRDefault="00A90727">
            <w:pPr>
              <w:ind w:firstLine="567"/>
              <w:jc w:val="right"/>
            </w:pPr>
            <w:r>
              <w:rPr>
                <w:lang w:val="en-US"/>
              </w:rPr>
              <w:t>13.12.</w:t>
            </w:r>
            <w:r>
              <w:t>20</w:t>
            </w:r>
            <w:r>
              <w:rPr>
                <w:lang w:val="en-US"/>
              </w:rPr>
              <w:t xml:space="preserve">21 </w:t>
            </w:r>
          </w:p>
        </w:tc>
      </w:tr>
    </w:tbl>
    <w:p w:rsidR="00A90727" w:rsidRDefault="00A90727">
      <w:pPr>
        <w:overflowPunct/>
      </w:pPr>
    </w:p>
    <w:p w:rsidR="00A90727" w:rsidRDefault="00A9072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331C83">
        <w:t xml:space="preserve">: Техническое обслуживание дизель-генераторной установки </w:t>
      </w:r>
    </w:p>
    <w:p w:rsidR="00A90727" w:rsidRDefault="00A9072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213234901331923490100102460013312244</w:t>
      </w:r>
    </w:p>
    <w:p w:rsidR="00A90727" w:rsidRDefault="00A90727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163 333,33 руб.</w:t>
      </w:r>
    </w:p>
    <w:p w:rsidR="00A90727" w:rsidRDefault="00A90727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331C83">
        <w:rPr>
          <w:b/>
          <w:bCs/>
        </w:rPr>
        <w:t xml:space="preserve">: </w:t>
      </w:r>
      <w:r w:rsidRPr="00331C83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331C83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A90727" w:rsidRPr="0025484A">
        <w:trPr>
          <w:jc w:val="right"/>
        </w:trPr>
        <w:tc>
          <w:tcPr>
            <w:tcW w:w="9915" w:type="dxa"/>
          </w:tcPr>
          <w:p w:rsidR="00A90727" w:rsidRPr="0025484A" w:rsidRDefault="00A90727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331C83">
              <w:rPr>
                <w:b/>
                <w:bCs/>
              </w:rPr>
              <w:t xml:space="preserve">Источник финансирования: </w:t>
            </w:r>
            <w:r w:rsidRPr="00331C83">
              <w:t>Внебюджетные фонды (ОМС), краевой бюджет, платные услуги на 2022 г.</w:t>
            </w:r>
          </w:p>
          <w:p w:rsidR="00A90727" w:rsidRPr="0025484A" w:rsidRDefault="00A9072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331C83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331C83">
              <w:t>353560, Россия, Краснодарский край, г. Славянск-на-Кубани, ул. Батарейная, 377  транспортом поставщика. с 01.01.2022 г. по 20.12.2022 года..</w:t>
            </w:r>
          </w:p>
          <w:p w:rsidR="00A90727" w:rsidRPr="0025484A" w:rsidRDefault="00A9072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331C83">
              <w:t>Не требуется</w:t>
            </w:r>
          </w:p>
          <w:p w:rsidR="00A90727" w:rsidRPr="00331C83" w:rsidRDefault="00A90727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331C83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A90727" w:rsidRDefault="00A90727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331C83">
        <w:t>30.11.21 15:51:06 (</w:t>
      </w:r>
      <w:r>
        <w:rPr>
          <w:lang w:val="en-US"/>
        </w:rPr>
        <w:t>MSK</w:t>
      </w:r>
      <w:r w:rsidRPr="00331C83">
        <w:t>+00:00)</w:t>
      </w:r>
    </w:p>
    <w:p w:rsidR="00A90727" w:rsidRDefault="00A90727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331C83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A90727" w:rsidRPr="0025484A">
        <w:tc>
          <w:tcPr>
            <w:tcW w:w="3307" w:type="dxa"/>
          </w:tcPr>
          <w:p w:rsidR="00A90727" w:rsidRPr="0025484A" w:rsidRDefault="00A90727">
            <w:r w:rsidRPr="0025484A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A90727" w:rsidRPr="0025484A" w:rsidRDefault="00A90727">
            <w:r w:rsidRPr="0025484A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A90727" w:rsidRPr="0025484A" w:rsidRDefault="00A90727">
            <w:pPr>
              <w:rPr>
                <w:lang w:val="en-US"/>
              </w:rPr>
            </w:pPr>
            <w:r w:rsidRPr="0025484A">
              <w:rPr>
                <w:lang w:val="en-US"/>
              </w:rPr>
              <w:t>Главный врач</w:t>
            </w:r>
          </w:p>
        </w:tc>
      </w:tr>
      <w:tr w:rsidR="00A90727" w:rsidRPr="0025484A">
        <w:tc>
          <w:tcPr>
            <w:tcW w:w="3307" w:type="dxa"/>
          </w:tcPr>
          <w:p w:rsidR="00A90727" w:rsidRPr="0025484A" w:rsidRDefault="00A90727">
            <w:r w:rsidRPr="0025484A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A90727" w:rsidRPr="0025484A" w:rsidRDefault="00A90727">
            <w:r w:rsidRPr="0025484A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A90727" w:rsidRPr="0025484A" w:rsidRDefault="00A90727">
            <w:pPr>
              <w:rPr>
                <w:lang w:val="en-US"/>
              </w:rPr>
            </w:pPr>
            <w:r w:rsidRPr="0025484A">
              <w:rPr>
                <w:lang w:val="en-US"/>
              </w:rPr>
              <w:t>Начальник отдела закупок</w:t>
            </w:r>
          </w:p>
        </w:tc>
      </w:tr>
      <w:tr w:rsidR="00A90727" w:rsidRPr="0025484A">
        <w:tc>
          <w:tcPr>
            <w:tcW w:w="3307" w:type="dxa"/>
          </w:tcPr>
          <w:p w:rsidR="00A90727" w:rsidRPr="0025484A" w:rsidRDefault="00A90727">
            <w:r w:rsidRPr="0025484A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A90727" w:rsidRPr="0025484A" w:rsidRDefault="00A90727">
            <w:r w:rsidRPr="0025484A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A90727" w:rsidRPr="0025484A" w:rsidRDefault="00A90727">
            <w:pPr>
              <w:rPr>
                <w:lang w:val="en-US"/>
              </w:rPr>
            </w:pPr>
            <w:r w:rsidRPr="0025484A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A90727" w:rsidRDefault="00A90727">
      <w:pPr>
        <w:jc w:val="both"/>
      </w:pPr>
      <w:r>
        <w:tab/>
        <w:t>Кворум имеется. Комиссия правомочна.</w:t>
      </w:r>
    </w:p>
    <w:p w:rsidR="00A90727" w:rsidRDefault="00A90727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331C83">
        <w:t xml:space="preserve">13.12.21 </w:t>
      </w:r>
      <w:r>
        <w:t>08</w:t>
      </w:r>
      <w:r w:rsidRPr="00331C83">
        <w:t>:</w:t>
      </w:r>
      <w:r>
        <w:t>20</w:t>
      </w:r>
      <w:r w:rsidRPr="00331C83">
        <w:t xml:space="preserve"> (</w:t>
      </w:r>
      <w:r>
        <w:rPr>
          <w:lang w:val="en-US"/>
        </w:rPr>
        <w:t>MSK</w:t>
      </w:r>
      <w:r w:rsidRPr="00331C83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A90727" w:rsidRPr="00331C83" w:rsidRDefault="00A90727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43"/>
        <w:gridCol w:w="1942"/>
        <w:gridCol w:w="1945"/>
        <w:gridCol w:w="3263"/>
        <w:gridCol w:w="2127"/>
      </w:tblGrid>
      <w:tr w:rsidR="00A90727" w:rsidRPr="0025484A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rPr>
                <w:b/>
                <w:bCs/>
              </w:rPr>
            </w:pPr>
            <w:r w:rsidRPr="0025484A">
              <w:rPr>
                <w:b/>
                <w:bCs/>
              </w:rPr>
              <w:t xml:space="preserve">№ </w:t>
            </w:r>
          </w:p>
          <w:p w:rsidR="00A90727" w:rsidRPr="0025484A" w:rsidRDefault="00A90727">
            <w:pPr>
              <w:rPr>
                <w:b/>
                <w:bCs/>
              </w:rPr>
            </w:pPr>
            <w:r w:rsidRPr="0025484A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  <w:rPr>
                <w:b/>
                <w:bCs/>
              </w:rPr>
            </w:pPr>
            <w:r w:rsidRPr="0025484A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  <w:rPr>
                <w:b/>
                <w:bCs/>
              </w:rPr>
            </w:pPr>
            <w:r w:rsidRPr="0025484A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727" w:rsidRPr="0025484A" w:rsidRDefault="00A90727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A90727" w:rsidRPr="0025484A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</w:pPr>
            <w:r w:rsidRPr="0025484A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  <w:rPr>
                <w:lang w:val="en-US"/>
              </w:rPr>
            </w:pPr>
            <w:r w:rsidRPr="0025484A">
              <w:rPr>
                <w:lang w:val="en-US"/>
              </w:rPr>
              <w:t>155 166,66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</w:pPr>
            <w:r w:rsidRPr="0025484A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A90727" w:rsidRPr="0025484A" w:rsidRDefault="00A90727">
            <w:pPr>
              <w:pStyle w:val="a3"/>
              <w:rPr>
                <w:lang w:val="en-US"/>
              </w:rPr>
            </w:pPr>
            <w:r w:rsidRPr="0025484A">
              <w:rPr>
                <w:lang w:val="en-US"/>
              </w:rPr>
              <w:t>10.12.21 12:00:42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A90727" w:rsidRPr="00331C83" w:rsidRDefault="00A90727">
            <w:pPr>
              <w:pStyle w:val="a3"/>
            </w:pPr>
            <w:r>
              <w:t xml:space="preserve">Индивидуальный предприниматель </w:t>
            </w:r>
            <w:r w:rsidRPr="00331C83">
              <w:t>БЕРЕГОВОЙ ВЛАДИСЛАВ ВЛАДИМИРОВИЧ</w:t>
            </w:r>
          </w:p>
        </w:tc>
      </w:tr>
    </w:tbl>
    <w:p w:rsidR="00A90727" w:rsidRDefault="00A90727">
      <w:pPr>
        <w:jc w:val="both"/>
      </w:pPr>
    </w:p>
    <w:p w:rsidR="00A90727" w:rsidRDefault="00A90727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A90727" w:rsidRPr="0025484A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90727" w:rsidRPr="0025484A" w:rsidRDefault="00A90727">
            <w:r>
              <w:rPr>
                <w:b/>
                <w:bCs/>
              </w:rPr>
              <w:t>Решение  члена комиссии</w:t>
            </w:r>
          </w:p>
        </w:tc>
      </w:tr>
      <w:tr w:rsidR="00A90727" w:rsidRPr="0025484A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t>EA-134348</w:t>
            </w:r>
          </w:p>
          <w:p w:rsidR="00A90727" w:rsidRPr="0025484A" w:rsidRDefault="00A90727">
            <w:r>
              <w:t>Индивидуальный предприниматель БЕРЕГОВОЙ ВЛАДИСЛАВ ВЛАДИМИРОВИЧ</w:t>
            </w:r>
          </w:p>
          <w:p w:rsidR="00A90727" w:rsidRPr="0025484A" w:rsidRDefault="00A90727">
            <w:r>
              <w:t>ИНН 231516883557</w:t>
            </w:r>
          </w:p>
          <w:p w:rsidR="00A90727" w:rsidRPr="0025484A" w:rsidRDefault="00A90727">
            <w:r>
              <w:t xml:space="preserve">ОГРН </w:t>
            </w:r>
            <w:r w:rsidRPr="00331C83">
              <w:t>313231529000044</w:t>
            </w:r>
          </w:p>
          <w:p w:rsidR="00A90727" w:rsidRPr="0025484A" w:rsidRDefault="00A90727">
            <w:r w:rsidRPr="0025484A">
              <w:t xml:space="preserve">КПП </w:t>
            </w:r>
          </w:p>
          <w:p w:rsidR="00A90727" w:rsidRPr="0025484A" w:rsidRDefault="00A90727">
            <w:r w:rsidRPr="0025484A">
              <w:t>Место нахождения(жительства)</w:t>
            </w:r>
          </w:p>
          <w:p w:rsidR="00A90727" w:rsidRPr="0025484A" w:rsidRDefault="00A90727">
            <w:r w:rsidRPr="0025484A">
              <w:t>Россия, КРАЙКРАСНОДАРСКИЙ, ГНОВОРОССИЙСК</w:t>
            </w:r>
          </w:p>
          <w:p w:rsidR="00A90727" w:rsidRPr="0025484A" w:rsidRDefault="00A90727">
            <w:r w:rsidRPr="0025484A">
              <w:t>Почтовый адрес</w:t>
            </w:r>
          </w:p>
          <w:p w:rsidR="00A90727" w:rsidRPr="0025484A" w:rsidRDefault="00A90727">
            <w:r w:rsidRPr="0025484A">
              <w:t>КРАЙ КРАСНОДАРСКИЙ23, Г НОВОРОССИЙСКул. Мысхакское шоссе, д.56, кв. 109</w:t>
            </w:r>
          </w:p>
          <w:p w:rsidR="00A90727" w:rsidRPr="0025484A" w:rsidRDefault="00A90727">
            <w:r w:rsidRPr="0025484A">
              <w:rPr>
                <w:sz w:val="16"/>
                <w:szCs w:val="16"/>
              </w:rPr>
              <w:t xml:space="preserve">Контактное лицо </w:t>
            </w:r>
          </w:p>
          <w:p w:rsidR="00A90727" w:rsidRPr="0025484A" w:rsidRDefault="00A90727">
            <w:r>
              <w:t xml:space="preserve">Телефон </w:t>
            </w:r>
            <w:r>
              <w:rPr>
                <w:lang w:val="en-US"/>
              </w:rPr>
              <w:t>79180162094</w:t>
            </w:r>
          </w:p>
          <w:p w:rsidR="00A90727" w:rsidRPr="0025484A" w:rsidRDefault="00A90727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90727" w:rsidRDefault="00A90727">
            <w:pPr>
              <w:pStyle w:val="a3"/>
            </w:pPr>
          </w:p>
          <w:p w:rsidR="00A90727" w:rsidRPr="0025484A" w:rsidRDefault="00A9072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90727" w:rsidRPr="0025484A" w:rsidRDefault="00A90727">
            <w:r>
              <w:t>Соответствует требованиям</w:t>
            </w:r>
          </w:p>
        </w:tc>
      </w:tr>
      <w:tr w:rsidR="00A90727" w:rsidRPr="0025484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t>EA-134348</w:t>
            </w:r>
          </w:p>
          <w:p w:rsidR="00A90727" w:rsidRPr="0025484A" w:rsidRDefault="00A90727">
            <w:r>
              <w:t>БЕРЕГОВОЙ ВЛАДИСЛАВ ВЛАДИМИРОВИЧ</w:t>
            </w:r>
          </w:p>
          <w:p w:rsidR="00A90727" w:rsidRPr="0025484A" w:rsidRDefault="00A90727">
            <w:r>
              <w:t>ИНН 231516883557</w:t>
            </w:r>
          </w:p>
          <w:p w:rsidR="00A90727" w:rsidRPr="0025484A" w:rsidRDefault="00A90727">
            <w:r>
              <w:t xml:space="preserve">ОГРН </w:t>
            </w:r>
            <w:r w:rsidRPr="00331C83">
              <w:t>313231529000044</w:t>
            </w:r>
          </w:p>
          <w:p w:rsidR="00A90727" w:rsidRPr="0025484A" w:rsidRDefault="00A90727">
            <w:r w:rsidRPr="0025484A">
              <w:t xml:space="preserve">КПП </w:t>
            </w:r>
          </w:p>
          <w:p w:rsidR="00A90727" w:rsidRPr="0025484A" w:rsidRDefault="00A90727">
            <w:r w:rsidRPr="0025484A">
              <w:t>Место нахождения(жительства)</w:t>
            </w:r>
          </w:p>
          <w:p w:rsidR="00A90727" w:rsidRPr="0025484A" w:rsidRDefault="00A90727">
            <w:r w:rsidRPr="0025484A">
              <w:t>Россия, КРАЙКРАСНОДАРСКИЙ, ГНОВОРОССИЙСК</w:t>
            </w:r>
          </w:p>
          <w:p w:rsidR="00A90727" w:rsidRPr="0025484A" w:rsidRDefault="00A90727">
            <w:r w:rsidRPr="0025484A">
              <w:t>Почтовый адрес</w:t>
            </w:r>
          </w:p>
          <w:p w:rsidR="00A90727" w:rsidRPr="0025484A" w:rsidRDefault="00A90727">
            <w:r w:rsidRPr="0025484A">
              <w:t>КРАЙ КРАСНОДАРСКИЙ23, Г НОВОРОССИЙСКул. Мысхакское шоссе, д.56, кв. 109</w:t>
            </w:r>
          </w:p>
          <w:p w:rsidR="00A90727" w:rsidRPr="0025484A" w:rsidRDefault="00A90727">
            <w:r w:rsidRPr="0025484A">
              <w:rPr>
                <w:sz w:val="16"/>
                <w:szCs w:val="16"/>
              </w:rPr>
              <w:t xml:space="preserve">Контактное лицо </w:t>
            </w:r>
          </w:p>
          <w:p w:rsidR="00A90727" w:rsidRPr="0025484A" w:rsidRDefault="00A90727">
            <w:r>
              <w:t xml:space="preserve">Телефон </w:t>
            </w:r>
            <w:r>
              <w:rPr>
                <w:lang w:val="en-US"/>
              </w:rPr>
              <w:t>79180162094</w:t>
            </w:r>
          </w:p>
          <w:p w:rsidR="00A90727" w:rsidRPr="0025484A" w:rsidRDefault="00A9072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90727" w:rsidRDefault="00A90727">
            <w:pPr>
              <w:pStyle w:val="a3"/>
            </w:pPr>
          </w:p>
          <w:p w:rsidR="00A90727" w:rsidRPr="0025484A" w:rsidRDefault="00A9072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90727" w:rsidRPr="0025484A" w:rsidRDefault="00A90727">
            <w:r>
              <w:t>Соответствует требованиям</w:t>
            </w:r>
          </w:p>
        </w:tc>
      </w:tr>
      <w:tr w:rsidR="00A90727" w:rsidRPr="0025484A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t>EA-134348</w:t>
            </w:r>
          </w:p>
          <w:p w:rsidR="00A90727" w:rsidRPr="0025484A" w:rsidRDefault="00A90727">
            <w:r>
              <w:t>БЕРЕГОВОЙ ВЛАДИСЛАВ ВЛАДИМИРОВИЧ</w:t>
            </w:r>
          </w:p>
          <w:p w:rsidR="00A90727" w:rsidRPr="0025484A" w:rsidRDefault="00A90727">
            <w:r>
              <w:t>ИНН 231516883557</w:t>
            </w:r>
          </w:p>
          <w:p w:rsidR="00A90727" w:rsidRPr="0025484A" w:rsidRDefault="00A90727">
            <w:r>
              <w:t xml:space="preserve">ОГРН </w:t>
            </w:r>
            <w:r w:rsidRPr="00331C83">
              <w:t>313231529000044</w:t>
            </w:r>
          </w:p>
          <w:p w:rsidR="00A90727" w:rsidRPr="0025484A" w:rsidRDefault="00A90727">
            <w:r w:rsidRPr="0025484A">
              <w:t xml:space="preserve">КПП </w:t>
            </w:r>
          </w:p>
          <w:p w:rsidR="00A90727" w:rsidRPr="0025484A" w:rsidRDefault="00A90727">
            <w:r w:rsidRPr="0025484A">
              <w:t>Место нахождения(жительства)</w:t>
            </w:r>
          </w:p>
          <w:p w:rsidR="00A90727" w:rsidRPr="0025484A" w:rsidRDefault="00A90727">
            <w:bookmarkStart w:id="0" w:name="__DdeLink__366_22120086831"/>
            <w:r w:rsidRPr="0025484A">
              <w:t>Россия, КРАЙКРАСНОДАРСКИЙ, ГНОВОРОССИЙСК</w:t>
            </w:r>
            <w:bookmarkEnd w:id="0"/>
          </w:p>
          <w:p w:rsidR="00A90727" w:rsidRPr="0025484A" w:rsidRDefault="00A90727">
            <w:r w:rsidRPr="0025484A">
              <w:t>Почтовый адрес</w:t>
            </w:r>
          </w:p>
          <w:p w:rsidR="00A90727" w:rsidRPr="0025484A" w:rsidRDefault="00A90727">
            <w:r w:rsidRPr="0025484A">
              <w:t>КРАЙ КРАСНОДАРСКИЙ23, Г НОВОРОССИЙСКул. Мысхакское шоссе, д.56, кв. 109</w:t>
            </w:r>
          </w:p>
          <w:p w:rsidR="00A90727" w:rsidRPr="0025484A" w:rsidRDefault="00A90727">
            <w:r w:rsidRPr="0025484A">
              <w:rPr>
                <w:sz w:val="16"/>
                <w:szCs w:val="16"/>
              </w:rPr>
              <w:t xml:space="preserve">Контактное лицо </w:t>
            </w:r>
          </w:p>
          <w:p w:rsidR="00A90727" w:rsidRPr="0025484A" w:rsidRDefault="00A90727">
            <w:r>
              <w:t xml:space="preserve">Телефон </w:t>
            </w:r>
            <w:r>
              <w:rPr>
                <w:lang w:val="en-US"/>
              </w:rPr>
              <w:t>79180162094</w:t>
            </w:r>
          </w:p>
          <w:p w:rsidR="00A90727" w:rsidRPr="0025484A" w:rsidRDefault="00A90727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A90727" w:rsidRDefault="00A90727">
            <w:pPr>
              <w:pStyle w:val="a3"/>
            </w:pPr>
          </w:p>
          <w:p w:rsidR="00A90727" w:rsidRPr="0025484A" w:rsidRDefault="00A90727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A90727" w:rsidRPr="0025484A" w:rsidRDefault="00A90727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A90727" w:rsidRPr="0025484A" w:rsidRDefault="00A90727">
            <w:r>
              <w:t>Соответствует требованиям</w:t>
            </w:r>
          </w:p>
        </w:tc>
      </w:tr>
    </w:tbl>
    <w:p w:rsidR="00A90727" w:rsidRDefault="00A90727">
      <w:pPr>
        <w:ind w:right="142"/>
        <w:jc w:val="both"/>
      </w:pPr>
    </w:p>
    <w:p w:rsidR="00A90727" w:rsidRDefault="00A90727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331C83">
        <w:t>Техническое обслуживание дизель-генераторной установки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Индивидуальный предприниматель БЕРЕГОВОЙ ВЛАДИСЛАВ ВЛАДИМИРОВИЧ, предложение о цене контракта 155 166,66 руб.</w:t>
      </w:r>
    </w:p>
    <w:p w:rsidR="00A90727" w:rsidRDefault="00A90727">
      <w:pPr>
        <w:jc w:val="both"/>
      </w:pPr>
      <w:r>
        <w:tab/>
        <w:t>На основании ч. 13ст.69 Федерального закона № 44-ФЗ аукцион в электронной форме признается несостоявшимся.</w:t>
      </w:r>
    </w:p>
    <w:p w:rsidR="00A90727" w:rsidRDefault="00A90727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AB034D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A90727" w:rsidRDefault="00A90727">
      <w:pPr>
        <w:jc w:val="both"/>
        <w:rPr>
          <w:b/>
          <w:bCs/>
        </w:rPr>
      </w:pPr>
    </w:p>
    <w:p w:rsidR="00A90727" w:rsidRDefault="00A90727">
      <w:pPr>
        <w:jc w:val="both"/>
        <w:rPr>
          <w:b/>
          <w:bCs/>
        </w:rPr>
      </w:pPr>
    </w:p>
    <w:p w:rsidR="00A90727" w:rsidRDefault="00A90727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A90727" w:rsidRPr="0025484A">
        <w:tc>
          <w:tcPr>
            <w:tcW w:w="5847" w:type="dxa"/>
            <w:vAlign w:val="bottom"/>
          </w:tcPr>
          <w:p w:rsidR="00A90727" w:rsidRPr="0025484A" w:rsidRDefault="00A90727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A90727" w:rsidRPr="0025484A" w:rsidRDefault="00A90727">
            <w:pPr>
              <w:pStyle w:val="a3"/>
            </w:pPr>
            <w:r w:rsidRPr="0025484A">
              <w:rPr>
                <w:lang w:val="en-US"/>
              </w:rPr>
              <w:t>Просоленко Юрий Александрович</w:t>
            </w:r>
          </w:p>
        </w:tc>
      </w:tr>
      <w:tr w:rsidR="00A90727" w:rsidRPr="0025484A">
        <w:tc>
          <w:tcPr>
            <w:tcW w:w="5847" w:type="dxa"/>
            <w:vAlign w:val="bottom"/>
          </w:tcPr>
          <w:p w:rsidR="00A90727" w:rsidRPr="0025484A" w:rsidRDefault="00A90727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A90727" w:rsidRPr="0025484A" w:rsidRDefault="00A90727">
            <w:pPr>
              <w:pStyle w:val="a3"/>
            </w:pPr>
            <w:r w:rsidRPr="0025484A">
              <w:rPr>
                <w:lang w:val="en-US"/>
              </w:rPr>
              <w:t>Дехтерев Юрий Сергеевич</w:t>
            </w:r>
          </w:p>
        </w:tc>
      </w:tr>
      <w:tr w:rsidR="00A90727" w:rsidRPr="0025484A">
        <w:tc>
          <w:tcPr>
            <w:tcW w:w="5847" w:type="dxa"/>
            <w:vAlign w:val="bottom"/>
          </w:tcPr>
          <w:p w:rsidR="00A90727" w:rsidRPr="0025484A" w:rsidRDefault="00A90727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A90727" w:rsidRPr="0025484A" w:rsidRDefault="00A90727">
            <w:pPr>
              <w:pStyle w:val="a3"/>
            </w:pPr>
            <w:r w:rsidRPr="0025484A">
              <w:rPr>
                <w:lang w:val="en-US"/>
              </w:rPr>
              <w:t>Владыкина Лидия Валерьевна</w:t>
            </w:r>
          </w:p>
        </w:tc>
      </w:tr>
    </w:tbl>
    <w:p w:rsidR="00A90727" w:rsidRDefault="00A90727"/>
    <w:sectPr w:rsidR="00A90727" w:rsidSect="00331C83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6C65"/>
    <w:rsid w:val="0025484A"/>
    <w:rsid w:val="00331C83"/>
    <w:rsid w:val="009A1930"/>
    <w:rsid w:val="00A90727"/>
    <w:rsid w:val="00AB034D"/>
    <w:rsid w:val="00D56C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6C65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D56C65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D56C65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8F10FC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D56C65"/>
  </w:style>
  <w:style w:type="paragraph" w:styleId="Caption">
    <w:name w:val="caption"/>
    <w:basedOn w:val="Normal"/>
    <w:uiPriority w:val="99"/>
    <w:qFormat/>
    <w:rsid w:val="00D56C65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D56C65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D56C65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8F10FC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D56C65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D56C65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D56C65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D56C65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D56C65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D56C65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D56C65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D56C65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D56C65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D56C65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10FC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10F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10FC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D56C65"/>
  </w:style>
  <w:style w:type="paragraph" w:customStyle="1" w:styleId="a4">
    <w:name w:val="Заголовок таблицы"/>
    <w:basedOn w:val="a3"/>
    <w:uiPriority w:val="99"/>
    <w:rsid w:val="00D56C65"/>
  </w:style>
  <w:style w:type="paragraph" w:customStyle="1" w:styleId="DocumentMap">
    <w:name w:val="DocumentMap"/>
    <w:uiPriority w:val="99"/>
    <w:rsid w:val="00D56C65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D56C65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D56C65"/>
  </w:style>
  <w:style w:type="character" w:styleId="Hyperlink">
    <w:name w:val="Hyperlink"/>
    <w:basedOn w:val="DefaultParagraphFont"/>
    <w:uiPriority w:val="99"/>
    <w:rsid w:val="00331C8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2</Pages>
  <Words>866</Words>
  <Characters>4942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2021-12-13T11:16:00Z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