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45" w:rsidRDefault="005D2D45">
      <w:pPr>
        <w:ind w:firstLine="680"/>
        <w:jc w:val="center"/>
      </w:pPr>
      <w:r>
        <w:rPr>
          <w:b/>
          <w:bCs/>
        </w:rPr>
        <w:t xml:space="preserve">ПРОТОКОЛ </w:t>
      </w:r>
      <w:r w:rsidRPr="00481552">
        <w:rPr>
          <w:b/>
          <w:bCs/>
        </w:rPr>
        <w:t>0318300120821000178</w:t>
      </w:r>
    </w:p>
    <w:p w:rsidR="005D2D45" w:rsidRDefault="005D2D45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D2D45" w:rsidRDefault="005D2D45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D2D45" w:rsidRDefault="005D2D45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D2D45" w:rsidRPr="00DC3CFB">
        <w:tc>
          <w:tcPr>
            <w:tcW w:w="4961" w:type="dxa"/>
          </w:tcPr>
          <w:p w:rsidR="005D2D45" w:rsidRPr="00DC3CFB" w:rsidRDefault="005D2D45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D2D45" w:rsidRPr="00DC3CFB" w:rsidRDefault="005D2D45">
            <w:pPr>
              <w:ind w:firstLine="567"/>
              <w:jc w:val="right"/>
            </w:pPr>
            <w:r>
              <w:rPr>
                <w:lang w:val="en-US"/>
              </w:rPr>
              <w:t>13.12.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D2D45" w:rsidRDefault="005D2D45">
      <w:pPr>
        <w:overflowPunct w:val="0"/>
      </w:pPr>
    </w:p>
    <w:p w:rsidR="005D2D45" w:rsidRDefault="005D2D4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481552">
        <w:t xml:space="preserve">: Техническое обслуживание оборудования службы лечебного газоснабжения </w:t>
      </w:r>
    </w:p>
    <w:p w:rsidR="005D2D45" w:rsidRDefault="005D2D4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213234901331923490100102530013312244</w:t>
      </w:r>
    </w:p>
    <w:p w:rsidR="005D2D45" w:rsidRDefault="005D2D4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280 000,00 руб.</w:t>
      </w:r>
    </w:p>
    <w:p w:rsidR="005D2D45" w:rsidRDefault="005D2D45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81552">
        <w:rPr>
          <w:b/>
          <w:bCs/>
        </w:rPr>
        <w:t xml:space="preserve">: </w:t>
      </w:r>
      <w:r w:rsidRPr="0048155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8155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D2D45" w:rsidRPr="00DC3CFB">
        <w:trPr>
          <w:jc w:val="right"/>
        </w:trPr>
        <w:tc>
          <w:tcPr>
            <w:tcW w:w="9915" w:type="dxa"/>
          </w:tcPr>
          <w:p w:rsidR="005D2D45" w:rsidRPr="00DC3CFB" w:rsidRDefault="005D2D4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81552">
              <w:rPr>
                <w:b/>
                <w:bCs/>
              </w:rPr>
              <w:t xml:space="preserve">Источник финансирования: </w:t>
            </w:r>
            <w:r w:rsidRPr="00481552">
              <w:t>Внебюджетные фонды (ОМС) на 2022 г.</w:t>
            </w:r>
          </w:p>
          <w:p w:rsidR="005D2D45" w:rsidRPr="00DC3CFB" w:rsidRDefault="005D2D4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8155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81552">
              <w:t>353560, Россия, Краснодарский край, г. Славянск-на-Кубани, ул. Батарейная, 377  транспортом поставщика. С 01.01.2022 года по 30.12.2022 года..</w:t>
            </w:r>
          </w:p>
          <w:p w:rsidR="005D2D45" w:rsidRPr="00DC3CFB" w:rsidRDefault="005D2D4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81552">
              <w:t>Не требуется</w:t>
            </w:r>
          </w:p>
          <w:p w:rsidR="005D2D45" w:rsidRPr="00DC3CFB" w:rsidRDefault="005D2D4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8155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D2D45" w:rsidRDefault="005D2D4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81552">
        <w:t>02.12.21 15:13:36 (</w:t>
      </w:r>
      <w:r>
        <w:rPr>
          <w:lang w:val="en-US"/>
        </w:rPr>
        <w:t>MSK</w:t>
      </w:r>
      <w:r w:rsidRPr="00481552">
        <w:t>+00:00)</w:t>
      </w:r>
    </w:p>
    <w:p w:rsidR="005D2D45" w:rsidRDefault="005D2D4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81552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D2D45" w:rsidRPr="00DC3CFB">
        <w:tc>
          <w:tcPr>
            <w:tcW w:w="3307" w:type="dxa"/>
          </w:tcPr>
          <w:p w:rsidR="005D2D45" w:rsidRPr="00DC3CFB" w:rsidRDefault="005D2D45">
            <w:r w:rsidRPr="00DC3CF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D2D45" w:rsidRPr="00DC3CFB" w:rsidRDefault="005D2D45">
            <w:r w:rsidRPr="00DC3CF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D2D45" w:rsidRPr="00DC3CFB" w:rsidRDefault="005D2D45">
            <w:pPr>
              <w:rPr>
                <w:lang w:val="en-US"/>
              </w:rPr>
            </w:pPr>
            <w:r w:rsidRPr="00DC3CFB">
              <w:rPr>
                <w:lang w:val="en-US"/>
              </w:rPr>
              <w:t>Главный врач</w:t>
            </w:r>
          </w:p>
        </w:tc>
      </w:tr>
      <w:tr w:rsidR="005D2D45" w:rsidRPr="00DC3CFB">
        <w:tc>
          <w:tcPr>
            <w:tcW w:w="3307" w:type="dxa"/>
          </w:tcPr>
          <w:p w:rsidR="005D2D45" w:rsidRPr="00DC3CFB" w:rsidRDefault="005D2D45">
            <w:r w:rsidRPr="00DC3CF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D2D45" w:rsidRPr="00DC3CFB" w:rsidRDefault="005D2D45">
            <w:r w:rsidRPr="00DC3CF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D2D45" w:rsidRPr="00DC3CFB" w:rsidRDefault="005D2D45">
            <w:pPr>
              <w:rPr>
                <w:lang w:val="en-US"/>
              </w:rPr>
            </w:pPr>
            <w:r w:rsidRPr="00DC3CFB">
              <w:rPr>
                <w:lang w:val="en-US"/>
              </w:rPr>
              <w:t>Начальник отдела закупок</w:t>
            </w:r>
          </w:p>
        </w:tc>
      </w:tr>
      <w:tr w:rsidR="005D2D45" w:rsidRPr="00DC3CFB">
        <w:tc>
          <w:tcPr>
            <w:tcW w:w="3307" w:type="dxa"/>
          </w:tcPr>
          <w:p w:rsidR="005D2D45" w:rsidRPr="00DC3CFB" w:rsidRDefault="005D2D45">
            <w:r w:rsidRPr="00DC3CF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D2D45" w:rsidRPr="00DC3CFB" w:rsidRDefault="005D2D45">
            <w:r w:rsidRPr="00DC3CF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D2D45" w:rsidRPr="00DC3CFB" w:rsidRDefault="005D2D45">
            <w:pPr>
              <w:rPr>
                <w:lang w:val="en-US"/>
              </w:rPr>
            </w:pPr>
            <w:r w:rsidRPr="00DC3CF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D2D45" w:rsidRDefault="005D2D45">
      <w:pPr>
        <w:jc w:val="both"/>
      </w:pPr>
      <w:r>
        <w:tab/>
        <w:t>Кворум имеется. Комиссия правомочна.</w:t>
      </w:r>
    </w:p>
    <w:p w:rsidR="005D2D45" w:rsidRDefault="005D2D45">
      <w:pPr>
        <w:jc w:val="both"/>
      </w:pPr>
      <w:r>
        <w:tab/>
        <w:t xml:space="preserve">Заседание комиссии проводилось </w:t>
      </w:r>
      <w:r w:rsidRPr="00481552">
        <w:t>13.12.</w:t>
      </w:r>
      <w:r>
        <w:t>20</w:t>
      </w:r>
      <w:r w:rsidRPr="00481552">
        <w:t xml:space="preserve">21 </w:t>
      </w:r>
      <w:r>
        <w:t>09</w:t>
      </w:r>
      <w:r w:rsidRPr="00481552">
        <w:t>:4</w:t>
      </w:r>
      <w:r>
        <w:t>0</w:t>
      </w:r>
      <w:r w:rsidRPr="00481552">
        <w:t xml:space="preserve"> (</w:t>
      </w:r>
      <w:r>
        <w:rPr>
          <w:lang w:val="en-US"/>
        </w:rPr>
        <w:t>MSK</w:t>
      </w:r>
      <w:r w:rsidRPr="0048155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D2D45" w:rsidRDefault="005D2D45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81552">
        <w:t>10.12.21 09:30:00 (</w:t>
      </w:r>
      <w:r>
        <w:rPr>
          <w:lang w:val="en-US"/>
        </w:rPr>
        <w:t>MSK</w:t>
      </w:r>
      <w:r w:rsidRPr="00481552">
        <w:t>+00:00)</w:t>
      </w:r>
      <w:r>
        <w:t xml:space="preserve">), подана </w:t>
      </w:r>
      <w:r w:rsidRPr="00481552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D2D45" w:rsidRPr="00DC3CFB">
        <w:tc>
          <w:tcPr>
            <w:tcW w:w="9922" w:type="dxa"/>
          </w:tcPr>
          <w:p w:rsidR="005D2D45" w:rsidRPr="00DC3CFB" w:rsidRDefault="005D2D45">
            <w:pPr>
              <w:pStyle w:val="a4"/>
            </w:pPr>
            <w:r w:rsidRPr="00DC3CFB">
              <w:t>EA-134785</w:t>
            </w:r>
            <w:r>
              <w:t xml:space="preserve">, дата и время регистрации заявки: </w:t>
            </w:r>
            <w:r w:rsidRPr="00DC3CFB">
              <w:t>06.12.21 10:56:40 (MSK+00:00)</w:t>
            </w:r>
          </w:p>
        </w:tc>
      </w:tr>
    </w:tbl>
    <w:p w:rsidR="005D2D45" w:rsidRDefault="005D2D45"/>
    <w:p w:rsidR="005D2D45" w:rsidRDefault="005D2D45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5D2D45" w:rsidRPr="00DC3CFB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2D45" w:rsidRDefault="005D2D4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5D2D45" w:rsidRPr="00DC3CFB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r>
              <w:t>EA-134785</w:t>
            </w:r>
          </w:p>
          <w:p w:rsidR="005D2D45" w:rsidRDefault="005D2D45">
            <w:r>
              <w:t>ОБЩЕСТВО С ОГРАНИЧЕННОЙ ОТВЕТСТВЕННОСТЬЮ " КОРПОРАЦИЯ РЕГИОНКОМПЛЕКС "</w:t>
            </w:r>
          </w:p>
          <w:p w:rsidR="005D2D45" w:rsidRDefault="005D2D45">
            <w:r>
              <w:t>ИНН 2308087583</w:t>
            </w:r>
          </w:p>
          <w:p w:rsidR="005D2D45" w:rsidRPr="00DC3CFB" w:rsidRDefault="005D2D45">
            <w:r>
              <w:t xml:space="preserve">ОГРН </w:t>
            </w:r>
            <w:r w:rsidRPr="00481552">
              <w:t>1022301199205</w:t>
            </w:r>
          </w:p>
          <w:p w:rsidR="005D2D45" w:rsidRPr="00DC3CFB" w:rsidRDefault="005D2D45">
            <w:r w:rsidRPr="00DC3CFB">
              <w:t xml:space="preserve">КПП </w:t>
            </w:r>
            <w:r w:rsidRPr="00481552">
              <w:t>231201001</w:t>
            </w:r>
          </w:p>
          <w:p w:rsidR="005D2D45" w:rsidRPr="00DC3CFB" w:rsidRDefault="005D2D45">
            <w:r w:rsidRPr="00DC3CFB">
              <w:t>Место нахождения(жительства)</w:t>
            </w:r>
          </w:p>
          <w:p w:rsidR="005D2D45" w:rsidRPr="00DC3CFB" w:rsidRDefault="005D2D45">
            <w:r w:rsidRPr="00DC3CFB">
              <w:t>350059, КРАЙКРАСНОДАРСКИЙ, ГКРАСНОДАР, ДОМ 62ЛИТЕР Б, ПОМЕЩЕНИЕ 15</w:t>
            </w:r>
          </w:p>
          <w:p w:rsidR="005D2D45" w:rsidRPr="00DC3CFB" w:rsidRDefault="005D2D45">
            <w:r w:rsidRPr="00DC3CFB">
              <w:t>Почтовый адрес</w:t>
            </w:r>
          </w:p>
          <w:p w:rsidR="005D2D45" w:rsidRPr="00DC3CFB" w:rsidRDefault="005D2D45">
            <w:r w:rsidRPr="00DC3CFB">
              <w:t>350059, г. Краснодар, ул. Онежская, 62, офис 15</w:t>
            </w:r>
          </w:p>
          <w:p w:rsidR="005D2D45" w:rsidRPr="00DC3CFB" w:rsidRDefault="005D2D45">
            <w:r w:rsidRPr="00DC3CFB">
              <w:rPr>
                <w:sz w:val="16"/>
                <w:szCs w:val="16"/>
              </w:rPr>
              <w:t xml:space="preserve">Контактное лицо </w:t>
            </w:r>
          </w:p>
          <w:p w:rsidR="005D2D45" w:rsidRDefault="005D2D45">
            <w:r>
              <w:t xml:space="preserve">Телефон </w:t>
            </w:r>
            <w:r w:rsidRPr="00481552">
              <w:t>79882456491</w:t>
            </w:r>
          </w:p>
          <w:p w:rsidR="005D2D45" w:rsidRDefault="005D2D45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2D45" w:rsidRDefault="005D2D45">
            <w:pPr>
              <w:pStyle w:val="a4"/>
            </w:pPr>
          </w:p>
          <w:p w:rsidR="005D2D45" w:rsidRDefault="005D2D4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2D45" w:rsidRDefault="005D2D45">
            <w:r>
              <w:t>Соответствует требованиям</w:t>
            </w:r>
          </w:p>
        </w:tc>
      </w:tr>
      <w:tr w:rsidR="005D2D45" w:rsidRPr="00DC3CF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r>
              <w:t>EA-134785</w:t>
            </w:r>
          </w:p>
          <w:p w:rsidR="005D2D45" w:rsidRDefault="005D2D45">
            <w:r>
              <w:t>ОБЩЕСТВО С ОГРАНИЧЕННОЙ ОТВЕТСТВЕННОСТЬЮ " КОРПОРАЦИЯ РЕГИОНКОМПЛЕКС "</w:t>
            </w:r>
          </w:p>
          <w:p w:rsidR="005D2D45" w:rsidRDefault="005D2D45">
            <w:r>
              <w:t>ИНН 2308087583</w:t>
            </w:r>
          </w:p>
          <w:p w:rsidR="005D2D45" w:rsidRPr="00DC3CFB" w:rsidRDefault="005D2D45">
            <w:r>
              <w:t xml:space="preserve">ОГРН </w:t>
            </w:r>
            <w:r w:rsidRPr="00481552">
              <w:t>1022301199205</w:t>
            </w:r>
          </w:p>
          <w:p w:rsidR="005D2D45" w:rsidRPr="00DC3CFB" w:rsidRDefault="005D2D45">
            <w:r w:rsidRPr="00DC3CFB">
              <w:t xml:space="preserve">КПП </w:t>
            </w:r>
            <w:r w:rsidRPr="00481552">
              <w:t>231201001</w:t>
            </w:r>
          </w:p>
          <w:p w:rsidR="005D2D45" w:rsidRPr="00DC3CFB" w:rsidRDefault="005D2D45">
            <w:r w:rsidRPr="00DC3CFB">
              <w:t>Место нахождения(жительства)</w:t>
            </w:r>
          </w:p>
          <w:p w:rsidR="005D2D45" w:rsidRPr="00DC3CFB" w:rsidRDefault="005D2D45">
            <w:r w:rsidRPr="00DC3CFB">
              <w:t>350059, КРАЙКРАСНОДАРСКИЙ, ГКРАСНОДАР, ДОМ 62ЛИТЕР Б, ПОМЕЩЕНИЕ 15</w:t>
            </w:r>
          </w:p>
          <w:p w:rsidR="005D2D45" w:rsidRPr="00DC3CFB" w:rsidRDefault="005D2D45">
            <w:r w:rsidRPr="00DC3CFB">
              <w:t>Почтовый адрес</w:t>
            </w:r>
          </w:p>
          <w:p w:rsidR="005D2D45" w:rsidRPr="00DC3CFB" w:rsidRDefault="005D2D45">
            <w:r w:rsidRPr="00DC3CFB">
              <w:t>350059, г. Краснодар, ул. Онежская, 62, офис 15</w:t>
            </w:r>
          </w:p>
          <w:p w:rsidR="005D2D45" w:rsidRPr="00DC3CFB" w:rsidRDefault="005D2D45">
            <w:r w:rsidRPr="00DC3CFB">
              <w:rPr>
                <w:sz w:val="16"/>
                <w:szCs w:val="16"/>
              </w:rPr>
              <w:t xml:space="preserve">Контактное лицо </w:t>
            </w:r>
          </w:p>
          <w:p w:rsidR="005D2D45" w:rsidRDefault="005D2D45">
            <w:r>
              <w:t xml:space="preserve">Телефон </w:t>
            </w:r>
            <w:r w:rsidRPr="00481552">
              <w:t>79882456491</w:t>
            </w:r>
          </w:p>
          <w:p w:rsidR="005D2D45" w:rsidRDefault="005D2D4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2D45" w:rsidRDefault="005D2D45">
            <w:pPr>
              <w:pStyle w:val="a4"/>
            </w:pPr>
          </w:p>
          <w:p w:rsidR="005D2D45" w:rsidRDefault="005D2D4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2D45" w:rsidRDefault="005D2D45">
            <w:r>
              <w:t>Соответствует требованиям</w:t>
            </w:r>
          </w:p>
        </w:tc>
      </w:tr>
      <w:tr w:rsidR="005D2D45" w:rsidRPr="00DC3CF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r>
              <w:t>EA-134785</w:t>
            </w:r>
          </w:p>
          <w:p w:rsidR="005D2D45" w:rsidRDefault="005D2D45">
            <w:r>
              <w:t>ОБЩЕСТВО С ОГРАНИЧЕННОЙ ОТВЕТСТВЕННОСТЬЮ " КОРПОРАЦИЯ РЕГИОНКОМПЛЕКС "</w:t>
            </w:r>
          </w:p>
          <w:p w:rsidR="005D2D45" w:rsidRDefault="005D2D45">
            <w:r>
              <w:t>ИНН 2308087583</w:t>
            </w:r>
          </w:p>
          <w:p w:rsidR="005D2D45" w:rsidRPr="00DC3CFB" w:rsidRDefault="005D2D45">
            <w:r>
              <w:t xml:space="preserve">ОГРН </w:t>
            </w:r>
            <w:r w:rsidRPr="00481552">
              <w:t>1022301199205</w:t>
            </w:r>
          </w:p>
          <w:p w:rsidR="005D2D45" w:rsidRPr="00DC3CFB" w:rsidRDefault="005D2D45">
            <w:r w:rsidRPr="00DC3CFB">
              <w:t xml:space="preserve">КПП </w:t>
            </w:r>
            <w:r w:rsidRPr="00481552">
              <w:t>231201001</w:t>
            </w:r>
          </w:p>
          <w:p w:rsidR="005D2D45" w:rsidRPr="00DC3CFB" w:rsidRDefault="005D2D45">
            <w:r w:rsidRPr="00DC3CFB">
              <w:t>Место нахождения(жительства)</w:t>
            </w:r>
          </w:p>
          <w:p w:rsidR="005D2D45" w:rsidRPr="00DC3CFB" w:rsidRDefault="005D2D45">
            <w:bookmarkStart w:id="0" w:name="__DdeLink__366_22120086831"/>
            <w:r w:rsidRPr="00DC3CFB">
              <w:t>350059, КРАЙКРАСНОДАРСКИЙ, ГКРАСНОДАР, ДОМ 62ЛИТЕР Б, ПОМЕЩЕНИЕ 15</w:t>
            </w:r>
            <w:bookmarkEnd w:id="0"/>
          </w:p>
          <w:p w:rsidR="005D2D45" w:rsidRPr="00DC3CFB" w:rsidRDefault="005D2D45">
            <w:r w:rsidRPr="00DC3CFB">
              <w:t>Почтовый адрес</w:t>
            </w:r>
          </w:p>
          <w:p w:rsidR="005D2D45" w:rsidRPr="00DC3CFB" w:rsidRDefault="005D2D45">
            <w:r w:rsidRPr="00DC3CFB">
              <w:t>350059, г. Краснодар, ул. Онежская, 62, офис 15</w:t>
            </w:r>
          </w:p>
          <w:p w:rsidR="005D2D45" w:rsidRPr="00DC3CFB" w:rsidRDefault="005D2D45">
            <w:r w:rsidRPr="00DC3CFB">
              <w:rPr>
                <w:sz w:val="16"/>
                <w:szCs w:val="16"/>
              </w:rPr>
              <w:t xml:space="preserve">Контактное лицо </w:t>
            </w:r>
          </w:p>
          <w:p w:rsidR="005D2D45" w:rsidRDefault="005D2D45">
            <w:r>
              <w:t xml:space="preserve">Телефон </w:t>
            </w:r>
            <w:r w:rsidRPr="00481552">
              <w:t>79882456491</w:t>
            </w:r>
          </w:p>
          <w:p w:rsidR="005D2D45" w:rsidRDefault="005D2D4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2D45" w:rsidRDefault="005D2D45">
            <w:pPr>
              <w:pStyle w:val="a4"/>
            </w:pPr>
          </w:p>
          <w:p w:rsidR="005D2D45" w:rsidRDefault="005D2D4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2D45" w:rsidRDefault="005D2D4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2D45" w:rsidRDefault="005D2D45">
            <w:r>
              <w:t>Соответствует требованиям</w:t>
            </w:r>
          </w:p>
        </w:tc>
      </w:tr>
    </w:tbl>
    <w:p w:rsidR="005D2D45" w:rsidRDefault="005D2D45">
      <w:pPr>
        <w:overflowPunct w:val="0"/>
        <w:ind w:right="142"/>
        <w:jc w:val="both"/>
      </w:pPr>
    </w:p>
    <w:p w:rsidR="005D2D45" w:rsidRPr="00481552" w:rsidRDefault="005D2D45">
      <w:pPr>
        <w:jc w:val="both"/>
      </w:pPr>
      <w:r w:rsidRPr="00481552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КОРПОРАЦИЯ РЕГИОНКОМПЛЕКС ".</w:t>
      </w:r>
    </w:p>
    <w:p w:rsidR="005D2D45" w:rsidRDefault="005D2D45">
      <w:pPr>
        <w:pStyle w:val="BodyText"/>
        <w:jc w:val="both"/>
      </w:pPr>
      <w:r w:rsidRPr="00481552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D2D45" w:rsidRDefault="005D2D4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B2EC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D2D45" w:rsidRDefault="005D2D45">
      <w:pPr>
        <w:jc w:val="both"/>
        <w:rPr>
          <w:b/>
          <w:bCs/>
        </w:rPr>
      </w:pPr>
    </w:p>
    <w:p w:rsidR="005D2D45" w:rsidRDefault="005D2D45">
      <w:pPr>
        <w:jc w:val="both"/>
        <w:rPr>
          <w:b/>
          <w:bCs/>
        </w:rPr>
      </w:pPr>
    </w:p>
    <w:p w:rsidR="005D2D45" w:rsidRDefault="005D2D4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D2D45" w:rsidRPr="00DC3CFB">
        <w:tc>
          <w:tcPr>
            <w:tcW w:w="5847" w:type="dxa"/>
            <w:vAlign w:val="bottom"/>
          </w:tcPr>
          <w:p w:rsidR="005D2D45" w:rsidRPr="00DC3CFB" w:rsidRDefault="005D2D45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D2D45" w:rsidRPr="00DC3CFB" w:rsidRDefault="005D2D45">
            <w:pPr>
              <w:pStyle w:val="a4"/>
            </w:pPr>
            <w:r w:rsidRPr="00DC3CFB">
              <w:rPr>
                <w:lang w:val="en-US"/>
              </w:rPr>
              <w:t>Просоленко Юрий Александрович</w:t>
            </w:r>
          </w:p>
        </w:tc>
      </w:tr>
      <w:tr w:rsidR="005D2D45" w:rsidRPr="00DC3CFB">
        <w:tc>
          <w:tcPr>
            <w:tcW w:w="5847" w:type="dxa"/>
            <w:vAlign w:val="bottom"/>
          </w:tcPr>
          <w:p w:rsidR="005D2D45" w:rsidRPr="00DC3CFB" w:rsidRDefault="005D2D4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D2D45" w:rsidRPr="00DC3CFB" w:rsidRDefault="005D2D45">
            <w:pPr>
              <w:pStyle w:val="a4"/>
            </w:pPr>
            <w:r w:rsidRPr="00DC3CFB">
              <w:rPr>
                <w:lang w:val="en-US"/>
              </w:rPr>
              <w:t>Дехтерев Юрий Сергеевич</w:t>
            </w:r>
          </w:p>
        </w:tc>
      </w:tr>
      <w:tr w:rsidR="005D2D45" w:rsidRPr="00DC3CFB">
        <w:tc>
          <w:tcPr>
            <w:tcW w:w="5847" w:type="dxa"/>
            <w:vAlign w:val="bottom"/>
          </w:tcPr>
          <w:p w:rsidR="005D2D45" w:rsidRPr="00DC3CFB" w:rsidRDefault="005D2D45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D2D45" w:rsidRPr="00DC3CFB" w:rsidRDefault="005D2D45">
            <w:pPr>
              <w:pStyle w:val="a4"/>
            </w:pPr>
            <w:r w:rsidRPr="00DC3CFB">
              <w:rPr>
                <w:lang w:val="en-US"/>
              </w:rPr>
              <w:t>Владыкина Лидия Валерьевна</w:t>
            </w:r>
          </w:p>
        </w:tc>
      </w:tr>
    </w:tbl>
    <w:p w:rsidR="005D2D45" w:rsidRDefault="005D2D45"/>
    <w:sectPr w:rsidR="005D2D45" w:rsidSect="006649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969"/>
    <w:rsid w:val="00006525"/>
    <w:rsid w:val="003B2EC8"/>
    <w:rsid w:val="00481552"/>
    <w:rsid w:val="005D2D45"/>
    <w:rsid w:val="00664969"/>
    <w:rsid w:val="00DC3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969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64969"/>
  </w:style>
  <w:style w:type="paragraph" w:customStyle="1" w:styleId="a3">
    <w:name w:val="Заголовок"/>
    <w:basedOn w:val="Normal"/>
    <w:next w:val="BodyText"/>
    <w:uiPriority w:val="99"/>
    <w:rsid w:val="0066496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6496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49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64969"/>
  </w:style>
  <w:style w:type="paragraph" w:styleId="Caption">
    <w:name w:val="caption"/>
    <w:basedOn w:val="Normal"/>
    <w:uiPriority w:val="99"/>
    <w:qFormat/>
    <w:rsid w:val="00664969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64969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6496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6449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64969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6496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64969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6496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64969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64969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64969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64969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64969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64969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49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49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49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64969"/>
  </w:style>
  <w:style w:type="paragraph" w:customStyle="1" w:styleId="a5">
    <w:name w:val="Заголовок таблицы"/>
    <w:basedOn w:val="a4"/>
    <w:uiPriority w:val="99"/>
    <w:rsid w:val="00664969"/>
  </w:style>
  <w:style w:type="paragraph" w:customStyle="1" w:styleId="DocumentMap">
    <w:name w:val="DocumentMap"/>
    <w:uiPriority w:val="99"/>
    <w:rsid w:val="00664969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815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772</Words>
  <Characters>4405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