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951" w:rsidRDefault="009B2951">
      <w:pPr>
        <w:ind w:firstLine="680"/>
        <w:jc w:val="center"/>
      </w:pPr>
      <w:r>
        <w:rPr>
          <w:b/>
          <w:bCs/>
        </w:rPr>
        <w:t xml:space="preserve">ПРОТОКОЛ </w:t>
      </w:r>
      <w:r w:rsidRPr="004058F4">
        <w:rPr>
          <w:b/>
          <w:bCs/>
        </w:rPr>
        <w:t>0318300120821000169</w:t>
      </w:r>
    </w:p>
    <w:p w:rsidR="009B2951" w:rsidRDefault="009B2951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9B2951" w:rsidRPr="004058F4" w:rsidRDefault="009B2951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9B2951" w:rsidRPr="007F6981">
        <w:tc>
          <w:tcPr>
            <w:tcW w:w="4961" w:type="dxa"/>
          </w:tcPr>
          <w:p w:rsidR="009B2951" w:rsidRPr="007F6981" w:rsidRDefault="009B2951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9B2951" w:rsidRPr="007F6981" w:rsidRDefault="009B2951">
            <w:pPr>
              <w:ind w:firstLine="567"/>
              <w:jc w:val="right"/>
            </w:pPr>
            <w:r>
              <w:rPr>
                <w:lang w:val="en-US"/>
              </w:rPr>
              <w:t>15.12.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9B2951" w:rsidRDefault="009B2951">
      <w:pPr>
        <w:overflowPunct/>
      </w:pPr>
    </w:p>
    <w:p w:rsidR="009B2951" w:rsidRDefault="009B295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Поставка бланков </w:t>
      </w:r>
    </w:p>
    <w:p w:rsidR="009B2951" w:rsidRDefault="009B295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213234901331923490100102520011723244</w:t>
      </w:r>
    </w:p>
    <w:p w:rsidR="009B2951" w:rsidRDefault="009B295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463 774,00 руб.</w:t>
      </w:r>
    </w:p>
    <w:p w:rsidR="009B2951" w:rsidRDefault="009B2951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058F4">
        <w:rPr>
          <w:b/>
          <w:bCs/>
        </w:rPr>
        <w:t xml:space="preserve">: </w:t>
      </w:r>
      <w:r w:rsidRPr="004058F4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058F4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9B2951" w:rsidRPr="007F6981">
        <w:trPr>
          <w:jc w:val="right"/>
        </w:trPr>
        <w:tc>
          <w:tcPr>
            <w:tcW w:w="9915" w:type="dxa"/>
          </w:tcPr>
          <w:p w:rsidR="009B2951" w:rsidRPr="007F6981" w:rsidRDefault="009B295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4058F4">
              <w:rPr>
                <w:b/>
                <w:bCs/>
              </w:rPr>
              <w:t xml:space="preserve">Источник финансирования: </w:t>
            </w:r>
            <w:r w:rsidRPr="004058F4">
              <w:t>Внебюджетные фонды (ОМС), краевой бюджет на 2022 г.</w:t>
            </w:r>
          </w:p>
          <w:p w:rsidR="009B2951" w:rsidRPr="007F6981" w:rsidRDefault="009B295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4058F4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058F4">
              <w:t>353560, Россия, Краснодарский край, г. Славянск-на-Кубани, ул. Батарейная, 377  транспортом поставщика. Поставщик производит первую поставку продукции в количестве 1/4 от объемов, указанных в спецификации, в течении 10 календарных дней с 10.01.2022 г., последующие поставки производятся ежемесячно равными партиями при отсутствии заявок, последняя поставка не позднее 15 апреля 2022 г..</w:t>
            </w:r>
          </w:p>
          <w:p w:rsidR="009B2951" w:rsidRPr="007F6981" w:rsidRDefault="009B295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058F4">
              <w:t>Не требуется</w:t>
            </w:r>
          </w:p>
          <w:p w:rsidR="009B2951" w:rsidRPr="004058F4" w:rsidRDefault="009B295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058F4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9B2951" w:rsidRDefault="009B2951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058F4">
        <w:t>01.12.21 10:21:50 (</w:t>
      </w:r>
      <w:r>
        <w:rPr>
          <w:lang w:val="en-US"/>
        </w:rPr>
        <w:t>MSK</w:t>
      </w:r>
      <w:r w:rsidRPr="004058F4">
        <w:t>+00:00)</w:t>
      </w:r>
    </w:p>
    <w:p w:rsidR="009B2951" w:rsidRDefault="009B2951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058F4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9B2951" w:rsidRPr="007F6981">
        <w:tc>
          <w:tcPr>
            <w:tcW w:w="3307" w:type="dxa"/>
          </w:tcPr>
          <w:p w:rsidR="009B2951" w:rsidRPr="007F6981" w:rsidRDefault="009B2951">
            <w:r w:rsidRPr="007F698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9B2951" w:rsidRPr="007F6981" w:rsidRDefault="009B2951">
            <w:r w:rsidRPr="007F698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9B2951" w:rsidRPr="007F6981" w:rsidRDefault="009B2951">
            <w:pPr>
              <w:rPr>
                <w:lang w:val="en-US"/>
              </w:rPr>
            </w:pPr>
            <w:r w:rsidRPr="007F6981">
              <w:rPr>
                <w:lang w:val="en-US"/>
              </w:rPr>
              <w:t>Главный врач</w:t>
            </w:r>
          </w:p>
        </w:tc>
      </w:tr>
      <w:tr w:rsidR="009B2951" w:rsidRPr="007F6981">
        <w:tc>
          <w:tcPr>
            <w:tcW w:w="3307" w:type="dxa"/>
          </w:tcPr>
          <w:p w:rsidR="009B2951" w:rsidRPr="007F6981" w:rsidRDefault="009B2951">
            <w:r w:rsidRPr="007F698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B2951" w:rsidRPr="007F6981" w:rsidRDefault="009B2951">
            <w:r w:rsidRPr="007F698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9B2951" w:rsidRPr="007F6981" w:rsidRDefault="009B2951">
            <w:pPr>
              <w:rPr>
                <w:lang w:val="en-US"/>
              </w:rPr>
            </w:pPr>
            <w:r w:rsidRPr="007F6981">
              <w:rPr>
                <w:lang w:val="en-US"/>
              </w:rPr>
              <w:t>Начальник отдела закупок</w:t>
            </w:r>
          </w:p>
        </w:tc>
      </w:tr>
      <w:tr w:rsidR="009B2951" w:rsidRPr="007F6981">
        <w:tc>
          <w:tcPr>
            <w:tcW w:w="3307" w:type="dxa"/>
          </w:tcPr>
          <w:p w:rsidR="009B2951" w:rsidRPr="007F6981" w:rsidRDefault="009B2951">
            <w:r w:rsidRPr="007F698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B2951" w:rsidRPr="007F6981" w:rsidRDefault="009B2951">
            <w:r w:rsidRPr="007F698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9B2951" w:rsidRPr="007F6981" w:rsidRDefault="009B2951">
            <w:pPr>
              <w:rPr>
                <w:lang w:val="en-US"/>
              </w:rPr>
            </w:pPr>
            <w:r w:rsidRPr="007F6981">
              <w:rPr>
                <w:lang w:val="en-US"/>
              </w:rPr>
              <w:t>Начальник юридического отдела</w:t>
            </w:r>
          </w:p>
        </w:tc>
      </w:tr>
      <w:tr w:rsidR="009B2951" w:rsidRPr="007F6981">
        <w:tc>
          <w:tcPr>
            <w:tcW w:w="3307" w:type="dxa"/>
          </w:tcPr>
          <w:p w:rsidR="009B2951" w:rsidRPr="007F6981" w:rsidRDefault="009B2951">
            <w:r w:rsidRPr="007F698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B2951" w:rsidRPr="007F6981" w:rsidRDefault="009B2951">
            <w:r w:rsidRPr="007F698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9B2951" w:rsidRPr="007F6981" w:rsidRDefault="009B2951">
            <w:pPr>
              <w:rPr>
                <w:lang w:val="en-US"/>
              </w:rPr>
            </w:pPr>
            <w:r w:rsidRPr="007F6981">
              <w:rPr>
                <w:lang w:val="en-US"/>
              </w:rPr>
              <w:t>экономист 1 категории отдела закупок</w:t>
            </w:r>
          </w:p>
        </w:tc>
      </w:tr>
      <w:tr w:rsidR="009B2951" w:rsidRPr="007F6981">
        <w:tc>
          <w:tcPr>
            <w:tcW w:w="3307" w:type="dxa"/>
          </w:tcPr>
          <w:p w:rsidR="009B2951" w:rsidRPr="007F6981" w:rsidRDefault="009B2951">
            <w:r w:rsidRPr="007F698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9B2951" w:rsidRPr="007F6981" w:rsidRDefault="009B2951">
            <w:r w:rsidRPr="007F698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9B2951" w:rsidRPr="007F6981" w:rsidRDefault="009B2951">
            <w:pPr>
              <w:rPr>
                <w:lang w:val="en-US"/>
              </w:rPr>
            </w:pPr>
            <w:r w:rsidRPr="007F698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9B2951" w:rsidRDefault="009B2951">
      <w:pPr>
        <w:jc w:val="both"/>
      </w:pPr>
      <w:r>
        <w:tab/>
        <w:t>Кворум имеется. Комиссия правомочна.</w:t>
      </w:r>
    </w:p>
    <w:p w:rsidR="009B2951" w:rsidRDefault="009B2951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4058F4">
        <w:t>15.12.</w:t>
      </w:r>
      <w:r>
        <w:t>20</w:t>
      </w:r>
      <w:r w:rsidRPr="004058F4">
        <w:t xml:space="preserve">21 </w:t>
      </w:r>
      <w:r>
        <w:t>08</w:t>
      </w:r>
      <w:r w:rsidRPr="004058F4">
        <w:t>:</w:t>
      </w:r>
      <w:r>
        <w:t>00</w:t>
      </w:r>
      <w:r w:rsidRPr="004058F4">
        <w:t xml:space="preserve"> (</w:t>
      </w:r>
      <w:r>
        <w:rPr>
          <w:lang w:val="en-US"/>
        </w:rPr>
        <w:t>MSK</w:t>
      </w:r>
      <w:r w:rsidRPr="004058F4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9B2951" w:rsidRPr="004058F4" w:rsidRDefault="009B2951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9B2951" w:rsidRPr="007F6981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rPr>
                <w:b/>
                <w:bCs/>
              </w:rPr>
            </w:pPr>
            <w:r w:rsidRPr="007F6981">
              <w:rPr>
                <w:b/>
                <w:bCs/>
              </w:rPr>
              <w:t xml:space="preserve">№ </w:t>
            </w:r>
          </w:p>
          <w:p w:rsidR="009B2951" w:rsidRPr="007F6981" w:rsidRDefault="009B2951">
            <w:pPr>
              <w:rPr>
                <w:b/>
                <w:bCs/>
              </w:rPr>
            </w:pPr>
            <w:r w:rsidRPr="007F6981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b/>
                <w:bCs/>
              </w:rPr>
            </w:pPr>
            <w:r w:rsidRPr="007F6981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b/>
                <w:bCs/>
              </w:rPr>
            </w:pPr>
            <w:r w:rsidRPr="007F6981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9B2951" w:rsidRPr="007F698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220 000,00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13.12.21 12:18:46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2951" w:rsidRPr="004058F4" w:rsidRDefault="009B2951">
            <w:pPr>
              <w:pStyle w:val="a3"/>
            </w:pPr>
            <w:r w:rsidRPr="004058F4">
              <w:t>ОБЩЕСТВО С ОГРАНИЧЕННОЙ ОТВЕТСТВЕННОСТЬЮ "ВЕНКО-ПРИНТ"</w:t>
            </w:r>
          </w:p>
        </w:tc>
      </w:tr>
      <w:tr w:rsidR="009B2951" w:rsidRPr="007F698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222 681,13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13.12.21 12:17:13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2951" w:rsidRPr="004058F4" w:rsidRDefault="009B2951">
            <w:pPr>
              <w:pStyle w:val="a3"/>
            </w:pPr>
            <w:r>
              <w:t xml:space="preserve">Индивидуальный предприниматель </w:t>
            </w:r>
            <w:r w:rsidRPr="004058F4">
              <w:t>Будник Михаил Кириллович</w:t>
            </w:r>
          </w:p>
        </w:tc>
      </w:tr>
      <w:tr w:rsidR="009B2951" w:rsidRPr="007F698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270 362,26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13.12.21 11:50:06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2951" w:rsidRPr="004058F4" w:rsidRDefault="009B2951">
            <w:pPr>
              <w:pStyle w:val="a3"/>
            </w:pPr>
            <w:r>
              <w:t xml:space="preserve">Индивидуальный предприниматель </w:t>
            </w:r>
            <w:r w:rsidRPr="004058F4">
              <w:t>НЕМОВ АЛЕКСЕЙ НИКОЛАЕВИЧ</w:t>
            </w:r>
          </w:p>
        </w:tc>
      </w:tr>
      <w:tr w:rsidR="009B2951" w:rsidRPr="007F698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300 000,00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13.12.21 11:37:21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2951" w:rsidRPr="004058F4" w:rsidRDefault="009B2951">
            <w:pPr>
              <w:pStyle w:val="a3"/>
            </w:pPr>
            <w:r w:rsidRPr="004058F4">
              <w:t>ОБЩЕСТВО С ОГРАНИЧЕННОЙ ОТВЕТСТВЕННОСТЬЮ "ГИЛЬДИЯ МАСТЕРОВ"</w:t>
            </w:r>
          </w:p>
        </w:tc>
      </w:tr>
      <w:tr w:rsidR="009B2951" w:rsidRPr="007F698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350 362,26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13.12.21 11:21:46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2951" w:rsidRPr="004058F4" w:rsidRDefault="009B2951">
            <w:pPr>
              <w:pStyle w:val="a3"/>
            </w:pPr>
            <w:r w:rsidRPr="004058F4">
              <w:t>ОБЩЕСТВО С ОГРАНИЧЕННОЙ ОТВЕТСТВЕННОСТЬЮ "ПОЛИГРАФБЛАНК"</w:t>
            </w:r>
          </w:p>
        </w:tc>
      </w:tr>
      <w:tr w:rsidR="009B2951" w:rsidRPr="007F698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411 449,04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B2951" w:rsidRPr="007F6981" w:rsidRDefault="009B2951">
            <w:pPr>
              <w:pStyle w:val="a3"/>
              <w:rPr>
                <w:lang w:val="en-US"/>
              </w:rPr>
            </w:pPr>
            <w:r w:rsidRPr="007F6981">
              <w:rPr>
                <w:lang w:val="en-US"/>
              </w:rPr>
              <w:t>13.12.21 11:12:15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2951" w:rsidRPr="004058F4" w:rsidRDefault="009B2951">
            <w:pPr>
              <w:pStyle w:val="a3"/>
            </w:pPr>
            <w:r>
              <w:t xml:space="preserve">Индивидуальный предприниматель </w:t>
            </w:r>
            <w:r w:rsidRPr="004058F4">
              <w:t>ГУРОВ ИГОРЬ ОЛЕГОВИЧ</w:t>
            </w:r>
          </w:p>
        </w:tc>
      </w:tr>
    </w:tbl>
    <w:p w:rsidR="009B2951" w:rsidRDefault="009B2951">
      <w:pPr>
        <w:jc w:val="both"/>
      </w:pPr>
    </w:p>
    <w:p w:rsidR="009B2951" w:rsidRDefault="009B2951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9B2951" w:rsidRPr="007F6981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rPr>
                <w:b/>
                <w:bCs/>
              </w:rPr>
              <w:t>Решение  члена комиссии</w:t>
            </w:r>
          </w:p>
        </w:tc>
      </w:tr>
      <w:tr w:rsidR="009B2951" w:rsidRPr="007F698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EA-133772</w:t>
            </w:r>
          </w:p>
          <w:p w:rsidR="009B2951" w:rsidRPr="007F6981" w:rsidRDefault="009B2951">
            <w:r>
              <w:t>ОБЩЕСТВО С ОГРАНИЧЕННОЙ ОТВЕТСТВЕННОСТЬЮ "ВЕНКО-ПРИНТ"</w:t>
            </w:r>
          </w:p>
          <w:p w:rsidR="009B2951" w:rsidRPr="007F6981" w:rsidRDefault="009B2951">
            <w:r>
              <w:t>ИНН 2311222151</w:t>
            </w:r>
          </w:p>
          <w:p w:rsidR="009B2951" w:rsidRPr="007F6981" w:rsidRDefault="009B2951">
            <w:r>
              <w:t xml:space="preserve">ОГРН </w:t>
            </w:r>
            <w:r w:rsidRPr="004058F4">
              <w:t>1162375040013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231101001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350087, КРАЙКРАСНОДАРСКИЙ, ГКРАСНОДАР, ПРОССИЙСКИЙ, ПОМЕЩЕНИЕ 1112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350087, Краснодарский край, Краснодар г, Российский п, проезд Тверской, дом № 1, помещение 1112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79034657553</w:t>
            </w:r>
          </w:p>
          <w:p w:rsidR="009B2951" w:rsidRPr="007F6981" w:rsidRDefault="009B2951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EA-133772</w:t>
            </w:r>
          </w:p>
          <w:p w:rsidR="009B2951" w:rsidRPr="007F6981" w:rsidRDefault="009B2951">
            <w:r>
              <w:t>ОБЩЕСТВО С ОГРАНИЧЕННОЙ ОТВЕТСТВЕННОСТЬЮ "ВЕНКО-ПРИНТ"</w:t>
            </w:r>
          </w:p>
          <w:p w:rsidR="009B2951" w:rsidRPr="007F6981" w:rsidRDefault="009B2951">
            <w:r>
              <w:t>ИНН 2311222151</w:t>
            </w:r>
          </w:p>
          <w:p w:rsidR="009B2951" w:rsidRPr="007F6981" w:rsidRDefault="009B2951">
            <w:r>
              <w:t xml:space="preserve">ОГРН </w:t>
            </w:r>
            <w:r w:rsidRPr="004058F4">
              <w:t>1162375040013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231101001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350087, КРАЙКРАСНОДАРСКИЙ, ГКРАСНОДАР, ПРОССИЙСКИЙ, ПОМЕЩЕНИЕ 1112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350087, Краснодарский край, Краснодар г, Российский п, проезд Тверской, дом № 1, помещение 1112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79034657553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EA-133772</w:t>
            </w:r>
          </w:p>
          <w:p w:rsidR="009B2951" w:rsidRPr="007F6981" w:rsidRDefault="009B2951">
            <w:r>
              <w:t>ОБЩЕСТВО С ОГРАНИЧЕННОЙ ОТВЕТСТВЕННОСТЬЮ "ВЕНКО-ПРИНТ"</w:t>
            </w:r>
          </w:p>
          <w:p w:rsidR="009B2951" w:rsidRPr="007F6981" w:rsidRDefault="009B2951">
            <w:r>
              <w:t>ИНН 2311222151</w:t>
            </w:r>
          </w:p>
          <w:p w:rsidR="009B2951" w:rsidRPr="007F6981" w:rsidRDefault="009B2951">
            <w:r>
              <w:t xml:space="preserve">ОГРН </w:t>
            </w:r>
            <w:r w:rsidRPr="004058F4">
              <w:t>1162375040013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231101001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350087, КРАЙКРАСНОДАРСКИЙ, ГКРАСНОДАР, ПРОССИЙСКИЙ, ПОМЕЩЕНИЕ 1112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350087, Краснодарский край, Краснодар г, Российский п, проезд Тверской, дом № 1, помещение 1112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79034657553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EA-133772</w:t>
            </w:r>
          </w:p>
          <w:p w:rsidR="009B2951" w:rsidRPr="007F6981" w:rsidRDefault="009B2951">
            <w:r>
              <w:t>ОБЩЕСТВО С ОГРАНИЧЕННОЙ ОТВЕТСТВЕННОСТЬЮ "ВЕНКО-ПРИНТ"</w:t>
            </w:r>
          </w:p>
          <w:p w:rsidR="009B2951" w:rsidRPr="007F6981" w:rsidRDefault="009B2951">
            <w:r>
              <w:t>ИНН 2311222151</w:t>
            </w:r>
          </w:p>
          <w:p w:rsidR="009B2951" w:rsidRPr="007F6981" w:rsidRDefault="009B2951">
            <w:r>
              <w:t xml:space="preserve">ОГРН </w:t>
            </w:r>
            <w:r w:rsidRPr="004058F4">
              <w:t>1162375040013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231101001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350087, КРАЙКРАСНОДАРСКИЙ, ГКРАСНОДАР, ПРОССИЙСКИЙ, ПОМЕЩЕНИЕ 1112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350087, Краснодарский край, Краснодар г, Российский п, проезд Тверской, дом № 1, помещение 1112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79034657553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EA-133772</w:t>
            </w:r>
          </w:p>
          <w:p w:rsidR="009B2951" w:rsidRPr="007F6981" w:rsidRDefault="009B2951">
            <w:r>
              <w:t>ОБЩЕСТВО С ОГРАНИЧЕННОЙ ОТВЕТСТВЕННОСТЬЮ "ВЕНКО-ПРИНТ"</w:t>
            </w:r>
          </w:p>
          <w:p w:rsidR="009B2951" w:rsidRPr="007F6981" w:rsidRDefault="009B2951">
            <w:r>
              <w:t>ИНН 2311222151</w:t>
            </w:r>
          </w:p>
          <w:p w:rsidR="009B2951" w:rsidRPr="007F6981" w:rsidRDefault="009B2951">
            <w:r>
              <w:t xml:space="preserve">ОГРН </w:t>
            </w:r>
            <w:r w:rsidRPr="004058F4">
              <w:t>1162375040013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231101001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350087, КРАЙКРАСНОДАРСКИЙ, ГКРАСНОДАР, ПРОССИЙСКИЙ, ПОМЕЩЕНИЕ 1112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350087, Краснодарский край, Краснодар г, Российский п, проезд Тверской, дом № 1, помещение 1112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79034657553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EA-135940</w:t>
            </w:r>
          </w:p>
          <w:p w:rsidR="009B2951" w:rsidRPr="007F6981" w:rsidRDefault="009B2951">
            <w:r>
              <w:t>Индивидуальный предприниматель Будник Михаил Кириллович</w:t>
            </w:r>
          </w:p>
          <w:p w:rsidR="009B2951" w:rsidRPr="007F6981" w:rsidRDefault="009B2951">
            <w:r>
              <w:t>ИНН 230104408102</w:t>
            </w:r>
          </w:p>
          <w:p w:rsidR="009B2951" w:rsidRPr="007F6981" w:rsidRDefault="009B2951">
            <w:r>
              <w:t xml:space="preserve">ОГРН </w:t>
            </w:r>
            <w:r w:rsidRPr="004058F4">
              <w:t>311230118200032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КРАЙКРАСНОДАРСКИЙ, Р-НАНАПСКИЙ, ГАНАПА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353451, КРАЙ КРАСНОДАРСКИЙ23, Г АНАПА, ул, Самбурова, 254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79183909984</w:t>
            </w:r>
          </w:p>
          <w:p w:rsidR="009B2951" w:rsidRPr="007F6981" w:rsidRDefault="009B2951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EA-135940</w:t>
            </w:r>
          </w:p>
          <w:p w:rsidR="009B2951" w:rsidRPr="007F6981" w:rsidRDefault="009B2951">
            <w:r>
              <w:t>Будник Михаил Кириллович</w:t>
            </w:r>
          </w:p>
          <w:p w:rsidR="009B2951" w:rsidRPr="007F6981" w:rsidRDefault="009B2951">
            <w:r>
              <w:t>ИНН 230104408102</w:t>
            </w:r>
          </w:p>
          <w:p w:rsidR="009B2951" w:rsidRPr="007F6981" w:rsidRDefault="009B2951">
            <w:r>
              <w:t xml:space="preserve">ОГРН </w:t>
            </w:r>
            <w:r w:rsidRPr="004058F4">
              <w:t>311230118200032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КРАЙКРАСНОДАРСКИЙ, Р-НАНАПСКИЙ, ГАНАПА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353451, КРАЙ КРАСНОДАРСКИЙ23, Г АНАПА, ул, Самбурова, 254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79183909984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EA-135940</w:t>
            </w:r>
          </w:p>
          <w:p w:rsidR="009B2951" w:rsidRPr="007F6981" w:rsidRDefault="009B2951">
            <w:r>
              <w:t>Будник Михаил Кириллович</w:t>
            </w:r>
          </w:p>
          <w:p w:rsidR="009B2951" w:rsidRPr="007F6981" w:rsidRDefault="009B2951">
            <w:r>
              <w:t>ИНН 230104408102</w:t>
            </w:r>
          </w:p>
          <w:p w:rsidR="009B2951" w:rsidRPr="007F6981" w:rsidRDefault="009B2951">
            <w:r>
              <w:t xml:space="preserve">ОГРН </w:t>
            </w:r>
            <w:r w:rsidRPr="004058F4">
              <w:t>311230118200032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КРАЙКРАСНОДАРСКИЙ, Р-НАНАПСКИЙ, ГАНАПА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353451, КРАЙ КРАСНОДАРСКИЙ23, Г АНАПА, ул, Самбурова, 254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79183909984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EA-135940</w:t>
            </w:r>
          </w:p>
          <w:p w:rsidR="009B2951" w:rsidRPr="007F6981" w:rsidRDefault="009B2951">
            <w:r>
              <w:t>Будник Михаил Кириллович</w:t>
            </w:r>
          </w:p>
          <w:p w:rsidR="009B2951" w:rsidRPr="007F6981" w:rsidRDefault="009B2951">
            <w:r>
              <w:t>ИНН 230104408102</w:t>
            </w:r>
          </w:p>
          <w:p w:rsidR="009B2951" w:rsidRPr="007F6981" w:rsidRDefault="009B2951">
            <w:r>
              <w:t xml:space="preserve">ОГРН </w:t>
            </w:r>
            <w:r w:rsidRPr="004058F4">
              <w:t>311230118200032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КРАЙКРАСНОДАРСКИЙ, Р-НАНАПСКИЙ, ГАНАПА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353451, КРАЙ КРАСНОДАРСКИЙ23, Г АНАПА, ул, Самбурова, 254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79183909984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EA-135940</w:t>
            </w:r>
          </w:p>
          <w:p w:rsidR="009B2951" w:rsidRPr="007F6981" w:rsidRDefault="009B2951">
            <w:r>
              <w:t>Будник Михаил Кириллович</w:t>
            </w:r>
          </w:p>
          <w:p w:rsidR="009B2951" w:rsidRPr="007F6981" w:rsidRDefault="009B2951">
            <w:r>
              <w:t>ИНН 230104408102</w:t>
            </w:r>
          </w:p>
          <w:p w:rsidR="009B2951" w:rsidRPr="007F6981" w:rsidRDefault="009B2951">
            <w:r>
              <w:t xml:space="preserve">ОГРН </w:t>
            </w:r>
            <w:r w:rsidRPr="004058F4">
              <w:t>311230118200032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КРАЙКРАСНОДАРСКИЙ, Р-НАНАПСКИЙ, ГАНАПА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353451, КРАЙ КРАСНОДАРСКИЙ23, Г АНАПА, ул, Самбурова, 254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79183909984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EA-136041</w:t>
            </w:r>
          </w:p>
          <w:p w:rsidR="009B2951" w:rsidRPr="007F6981" w:rsidRDefault="009B2951">
            <w:r>
              <w:t>Индивидуальный предприниматель НЕМОВ АЛЕКСЕЙ НИКОЛАЕВИЧ</w:t>
            </w:r>
          </w:p>
          <w:p w:rsidR="009B2951" w:rsidRPr="007F6981" w:rsidRDefault="009B2951">
            <w:r>
              <w:t>ИНН 583602451307</w:t>
            </w:r>
          </w:p>
          <w:p w:rsidR="009B2951" w:rsidRPr="007F6981" w:rsidRDefault="009B2951">
            <w:r>
              <w:t xml:space="preserve">ОГРН </w:t>
            </w:r>
            <w:r w:rsidRPr="004058F4">
              <w:t>318583500008747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ОБЛПЕНЗЕНСКАЯ, ГПЕНЗА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ОБЛ ПЕНЗЕНСКАЯ, Г ПЕНЗА,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79996104063</w:t>
            </w:r>
          </w:p>
          <w:p w:rsidR="009B2951" w:rsidRPr="007F6981" w:rsidRDefault="009B2951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EA-136041</w:t>
            </w:r>
          </w:p>
          <w:p w:rsidR="009B2951" w:rsidRPr="007F6981" w:rsidRDefault="009B2951">
            <w:r>
              <w:t>НЕМОВ АЛЕКСЕЙ НИКОЛАЕВИЧ</w:t>
            </w:r>
          </w:p>
          <w:p w:rsidR="009B2951" w:rsidRPr="007F6981" w:rsidRDefault="009B2951">
            <w:r>
              <w:t>ИНН 583602451307</w:t>
            </w:r>
          </w:p>
          <w:p w:rsidR="009B2951" w:rsidRPr="007F6981" w:rsidRDefault="009B2951">
            <w:r>
              <w:t xml:space="preserve">ОГРН </w:t>
            </w:r>
            <w:r w:rsidRPr="004058F4">
              <w:t>318583500008747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ОБЛПЕНЗЕНСКАЯ, ГПЕНЗА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ОБЛ ПЕНЗЕНСКАЯ, Г ПЕНЗА,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79996104063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EA-136041</w:t>
            </w:r>
          </w:p>
          <w:p w:rsidR="009B2951" w:rsidRPr="007F6981" w:rsidRDefault="009B2951">
            <w:r>
              <w:t>НЕМОВ АЛЕКСЕЙ НИКОЛАЕВИЧ</w:t>
            </w:r>
          </w:p>
          <w:p w:rsidR="009B2951" w:rsidRPr="007F6981" w:rsidRDefault="009B2951">
            <w:r>
              <w:t>ИНН 583602451307</w:t>
            </w:r>
          </w:p>
          <w:p w:rsidR="009B2951" w:rsidRPr="007F6981" w:rsidRDefault="009B2951">
            <w:r>
              <w:t xml:space="preserve">ОГРН </w:t>
            </w:r>
            <w:r w:rsidRPr="004058F4">
              <w:t>318583500008747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ОБЛПЕНЗЕНСКАЯ, ГПЕНЗА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ОБЛ ПЕНЗЕНСКАЯ, Г ПЕНЗА,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79996104063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EA-136041</w:t>
            </w:r>
          </w:p>
          <w:p w:rsidR="009B2951" w:rsidRPr="007F6981" w:rsidRDefault="009B2951">
            <w:r>
              <w:t>НЕМОВ АЛЕКСЕЙ НИКОЛАЕВИЧ</w:t>
            </w:r>
          </w:p>
          <w:p w:rsidR="009B2951" w:rsidRPr="007F6981" w:rsidRDefault="009B2951">
            <w:r>
              <w:t>ИНН 583602451307</w:t>
            </w:r>
          </w:p>
          <w:p w:rsidR="009B2951" w:rsidRPr="007F6981" w:rsidRDefault="009B2951">
            <w:r>
              <w:t xml:space="preserve">ОГРН </w:t>
            </w:r>
            <w:r w:rsidRPr="004058F4">
              <w:t>318583500008747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ОБЛПЕНЗЕНСКАЯ, ГПЕНЗА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ОБЛ ПЕНЗЕНСКАЯ, Г ПЕНЗА,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79996104063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EA-136041</w:t>
            </w:r>
          </w:p>
          <w:p w:rsidR="009B2951" w:rsidRPr="007F6981" w:rsidRDefault="009B2951">
            <w:r>
              <w:t>НЕМОВ АЛЕКСЕЙ НИКОЛАЕВИЧ</w:t>
            </w:r>
          </w:p>
          <w:p w:rsidR="009B2951" w:rsidRPr="007F6981" w:rsidRDefault="009B2951">
            <w:r>
              <w:t>ИНН 583602451307</w:t>
            </w:r>
          </w:p>
          <w:p w:rsidR="009B2951" w:rsidRPr="007F6981" w:rsidRDefault="009B2951">
            <w:r>
              <w:t xml:space="preserve">ОГРН </w:t>
            </w:r>
            <w:r w:rsidRPr="004058F4">
              <w:t>318583500008747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ОБЛПЕНЗЕНСКАЯ, ГПЕНЗА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ОБЛ ПЕНЗЕНСКАЯ, Г ПЕНЗА,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79996104063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EA-135545</w:t>
            </w:r>
          </w:p>
          <w:p w:rsidR="009B2951" w:rsidRPr="007F6981" w:rsidRDefault="009B2951">
            <w:r>
              <w:t>ОБЩЕСТВО С ОГРАНИЧЕННОЙ ОТВЕТСТВЕННОСТЬЮ "ГИЛЬДИЯ МАСТЕРОВ"</w:t>
            </w:r>
          </w:p>
          <w:p w:rsidR="009B2951" w:rsidRPr="007F6981" w:rsidRDefault="009B2951">
            <w:r>
              <w:t>ИНН 6321243045</w:t>
            </w:r>
          </w:p>
          <w:p w:rsidR="009B2951" w:rsidRPr="007F6981" w:rsidRDefault="009B2951">
            <w:r>
              <w:t xml:space="preserve">ОГРН </w:t>
            </w:r>
            <w:r w:rsidRPr="004058F4">
              <w:t>1106320004812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632101001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445051, ОБЛ.САМАРСКАЯ, Г.Тольятти, КОМ. 52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445051, Самарская обл., г. Тольятти, ул. Маршала Жукова 16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 w:rsidRPr="004058F4">
              <w:t>78482664080</w:t>
            </w:r>
          </w:p>
          <w:p w:rsidR="009B2951" w:rsidRPr="007F6981" w:rsidRDefault="009B2951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EA-135545</w:t>
            </w:r>
          </w:p>
          <w:p w:rsidR="009B2951" w:rsidRPr="007F6981" w:rsidRDefault="009B2951">
            <w:r>
              <w:t>ОБЩЕСТВО С ОГРАНИЧЕННОЙ ОТВЕТСТВЕННОСТЬЮ "ГИЛЬДИЯ МАСТЕРОВ"</w:t>
            </w:r>
          </w:p>
          <w:p w:rsidR="009B2951" w:rsidRPr="007F6981" w:rsidRDefault="009B2951">
            <w:r>
              <w:t>ИНН 6321243045</w:t>
            </w:r>
          </w:p>
          <w:p w:rsidR="009B2951" w:rsidRPr="007F6981" w:rsidRDefault="009B2951">
            <w:r>
              <w:t xml:space="preserve">ОГРН </w:t>
            </w:r>
            <w:r w:rsidRPr="004058F4">
              <w:t>1106320004812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632101001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445051, ОБЛ.САМАРСКАЯ, Г.Тольятти, КОМ. 52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445051, Самарская обл., г. Тольятти, ул. Маршала Жукова 16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 w:rsidRPr="004058F4">
              <w:t>78482664080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EA-135545</w:t>
            </w:r>
          </w:p>
          <w:p w:rsidR="009B2951" w:rsidRPr="007F6981" w:rsidRDefault="009B2951">
            <w:r>
              <w:t>ОБЩЕСТВО С ОГРАНИЧЕННОЙ ОТВЕТСТВЕННОСТЬЮ "ГИЛЬДИЯ МАСТЕРОВ"</w:t>
            </w:r>
          </w:p>
          <w:p w:rsidR="009B2951" w:rsidRPr="007F6981" w:rsidRDefault="009B2951">
            <w:r>
              <w:t>ИНН 6321243045</w:t>
            </w:r>
          </w:p>
          <w:p w:rsidR="009B2951" w:rsidRPr="007F6981" w:rsidRDefault="009B2951">
            <w:r>
              <w:t xml:space="preserve">ОГРН </w:t>
            </w:r>
            <w:r w:rsidRPr="004058F4">
              <w:t>1106320004812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632101001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445051, ОБЛ.САМАРСКАЯ, Г.Тольятти, КОМ. 52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445051, Самарская обл., г. Тольятти, ул. Маршала Жукова 16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 w:rsidRPr="004058F4">
              <w:t>78482664080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EA-135545</w:t>
            </w:r>
          </w:p>
          <w:p w:rsidR="009B2951" w:rsidRPr="007F6981" w:rsidRDefault="009B2951">
            <w:r>
              <w:t>ОБЩЕСТВО С ОГРАНИЧЕННОЙ ОТВЕТСТВЕННОСТЬЮ "ГИЛЬДИЯ МАСТЕРОВ"</w:t>
            </w:r>
          </w:p>
          <w:p w:rsidR="009B2951" w:rsidRPr="007F6981" w:rsidRDefault="009B2951">
            <w:r>
              <w:t>ИНН 6321243045</w:t>
            </w:r>
          </w:p>
          <w:p w:rsidR="009B2951" w:rsidRPr="007F6981" w:rsidRDefault="009B2951">
            <w:r>
              <w:t xml:space="preserve">ОГРН </w:t>
            </w:r>
            <w:r w:rsidRPr="004058F4">
              <w:t>1106320004812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632101001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445051, ОБЛ.САМАРСКАЯ, Г.Тольятти, КОМ. 52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445051, Самарская обл., г. Тольятти, ул. Маршала Жукова 16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 w:rsidRPr="004058F4">
              <w:t>78482664080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EA-135545</w:t>
            </w:r>
          </w:p>
          <w:p w:rsidR="009B2951" w:rsidRPr="007F6981" w:rsidRDefault="009B2951">
            <w:r>
              <w:t>ОБЩЕСТВО С ОГРАНИЧЕННОЙ ОТВЕТСТВЕННОСТЬЮ "ГИЛЬДИЯ МАСТЕРОВ"</w:t>
            </w:r>
          </w:p>
          <w:p w:rsidR="009B2951" w:rsidRPr="007F6981" w:rsidRDefault="009B2951">
            <w:r>
              <w:t>ИНН 6321243045</w:t>
            </w:r>
          </w:p>
          <w:p w:rsidR="009B2951" w:rsidRPr="007F6981" w:rsidRDefault="009B2951">
            <w:r>
              <w:t xml:space="preserve">ОГРН </w:t>
            </w:r>
            <w:r w:rsidRPr="004058F4">
              <w:t>1106320004812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632101001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445051, ОБЛ.САМАРСКАЯ, Г.Тольятти, КОМ. 52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445051, Самарская обл., г. Тольятти, ул. Маршала Жукова 16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 w:rsidRPr="004058F4">
              <w:t>78482664080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EA-136065</w:t>
            </w:r>
          </w:p>
          <w:p w:rsidR="009B2951" w:rsidRPr="007F6981" w:rsidRDefault="009B2951">
            <w:r>
              <w:t>ОБЩЕСТВО С ОГРАНИЧЕННОЙ ОТВЕТСТВЕННОСТЬЮ "ПОЛИГРАФБЛАНК"</w:t>
            </w:r>
          </w:p>
          <w:p w:rsidR="009B2951" w:rsidRPr="007F6981" w:rsidRDefault="009B2951">
            <w:r>
              <w:t>ИНН 2464008839</w:t>
            </w:r>
          </w:p>
          <w:p w:rsidR="009B2951" w:rsidRPr="007F6981" w:rsidRDefault="009B2951">
            <w:r>
              <w:t xml:space="preserve">ОГРН </w:t>
            </w:r>
            <w:r w:rsidRPr="004058F4">
              <w:t>1022401786626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246401001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660054, КРАЙКРАСНОЯРСКИЙ, ГКРАСНОЯРСК, ЗДАНИЕ 10СТРОЕНИЕ 3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660054, г.Красноярск, ул.Сплавучасток, здание 10, строение 3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73912696006</w:t>
            </w:r>
          </w:p>
          <w:p w:rsidR="009B2951" w:rsidRPr="007F6981" w:rsidRDefault="009B2951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EA-136065</w:t>
            </w:r>
          </w:p>
          <w:p w:rsidR="009B2951" w:rsidRPr="007F6981" w:rsidRDefault="009B2951">
            <w:r>
              <w:t>ОБЩЕСТВО С ОГРАНИЧЕННОЙ ОТВЕТСТВЕННОСТЬЮ "ПОЛИГРАФБЛАНК"</w:t>
            </w:r>
          </w:p>
          <w:p w:rsidR="009B2951" w:rsidRPr="007F6981" w:rsidRDefault="009B2951">
            <w:r>
              <w:t>ИНН 2464008839</w:t>
            </w:r>
          </w:p>
          <w:p w:rsidR="009B2951" w:rsidRPr="007F6981" w:rsidRDefault="009B2951">
            <w:r>
              <w:t xml:space="preserve">ОГРН </w:t>
            </w:r>
            <w:r w:rsidRPr="004058F4">
              <w:t>1022401786626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246401001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660054, КРАЙКРАСНОЯРСКИЙ, ГКРАСНОЯРСК, ЗДАНИЕ 10СТРОЕНИЕ 3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660054, г.Красноярск, ул.Сплавучасток, здание 10, строение 3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73912696006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EA-136065</w:t>
            </w:r>
          </w:p>
          <w:p w:rsidR="009B2951" w:rsidRPr="007F6981" w:rsidRDefault="009B2951">
            <w:r>
              <w:t>ОБЩЕСТВО С ОГРАНИЧЕННОЙ ОТВЕТСТВЕННОСТЬЮ "ПОЛИГРАФБЛАНК"</w:t>
            </w:r>
          </w:p>
          <w:p w:rsidR="009B2951" w:rsidRPr="007F6981" w:rsidRDefault="009B2951">
            <w:r>
              <w:t>ИНН 2464008839</w:t>
            </w:r>
          </w:p>
          <w:p w:rsidR="009B2951" w:rsidRPr="007F6981" w:rsidRDefault="009B2951">
            <w:r>
              <w:t xml:space="preserve">ОГРН </w:t>
            </w:r>
            <w:r w:rsidRPr="004058F4">
              <w:t>1022401786626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246401001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660054, КРАЙКРАСНОЯРСКИЙ, ГКРАСНОЯРСК, ЗДАНИЕ 10СТРОЕНИЕ 3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660054, г.Красноярск, ул.Сплавучасток, здание 10, строение 3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73912696006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EA-136065</w:t>
            </w:r>
          </w:p>
          <w:p w:rsidR="009B2951" w:rsidRPr="007F6981" w:rsidRDefault="009B2951">
            <w:r>
              <w:t>ОБЩЕСТВО С ОГРАНИЧЕННОЙ ОТВЕТСТВЕННОСТЬЮ "ПОЛИГРАФБЛАНК"</w:t>
            </w:r>
          </w:p>
          <w:p w:rsidR="009B2951" w:rsidRPr="007F6981" w:rsidRDefault="009B2951">
            <w:r>
              <w:t>ИНН 2464008839</w:t>
            </w:r>
          </w:p>
          <w:p w:rsidR="009B2951" w:rsidRPr="007F6981" w:rsidRDefault="009B2951">
            <w:r>
              <w:t xml:space="preserve">ОГРН </w:t>
            </w:r>
            <w:r w:rsidRPr="004058F4">
              <w:t>1022401786626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246401001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660054, КРАЙКРАСНОЯРСКИЙ, ГКРАСНОЯРСК, ЗДАНИЕ 10СТРОЕНИЕ 3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660054, г.Красноярск, ул.Сплавучасток, здание 10, строение 3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73912696006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EA-136065</w:t>
            </w:r>
          </w:p>
          <w:p w:rsidR="009B2951" w:rsidRPr="007F6981" w:rsidRDefault="009B2951">
            <w:r>
              <w:t>ОБЩЕСТВО С ОГРАНИЧЕННОЙ ОТВЕТСТВЕННОСТЬЮ "ПОЛИГРАФБЛАНК"</w:t>
            </w:r>
          </w:p>
          <w:p w:rsidR="009B2951" w:rsidRPr="007F6981" w:rsidRDefault="009B2951">
            <w:r>
              <w:t>ИНН 2464008839</w:t>
            </w:r>
          </w:p>
          <w:p w:rsidR="009B2951" w:rsidRPr="007F6981" w:rsidRDefault="009B2951">
            <w:r>
              <w:t xml:space="preserve">ОГРН </w:t>
            </w:r>
            <w:r w:rsidRPr="004058F4">
              <w:t>1022401786626</w:t>
            </w:r>
          </w:p>
          <w:p w:rsidR="009B2951" w:rsidRPr="007F6981" w:rsidRDefault="009B2951">
            <w:r w:rsidRPr="007F6981">
              <w:t xml:space="preserve">КПП </w:t>
            </w:r>
            <w:r w:rsidRPr="004058F4">
              <w:t>246401001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660054, КРАЙКРАСНОЯРСКИЙ, ГКРАСНОЯРСК, ЗДАНИЕ 10СТРОЕНИЕ 3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660054, г.Красноярск, ул.Сплавучасток, здание 10, строение 3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73912696006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EA-135559</w:t>
            </w:r>
          </w:p>
          <w:p w:rsidR="009B2951" w:rsidRPr="007F6981" w:rsidRDefault="009B2951">
            <w:r>
              <w:t>Индивидуальный предприниматель ГУРОВ ИГОРЬ ОЛЕГОВИЧ</w:t>
            </w:r>
          </w:p>
          <w:p w:rsidR="009B2951" w:rsidRPr="007F6981" w:rsidRDefault="009B2951">
            <w:r>
              <w:t>ИНН 366412387410</w:t>
            </w:r>
          </w:p>
          <w:p w:rsidR="009B2951" w:rsidRPr="007F6981" w:rsidRDefault="009B2951">
            <w:r>
              <w:t xml:space="preserve">ОГРН </w:t>
            </w:r>
            <w:r w:rsidRPr="004058F4">
              <w:t>320366800077632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ОБЛВОРОНЕЖСКАЯ, ГВОРОНЕЖ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ОБЛ ВОРОНЕЖСКАЯ, Г ВОРОНЕЖ, УЛ.ТОРПЕДО, ДОМ 17,КОРПУС Б,КВ 1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79066806600</w:t>
            </w:r>
          </w:p>
          <w:p w:rsidR="009B2951" w:rsidRPr="007F6981" w:rsidRDefault="009B2951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EA-135559</w:t>
            </w:r>
          </w:p>
          <w:p w:rsidR="009B2951" w:rsidRPr="007F6981" w:rsidRDefault="009B2951">
            <w:r>
              <w:t>ГУРОВ ИГОРЬ ОЛЕГОВИЧ</w:t>
            </w:r>
          </w:p>
          <w:p w:rsidR="009B2951" w:rsidRPr="007F6981" w:rsidRDefault="009B2951">
            <w:r>
              <w:t>ИНН 366412387410</w:t>
            </w:r>
          </w:p>
          <w:p w:rsidR="009B2951" w:rsidRPr="007F6981" w:rsidRDefault="009B2951">
            <w:r>
              <w:t xml:space="preserve">ОГРН </w:t>
            </w:r>
            <w:r w:rsidRPr="004058F4">
              <w:t>320366800077632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ОБЛВОРОНЕЖСКАЯ, ГВОРОНЕЖ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ОБЛ ВОРОНЕЖСКАЯ, Г ВОРОНЕЖ, УЛ.ТОРПЕДО, ДОМ 17,КОРПУС Б,КВ 1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79066806600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EA-135559</w:t>
            </w:r>
          </w:p>
          <w:p w:rsidR="009B2951" w:rsidRPr="007F6981" w:rsidRDefault="009B2951">
            <w:r>
              <w:t>ГУРОВ ИГОРЬ ОЛЕГОВИЧ</w:t>
            </w:r>
          </w:p>
          <w:p w:rsidR="009B2951" w:rsidRPr="007F6981" w:rsidRDefault="009B2951">
            <w:r>
              <w:t>ИНН 366412387410</w:t>
            </w:r>
          </w:p>
          <w:p w:rsidR="009B2951" w:rsidRPr="007F6981" w:rsidRDefault="009B2951">
            <w:r>
              <w:t xml:space="preserve">ОГРН </w:t>
            </w:r>
            <w:r w:rsidRPr="004058F4">
              <w:t>320366800077632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ОБЛВОРОНЕЖСКАЯ, ГВОРОНЕЖ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ОБЛ ВОРОНЕЖСКАЯ, Г ВОРОНЕЖ, УЛ.ТОРПЕДО, ДОМ 17,КОРПУС Б,КВ 1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79066806600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EA-135559</w:t>
            </w:r>
          </w:p>
          <w:p w:rsidR="009B2951" w:rsidRPr="007F6981" w:rsidRDefault="009B2951">
            <w:r>
              <w:t>ГУРОВ ИГОРЬ ОЛЕГОВИЧ</w:t>
            </w:r>
          </w:p>
          <w:p w:rsidR="009B2951" w:rsidRPr="007F6981" w:rsidRDefault="009B2951">
            <w:r>
              <w:t>ИНН 366412387410</w:t>
            </w:r>
          </w:p>
          <w:p w:rsidR="009B2951" w:rsidRPr="007F6981" w:rsidRDefault="009B2951">
            <w:r>
              <w:t xml:space="preserve">ОГРН </w:t>
            </w:r>
            <w:r w:rsidRPr="004058F4">
              <w:t>320366800077632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r w:rsidRPr="007F6981">
              <w:t>ОБЛВОРОНЕЖСКАЯ, ГВОРОНЕЖ</w:t>
            </w:r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ОБЛ ВОРОНЕЖСКАЯ, Г ВОРОНЕЖ, УЛ.ТОРПЕДО, ДОМ 17,КОРПУС Б,КВ 1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79066806600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  <w:tr w:rsidR="009B2951" w:rsidRPr="007F698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EA-135559</w:t>
            </w:r>
          </w:p>
          <w:p w:rsidR="009B2951" w:rsidRPr="007F6981" w:rsidRDefault="009B2951">
            <w:r>
              <w:t>ГУРОВ ИГОРЬ ОЛЕГОВИЧ</w:t>
            </w:r>
          </w:p>
          <w:p w:rsidR="009B2951" w:rsidRPr="007F6981" w:rsidRDefault="009B2951">
            <w:r>
              <w:t>ИНН 366412387410</w:t>
            </w:r>
          </w:p>
          <w:p w:rsidR="009B2951" w:rsidRPr="007F6981" w:rsidRDefault="009B2951">
            <w:r>
              <w:t xml:space="preserve">ОГРН </w:t>
            </w:r>
            <w:r w:rsidRPr="004058F4">
              <w:t>320366800077632</w:t>
            </w:r>
          </w:p>
          <w:p w:rsidR="009B2951" w:rsidRPr="007F6981" w:rsidRDefault="009B2951">
            <w:r w:rsidRPr="007F6981">
              <w:t xml:space="preserve">КПП </w:t>
            </w:r>
          </w:p>
          <w:p w:rsidR="009B2951" w:rsidRPr="007F6981" w:rsidRDefault="009B2951">
            <w:r w:rsidRPr="007F6981">
              <w:t>Место нахождения(жительства)</w:t>
            </w:r>
          </w:p>
          <w:p w:rsidR="009B2951" w:rsidRPr="007F6981" w:rsidRDefault="009B2951">
            <w:bookmarkStart w:id="0" w:name="__DdeLink__366_22120086831"/>
            <w:r w:rsidRPr="007F6981">
              <w:t>ОБЛВОРОНЕЖСКАЯ, ГВОРОНЕЖ</w:t>
            </w:r>
            <w:bookmarkEnd w:id="0"/>
          </w:p>
          <w:p w:rsidR="009B2951" w:rsidRPr="007F6981" w:rsidRDefault="009B2951">
            <w:r w:rsidRPr="007F6981">
              <w:t>Почтовый адрес</w:t>
            </w:r>
          </w:p>
          <w:p w:rsidR="009B2951" w:rsidRPr="007F6981" w:rsidRDefault="009B2951">
            <w:r w:rsidRPr="007F6981">
              <w:t>ОБЛ ВОРОНЕЖСКАЯ, Г ВОРОНЕЖ, УЛ.ТОРПЕДО, ДОМ 17,КОРПУС Б,КВ 1</w:t>
            </w:r>
          </w:p>
          <w:p w:rsidR="009B2951" w:rsidRPr="007F6981" w:rsidRDefault="009B2951">
            <w:r w:rsidRPr="007F6981">
              <w:rPr>
                <w:sz w:val="16"/>
                <w:szCs w:val="16"/>
              </w:rPr>
              <w:t xml:space="preserve">Контактное лицо </w:t>
            </w:r>
          </w:p>
          <w:p w:rsidR="009B2951" w:rsidRPr="007F6981" w:rsidRDefault="009B2951">
            <w:r>
              <w:t xml:space="preserve">Телефон </w:t>
            </w:r>
            <w:r>
              <w:rPr>
                <w:lang w:val="en-US"/>
              </w:rPr>
              <w:t>79066806600</w:t>
            </w:r>
          </w:p>
          <w:p w:rsidR="009B2951" w:rsidRPr="007F6981" w:rsidRDefault="009B295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B2951" w:rsidRDefault="009B2951">
            <w:pPr>
              <w:pStyle w:val="a3"/>
            </w:pPr>
          </w:p>
          <w:p w:rsidR="009B2951" w:rsidRPr="007F6981" w:rsidRDefault="009B295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B2951" w:rsidRPr="007F6981" w:rsidRDefault="009B295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B2951" w:rsidRPr="007F6981" w:rsidRDefault="009B2951">
            <w:r>
              <w:t>Соответствует требованиям</w:t>
            </w:r>
          </w:p>
        </w:tc>
      </w:tr>
    </w:tbl>
    <w:p w:rsidR="009B2951" w:rsidRDefault="009B2951">
      <w:pPr>
        <w:ind w:right="142"/>
        <w:jc w:val="both"/>
      </w:pPr>
    </w:p>
    <w:p w:rsidR="009B2951" w:rsidRDefault="009B2951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4058F4">
        <w:t>Поставка бланков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"ВЕНКО-ПРИНТ", предложение о цене контракта 220 000,00 руб.</w:t>
      </w:r>
    </w:p>
    <w:p w:rsidR="009B2951" w:rsidRDefault="009B2951">
      <w:pPr>
        <w:jc w:val="both"/>
      </w:pPr>
    </w:p>
    <w:p w:rsidR="009B2951" w:rsidRDefault="009B2951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4551E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9B2951" w:rsidRDefault="009B2951">
      <w:pPr>
        <w:jc w:val="both"/>
        <w:rPr>
          <w:b/>
          <w:bCs/>
        </w:rPr>
      </w:pPr>
    </w:p>
    <w:p w:rsidR="009B2951" w:rsidRDefault="009B2951">
      <w:pPr>
        <w:jc w:val="both"/>
      </w:pP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9B2951" w:rsidRPr="007F6981">
        <w:tc>
          <w:tcPr>
            <w:tcW w:w="5847" w:type="dxa"/>
            <w:vAlign w:val="bottom"/>
          </w:tcPr>
          <w:p w:rsidR="009B2951" w:rsidRPr="007F6981" w:rsidRDefault="009B2951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Просоленко Юрий Александрович</w:t>
            </w:r>
          </w:p>
        </w:tc>
      </w:tr>
      <w:tr w:rsidR="009B2951" w:rsidRPr="007F6981">
        <w:tc>
          <w:tcPr>
            <w:tcW w:w="5847" w:type="dxa"/>
            <w:vAlign w:val="bottom"/>
          </w:tcPr>
          <w:p w:rsidR="009B2951" w:rsidRPr="007F6981" w:rsidRDefault="009B2951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Дехтерев Юрий Сергеевич</w:t>
            </w:r>
          </w:p>
        </w:tc>
      </w:tr>
      <w:tr w:rsidR="009B2951" w:rsidRPr="007F6981">
        <w:tc>
          <w:tcPr>
            <w:tcW w:w="5847" w:type="dxa"/>
            <w:vAlign w:val="bottom"/>
          </w:tcPr>
          <w:p w:rsidR="009B2951" w:rsidRPr="007F6981" w:rsidRDefault="009B2951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Коротникова Светлана Борисовна</w:t>
            </w:r>
          </w:p>
        </w:tc>
      </w:tr>
      <w:tr w:rsidR="009B2951" w:rsidRPr="007F6981">
        <w:tc>
          <w:tcPr>
            <w:tcW w:w="5847" w:type="dxa"/>
            <w:vAlign w:val="bottom"/>
          </w:tcPr>
          <w:p w:rsidR="009B2951" w:rsidRPr="007F6981" w:rsidRDefault="009B2951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Мальченко Елена Александровна</w:t>
            </w:r>
          </w:p>
        </w:tc>
      </w:tr>
      <w:tr w:rsidR="009B2951" w:rsidRPr="007F6981">
        <w:tc>
          <w:tcPr>
            <w:tcW w:w="5847" w:type="dxa"/>
            <w:vAlign w:val="bottom"/>
          </w:tcPr>
          <w:p w:rsidR="009B2951" w:rsidRPr="007F6981" w:rsidRDefault="009B2951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9B2951" w:rsidRPr="007F6981" w:rsidRDefault="009B2951">
            <w:pPr>
              <w:pStyle w:val="a3"/>
            </w:pPr>
            <w:r w:rsidRPr="007F6981">
              <w:rPr>
                <w:lang w:val="en-US"/>
              </w:rPr>
              <w:t>Владыкина Лидия Валерьевна</w:t>
            </w:r>
          </w:p>
        </w:tc>
      </w:tr>
    </w:tbl>
    <w:p w:rsidR="009B2951" w:rsidRDefault="009B2951"/>
    <w:sectPr w:rsidR="009B2951" w:rsidSect="00EC5EC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5EC7"/>
    <w:rsid w:val="000000FC"/>
    <w:rsid w:val="004058F4"/>
    <w:rsid w:val="004551EF"/>
    <w:rsid w:val="007F6981"/>
    <w:rsid w:val="009B2951"/>
    <w:rsid w:val="00EC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EC7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C5EC7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C5EC7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B163A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EC5EC7"/>
  </w:style>
  <w:style w:type="paragraph" w:styleId="Caption">
    <w:name w:val="caption"/>
    <w:basedOn w:val="Normal"/>
    <w:uiPriority w:val="99"/>
    <w:qFormat/>
    <w:rsid w:val="00EC5EC7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C5EC7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C5EC7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B163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C5EC7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C5EC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C5EC7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C5EC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C5EC7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C5EC7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C5EC7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C5EC7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C5EC7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C5EC7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163A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163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63A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EC5EC7"/>
  </w:style>
  <w:style w:type="paragraph" w:customStyle="1" w:styleId="a4">
    <w:name w:val="Заголовок таблицы"/>
    <w:basedOn w:val="a3"/>
    <w:uiPriority w:val="99"/>
    <w:rsid w:val="00EC5EC7"/>
  </w:style>
  <w:style w:type="paragraph" w:customStyle="1" w:styleId="DocumentMap">
    <w:name w:val="DocumentMap"/>
    <w:uiPriority w:val="99"/>
    <w:rsid w:val="00EC5EC7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EC5EC7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EC5EC7"/>
  </w:style>
  <w:style w:type="character" w:styleId="Hyperlink">
    <w:name w:val="Hyperlink"/>
    <w:basedOn w:val="DefaultParagraphFont"/>
    <w:uiPriority w:val="99"/>
    <w:rsid w:val="004058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147</TotalTime>
  <Pages>5</Pages>
  <Words>2887</Words>
  <Characters>16462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55</cp:revision>
  <dcterms:created xsi:type="dcterms:W3CDTF">2019-09-11T09:00:00Z</dcterms:created>
  <dcterms:modified xsi:type="dcterms:W3CDTF">2021-12-15T07:29:00Z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