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8A6" w:rsidRDefault="005828A6">
      <w:pPr>
        <w:ind w:firstLine="680"/>
        <w:jc w:val="center"/>
      </w:pPr>
      <w:r>
        <w:rPr>
          <w:b/>
          <w:bCs/>
        </w:rPr>
        <w:t xml:space="preserve">ПРОТОКОЛ </w:t>
      </w:r>
      <w:r w:rsidRPr="008A29A2">
        <w:rPr>
          <w:b/>
          <w:bCs/>
        </w:rPr>
        <w:t>0318300120821000180</w:t>
      </w:r>
    </w:p>
    <w:p w:rsidR="005828A6" w:rsidRDefault="005828A6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828A6" w:rsidRDefault="005828A6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828A6" w:rsidRDefault="005828A6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828A6" w:rsidRPr="001C7AA3">
        <w:tc>
          <w:tcPr>
            <w:tcW w:w="4961" w:type="dxa"/>
          </w:tcPr>
          <w:p w:rsidR="005828A6" w:rsidRPr="001C7AA3" w:rsidRDefault="005828A6">
            <w:r>
              <w:t>г.Славянск-на-Кубани</w:t>
            </w:r>
          </w:p>
        </w:tc>
        <w:tc>
          <w:tcPr>
            <w:tcW w:w="4960" w:type="dxa"/>
          </w:tcPr>
          <w:p w:rsidR="005828A6" w:rsidRPr="001C7AA3" w:rsidRDefault="005828A6">
            <w:pPr>
              <w:ind w:firstLine="567"/>
              <w:jc w:val="right"/>
            </w:pPr>
            <w:r>
              <w:rPr>
                <w:lang w:val="en-US"/>
              </w:rPr>
              <w:t>15.12.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828A6" w:rsidRDefault="005828A6">
      <w:pPr>
        <w:overflowPunct w:val="0"/>
      </w:pPr>
    </w:p>
    <w:p w:rsidR="005828A6" w:rsidRDefault="005828A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A29A2">
        <w:t>: Поставка универсальных лицензий для подключения к серверной части "Системы управления здравоохранением Краснодарского края"</w:t>
      </w:r>
    </w:p>
    <w:p w:rsidR="005828A6" w:rsidRDefault="005828A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213234901331923490100102490016201244</w:t>
      </w:r>
    </w:p>
    <w:p w:rsidR="005828A6" w:rsidRDefault="005828A6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424 080,00 руб.</w:t>
      </w:r>
    </w:p>
    <w:p w:rsidR="005828A6" w:rsidRDefault="005828A6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A29A2">
        <w:rPr>
          <w:b/>
          <w:bCs/>
        </w:rPr>
        <w:t xml:space="preserve">: </w:t>
      </w:r>
      <w:r w:rsidRPr="008A29A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A29A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828A6" w:rsidRPr="001C7AA3">
        <w:trPr>
          <w:jc w:val="right"/>
        </w:trPr>
        <w:tc>
          <w:tcPr>
            <w:tcW w:w="9915" w:type="dxa"/>
          </w:tcPr>
          <w:p w:rsidR="005828A6" w:rsidRPr="001C7AA3" w:rsidRDefault="005828A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A29A2">
              <w:rPr>
                <w:b/>
                <w:bCs/>
              </w:rPr>
              <w:t xml:space="preserve">Источник финансирования: </w:t>
            </w:r>
            <w:r w:rsidRPr="008A29A2">
              <w:t>Внебюджетные фонды (ОМС), краевой бюджет, платные услуги на 2022 г.</w:t>
            </w:r>
          </w:p>
          <w:p w:rsidR="005828A6" w:rsidRPr="001C7AA3" w:rsidRDefault="005828A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A29A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A29A2">
              <w:t>353560, Россия, Краснодарский край, г. Славянск-на-Кубани, ул. Батарейная, 377  транспортом поставщика. с 01.05.2022 г. по 31.08.2022 г..</w:t>
            </w:r>
          </w:p>
          <w:p w:rsidR="005828A6" w:rsidRPr="001C7AA3" w:rsidRDefault="005828A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A29A2">
              <w:t>Не требуется</w:t>
            </w:r>
          </w:p>
          <w:p w:rsidR="005828A6" w:rsidRPr="001C7AA3" w:rsidRDefault="005828A6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A29A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828A6" w:rsidRDefault="005828A6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A29A2">
        <w:t>06.12.21 14:57:45 (</w:t>
      </w:r>
      <w:r>
        <w:rPr>
          <w:lang w:val="en-US"/>
        </w:rPr>
        <w:t>MSK</w:t>
      </w:r>
      <w:r w:rsidRPr="008A29A2">
        <w:t>+00:00)</w:t>
      </w:r>
    </w:p>
    <w:p w:rsidR="005828A6" w:rsidRDefault="005828A6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A29A2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828A6" w:rsidRPr="001C7AA3"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828A6" w:rsidRPr="001C7AA3" w:rsidRDefault="005828A6">
            <w:pPr>
              <w:rPr>
                <w:lang w:val="en-US"/>
              </w:rPr>
            </w:pPr>
            <w:r w:rsidRPr="001C7AA3">
              <w:rPr>
                <w:lang w:val="en-US"/>
              </w:rPr>
              <w:t>Главный врач</w:t>
            </w:r>
          </w:p>
        </w:tc>
      </w:tr>
      <w:tr w:rsidR="005828A6" w:rsidRPr="001C7AA3"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828A6" w:rsidRPr="001C7AA3" w:rsidRDefault="005828A6">
            <w:pPr>
              <w:rPr>
                <w:lang w:val="en-US"/>
              </w:rPr>
            </w:pPr>
            <w:r w:rsidRPr="001C7AA3">
              <w:rPr>
                <w:lang w:val="en-US"/>
              </w:rPr>
              <w:t>Начальник отдела закупок</w:t>
            </w:r>
          </w:p>
        </w:tc>
      </w:tr>
      <w:tr w:rsidR="005828A6" w:rsidRPr="001C7AA3"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828A6" w:rsidRPr="001C7AA3" w:rsidRDefault="005828A6">
            <w:pPr>
              <w:rPr>
                <w:lang w:val="en-US"/>
              </w:rPr>
            </w:pPr>
            <w:r w:rsidRPr="001C7AA3">
              <w:rPr>
                <w:lang w:val="en-US"/>
              </w:rPr>
              <w:t>Начальник юридического отдела</w:t>
            </w:r>
          </w:p>
        </w:tc>
      </w:tr>
      <w:tr w:rsidR="005828A6" w:rsidRPr="001C7AA3"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828A6" w:rsidRPr="001C7AA3" w:rsidRDefault="005828A6">
            <w:pPr>
              <w:rPr>
                <w:lang w:val="en-US"/>
              </w:rPr>
            </w:pPr>
            <w:r w:rsidRPr="001C7AA3">
              <w:rPr>
                <w:lang w:val="en-US"/>
              </w:rPr>
              <w:t>экономист 1 категории отдела закупок</w:t>
            </w:r>
          </w:p>
        </w:tc>
      </w:tr>
      <w:tr w:rsidR="005828A6" w:rsidRPr="001C7AA3"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828A6" w:rsidRPr="001C7AA3" w:rsidRDefault="005828A6">
            <w:r w:rsidRPr="001C7AA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828A6" w:rsidRPr="001C7AA3" w:rsidRDefault="005828A6">
            <w:pPr>
              <w:rPr>
                <w:lang w:val="en-US"/>
              </w:rPr>
            </w:pPr>
            <w:r w:rsidRPr="001C7AA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828A6" w:rsidRDefault="005828A6">
      <w:pPr>
        <w:jc w:val="both"/>
      </w:pPr>
      <w:r>
        <w:tab/>
        <w:t>Кворум имеется. Комиссия правомочна.</w:t>
      </w:r>
    </w:p>
    <w:p w:rsidR="005828A6" w:rsidRDefault="005828A6">
      <w:pPr>
        <w:jc w:val="both"/>
      </w:pPr>
      <w:r>
        <w:tab/>
        <w:t xml:space="preserve">Заседание комиссии проводилось </w:t>
      </w:r>
      <w:r w:rsidRPr="008A29A2">
        <w:t>15.12.</w:t>
      </w:r>
      <w:r>
        <w:t>20</w:t>
      </w:r>
      <w:r w:rsidRPr="008A29A2">
        <w:t xml:space="preserve">21 </w:t>
      </w:r>
      <w:r>
        <w:t>08</w:t>
      </w:r>
      <w:r w:rsidRPr="008A29A2">
        <w:t>:</w:t>
      </w:r>
      <w:r>
        <w:t>2</w:t>
      </w:r>
      <w:r w:rsidRPr="008A29A2">
        <w:t>0 (</w:t>
      </w:r>
      <w:r>
        <w:rPr>
          <w:lang w:val="en-US"/>
        </w:rPr>
        <w:t>MSK</w:t>
      </w:r>
      <w:r w:rsidRPr="008A29A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828A6" w:rsidRDefault="005828A6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A29A2">
        <w:t>14.12.21 09:30:00 (</w:t>
      </w:r>
      <w:r>
        <w:rPr>
          <w:lang w:val="en-US"/>
        </w:rPr>
        <w:t>MSK</w:t>
      </w:r>
      <w:r w:rsidRPr="008A29A2">
        <w:t>+00:00)</w:t>
      </w:r>
      <w:r>
        <w:t xml:space="preserve">), подана </w:t>
      </w:r>
      <w:r w:rsidRPr="008A29A2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828A6" w:rsidRPr="001C7AA3">
        <w:tc>
          <w:tcPr>
            <w:tcW w:w="9922" w:type="dxa"/>
          </w:tcPr>
          <w:p w:rsidR="005828A6" w:rsidRPr="001C7AA3" w:rsidRDefault="005828A6">
            <w:pPr>
              <w:pStyle w:val="a4"/>
            </w:pPr>
            <w:r w:rsidRPr="001C7AA3">
              <w:t>EA-137352</w:t>
            </w:r>
            <w:r>
              <w:t xml:space="preserve">, дата и время регистрации заявки: </w:t>
            </w:r>
            <w:r w:rsidRPr="001C7AA3">
              <w:t>13.12.21 14:21:48 (MSK+00:00)</w:t>
            </w:r>
          </w:p>
        </w:tc>
      </w:tr>
    </w:tbl>
    <w:p w:rsidR="005828A6" w:rsidRDefault="005828A6"/>
    <w:p w:rsidR="005828A6" w:rsidRDefault="005828A6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5828A6" w:rsidRPr="001C7AA3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828A6" w:rsidRDefault="005828A6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5828A6" w:rsidRPr="001C7AA3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EA-137352</w:t>
            </w:r>
          </w:p>
          <w:p w:rsidR="005828A6" w:rsidRDefault="005828A6">
            <w:r>
              <w:t>ОБЩЕСТВО С ОГРАНИЧЕННОЙ ОТВЕТСТВЕННОСТЬЮ ЦЕНТР ИНФОРМАЦИОННЫХ ТЕХНОЛОГИЙ "ЮЖНЫЙ ПАРУС"</w:t>
            </w:r>
          </w:p>
          <w:p w:rsidR="005828A6" w:rsidRDefault="005828A6">
            <w:r>
              <w:t>ИНН 2308125060</w:t>
            </w:r>
          </w:p>
          <w:p w:rsidR="005828A6" w:rsidRPr="001C7AA3" w:rsidRDefault="005828A6">
            <w:r>
              <w:t xml:space="preserve">ОГРН </w:t>
            </w:r>
            <w:r w:rsidRPr="008A29A2">
              <w:t>1062308034502</w:t>
            </w:r>
          </w:p>
          <w:p w:rsidR="005828A6" w:rsidRPr="001C7AA3" w:rsidRDefault="005828A6">
            <w:r w:rsidRPr="001C7AA3">
              <w:t xml:space="preserve">КПП </w:t>
            </w:r>
            <w:r w:rsidRPr="008A29A2">
              <w:t>230801001</w:t>
            </w:r>
          </w:p>
          <w:p w:rsidR="005828A6" w:rsidRPr="001C7AA3" w:rsidRDefault="005828A6">
            <w:r w:rsidRPr="001C7AA3">
              <w:t>Место нахождения(жительства)</w:t>
            </w:r>
          </w:p>
          <w:p w:rsidR="005828A6" w:rsidRPr="001C7AA3" w:rsidRDefault="005828A6">
            <w:r w:rsidRPr="001C7AA3">
              <w:t>350000, КРАЙКРАСНОДАРСКИЙ, ГКРАСНОДАР, 40</w:t>
            </w:r>
          </w:p>
          <w:p w:rsidR="005828A6" w:rsidRPr="001C7AA3" w:rsidRDefault="005828A6">
            <w:r w:rsidRPr="001C7AA3">
              <w:t>Почтовый адрес</w:t>
            </w:r>
          </w:p>
          <w:p w:rsidR="005828A6" w:rsidRPr="001C7AA3" w:rsidRDefault="005828A6">
            <w:r w:rsidRPr="001C7AA3">
              <w:t>350000, КРАЙ КРАСНОДАРСКИЙ, Г КРАСНОДАР, УЛ РАШПИЛЕВСКАЯ, 55, 40</w:t>
            </w:r>
          </w:p>
          <w:p w:rsidR="005828A6" w:rsidRPr="001C7AA3" w:rsidRDefault="005828A6">
            <w:r w:rsidRPr="001C7AA3">
              <w:rPr>
                <w:sz w:val="16"/>
                <w:szCs w:val="16"/>
              </w:rPr>
              <w:t xml:space="preserve">Контактное лицо </w:t>
            </w:r>
          </w:p>
          <w:p w:rsidR="005828A6" w:rsidRDefault="005828A6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5828A6" w:rsidRDefault="005828A6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828A6" w:rsidRDefault="005828A6">
            <w:pPr>
              <w:pStyle w:val="a4"/>
            </w:pPr>
          </w:p>
          <w:p w:rsidR="005828A6" w:rsidRDefault="005828A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828A6" w:rsidRDefault="005828A6">
            <w:r>
              <w:t>Соответствует требованиям</w:t>
            </w:r>
          </w:p>
        </w:tc>
      </w:tr>
      <w:tr w:rsidR="005828A6" w:rsidRPr="001C7AA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EA-137352</w:t>
            </w:r>
          </w:p>
          <w:p w:rsidR="005828A6" w:rsidRDefault="005828A6">
            <w:r>
              <w:t>ОБЩЕСТВО С ОГРАНИЧЕННОЙ ОТВЕТСТВЕННОСТЬЮ ЦЕНТР ИНФОРМАЦИОННЫХ ТЕХНОЛОГИЙ "ЮЖНЫЙ ПАРУС"</w:t>
            </w:r>
          </w:p>
          <w:p w:rsidR="005828A6" w:rsidRDefault="005828A6">
            <w:r>
              <w:t>ИНН 2308125060</w:t>
            </w:r>
          </w:p>
          <w:p w:rsidR="005828A6" w:rsidRPr="001C7AA3" w:rsidRDefault="005828A6">
            <w:r>
              <w:t xml:space="preserve">ОГРН </w:t>
            </w:r>
            <w:r w:rsidRPr="008A29A2">
              <w:t>1062308034502</w:t>
            </w:r>
          </w:p>
          <w:p w:rsidR="005828A6" w:rsidRPr="001C7AA3" w:rsidRDefault="005828A6">
            <w:r w:rsidRPr="001C7AA3">
              <w:t xml:space="preserve">КПП </w:t>
            </w:r>
            <w:r w:rsidRPr="008A29A2">
              <w:t>230801001</w:t>
            </w:r>
          </w:p>
          <w:p w:rsidR="005828A6" w:rsidRPr="001C7AA3" w:rsidRDefault="005828A6">
            <w:r w:rsidRPr="001C7AA3">
              <w:t>Место нахождения(жительства)</w:t>
            </w:r>
          </w:p>
          <w:p w:rsidR="005828A6" w:rsidRPr="001C7AA3" w:rsidRDefault="005828A6">
            <w:r w:rsidRPr="001C7AA3">
              <w:t>350000, КРАЙКРАСНОДАРСКИЙ, ГКРАСНОДАР, 40</w:t>
            </w:r>
          </w:p>
          <w:p w:rsidR="005828A6" w:rsidRPr="001C7AA3" w:rsidRDefault="005828A6">
            <w:r w:rsidRPr="001C7AA3">
              <w:t>Почтовый адрес</w:t>
            </w:r>
          </w:p>
          <w:p w:rsidR="005828A6" w:rsidRPr="001C7AA3" w:rsidRDefault="005828A6">
            <w:r w:rsidRPr="001C7AA3">
              <w:t>350000, КРАЙ КРАСНОДАРСКИЙ, Г КРАСНОДАР, УЛ РАШПИЛЕВСКАЯ, 55, 40</w:t>
            </w:r>
          </w:p>
          <w:p w:rsidR="005828A6" w:rsidRPr="001C7AA3" w:rsidRDefault="005828A6">
            <w:r w:rsidRPr="001C7AA3">
              <w:rPr>
                <w:sz w:val="16"/>
                <w:szCs w:val="16"/>
              </w:rPr>
              <w:t xml:space="preserve">Контактное лицо </w:t>
            </w:r>
          </w:p>
          <w:p w:rsidR="005828A6" w:rsidRDefault="005828A6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5828A6" w:rsidRDefault="005828A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828A6" w:rsidRDefault="005828A6">
            <w:pPr>
              <w:pStyle w:val="a4"/>
            </w:pPr>
          </w:p>
          <w:p w:rsidR="005828A6" w:rsidRDefault="005828A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828A6" w:rsidRDefault="005828A6">
            <w:r>
              <w:t>Соответствует требованиям</w:t>
            </w:r>
          </w:p>
        </w:tc>
      </w:tr>
      <w:tr w:rsidR="005828A6" w:rsidRPr="001C7AA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EA-137352</w:t>
            </w:r>
          </w:p>
          <w:p w:rsidR="005828A6" w:rsidRDefault="005828A6">
            <w:r>
              <w:t>ОБЩЕСТВО С ОГРАНИЧЕННОЙ ОТВЕТСТВЕННОСТЬЮ ЦЕНТР ИНФОРМАЦИОННЫХ ТЕХНОЛОГИЙ "ЮЖНЫЙ ПАРУС"</w:t>
            </w:r>
          </w:p>
          <w:p w:rsidR="005828A6" w:rsidRDefault="005828A6">
            <w:r>
              <w:t>ИНН 2308125060</w:t>
            </w:r>
          </w:p>
          <w:p w:rsidR="005828A6" w:rsidRPr="001C7AA3" w:rsidRDefault="005828A6">
            <w:r>
              <w:t xml:space="preserve">ОГРН </w:t>
            </w:r>
            <w:r w:rsidRPr="008A29A2">
              <w:t>1062308034502</w:t>
            </w:r>
          </w:p>
          <w:p w:rsidR="005828A6" w:rsidRPr="001C7AA3" w:rsidRDefault="005828A6">
            <w:r w:rsidRPr="001C7AA3">
              <w:t xml:space="preserve">КПП </w:t>
            </w:r>
            <w:r w:rsidRPr="008A29A2">
              <w:t>230801001</w:t>
            </w:r>
          </w:p>
          <w:p w:rsidR="005828A6" w:rsidRPr="001C7AA3" w:rsidRDefault="005828A6">
            <w:r w:rsidRPr="001C7AA3">
              <w:t>Место нахождения(жительства)</w:t>
            </w:r>
          </w:p>
          <w:p w:rsidR="005828A6" w:rsidRPr="001C7AA3" w:rsidRDefault="005828A6">
            <w:r w:rsidRPr="001C7AA3">
              <w:t>350000, КРАЙКРАСНОДАРСКИЙ, ГКРАСНОДАР, 40</w:t>
            </w:r>
          </w:p>
          <w:p w:rsidR="005828A6" w:rsidRPr="001C7AA3" w:rsidRDefault="005828A6">
            <w:r w:rsidRPr="001C7AA3">
              <w:t>Почтовый адрес</w:t>
            </w:r>
          </w:p>
          <w:p w:rsidR="005828A6" w:rsidRPr="001C7AA3" w:rsidRDefault="005828A6">
            <w:r w:rsidRPr="001C7AA3">
              <w:t>350000, КРАЙ КРАСНОДАРСКИЙ, Г КРАСНОДАР, УЛ РАШПИЛЕВСКАЯ, 55, 40</w:t>
            </w:r>
          </w:p>
          <w:p w:rsidR="005828A6" w:rsidRPr="001C7AA3" w:rsidRDefault="005828A6">
            <w:r w:rsidRPr="001C7AA3">
              <w:rPr>
                <w:sz w:val="16"/>
                <w:szCs w:val="16"/>
              </w:rPr>
              <w:t xml:space="preserve">Контактное лицо </w:t>
            </w:r>
          </w:p>
          <w:p w:rsidR="005828A6" w:rsidRDefault="005828A6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5828A6" w:rsidRDefault="005828A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828A6" w:rsidRDefault="005828A6">
            <w:pPr>
              <w:pStyle w:val="a4"/>
            </w:pPr>
          </w:p>
          <w:p w:rsidR="005828A6" w:rsidRDefault="005828A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828A6" w:rsidRDefault="005828A6">
            <w:r>
              <w:t>Соответствует требованиям</w:t>
            </w:r>
          </w:p>
        </w:tc>
      </w:tr>
      <w:tr w:rsidR="005828A6" w:rsidRPr="001C7AA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EA-137352</w:t>
            </w:r>
          </w:p>
          <w:p w:rsidR="005828A6" w:rsidRDefault="005828A6">
            <w:r>
              <w:t>ОБЩЕСТВО С ОГРАНИЧЕННОЙ ОТВЕТСТВЕННОСТЬЮ ЦЕНТР ИНФОРМАЦИОННЫХ ТЕХНОЛОГИЙ "ЮЖНЫЙ ПАРУС"</w:t>
            </w:r>
          </w:p>
          <w:p w:rsidR="005828A6" w:rsidRDefault="005828A6">
            <w:r>
              <w:t>ИНН 2308125060</w:t>
            </w:r>
          </w:p>
          <w:p w:rsidR="005828A6" w:rsidRPr="001C7AA3" w:rsidRDefault="005828A6">
            <w:r>
              <w:t xml:space="preserve">ОГРН </w:t>
            </w:r>
            <w:r w:rsidRPr="008A29A2">
              <w:t>1062308034502</w:t>
            </w:r>
          </w:p>
          <w:p w:rsidR="005828A6" w:rsidRPr="001C7AA3" w:rsidRDefault="005828A6">
            <w:r w:rsidRPr="001C7AA3">
              <w:t xml:space="preserve">КПП </w:t>
            </w:r>
            <w:r w:rsidRPr="008A29A2">
              <w:t>230801001</w:t>
            </w:r>
          </w:p>
          <w:p w:rsidR="005828A6" w:rsidRPr="001C7AA3" w:rsidRDefault="005828A6">
            <w:r w:rsidRPr="001C7AA3">
              <w:t>Место нахождения(жительства)</w:t>
            </w:r>
          </w:p>
          <w:p w:rsidR="005828A6" w:rsidRPr="001C7AA3" w:rsidRDefault="005828A6">
            <w:r w:rsidRPr="001C7AA3">
              <w:t>350000, КРАЙКРАСНОДАРСКИЙ, ГКРАСНОДАР, 40</w:t>
            </w:r>
          </w:p>
          <w:p w:rsidR="005828A6" w:rsidRPr="001C7AA3" w:rsidRDefault="005828A6">
            <w:r w:rsidRPr="001C7AA3">
              <w:t>Почтовый адрес</w:t>
            </w:r>
          </w:p>
          <w:p w:rsidR="005828A6" w:rsidRPr="001C7AA3" w:rsidRDefault="005828A6">
            <w:r w:rsidRPr="001C7AA3">
              <w:t>350000, КРАЙ КРАСНОДАРСКИЙ, Г КРАСНОДАР, УЛ РАШПИЛЕВСКАЯ, 55, 40</w:t>
            </w:r>
          </w:p>
          <w:p w:rsidR="005828A6" w:rsidRPr="001C7AA3" w:rsidRDefault="005828A6">
            <w:r w:rsidRPr="001C7AA3">
              <w:rPr>
                <w:sz w:val="16"/>
                <w:szCs w:val="16"/>
              </w:rPr>
              <w:t xml:space="preserve">Контактное лицо </w:t>
            </w:r>
          </w:p>
          <w:p w:rsidR="005828A6" w:rsidRDefault="005828A6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5828A6" w:rsidRDefault="005828A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828A6" w:rsidRDefault="005828A6">
            <w:pPr>
              <w:pStyle w:val="a4"/>
            </w:pPr>
          </w:p>
          <w:p w:rsidR="005828A6" w:rsidRDefault="005828A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828A6" w:rsidRDefault="005828A6">
            <w:r>
              <w:t>Соответствует требованиям</w:t>
            </w:r>
          </w:p>
        </w:tc>
      </w:tr>
      <w:tr w:rsidR="005828A6" w:rsidRPr="001C7AA3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EA-137352</w:t>
            </w:r>
          </w:p>
          <w:p w:rsidR="005828A6" w:rsidRDefault="005828A6">
            <w:r>
              <w:t>ОБЩЕСТВО С ОГРАНИЧЕННОЙ ОТВЕТСТВЕННОСТЬЮ ЦЕНТР ИНФОРМАЦИОННЫХ ТЕХНОЛОГИЙ "ЮЖНЫЙ ПАРУС"</w:t>
            </w:r>
          </w:p>
          <w:p w:rsidR="005828A6" w:rsidRDefault="005828A6">
            <w:r>
              <w:t>ИНН 2308125060</w:t>
            </w:r>
          </w:p>
          <w:p w:rsidR="005828A6" w:rsidRPr="001C7AA3" w:rsidRDefault="005828A6">
            <w:r>
              <w:t xml:space="preserve">ОГРН </w:t>
            </w:r>
            <w:r w:rsidRPr="008A29A2">
              <w:t>1062308034502</w:t>
            </w:r>
          </w:p>
          <w:p w:rsidR="005828A6" w:rsidRPr="001C7AA3" w:rsidRDefault="005828A6">
            <w:r w:rsidRPr="001C7AA3">
              <w:t xml:space="preserve">КПП </w:t>
            </w:r>
            <w:r w:rsidRPr="008A29A2">
              <w:t>230801001</w:t>
            </w:r>
          </w:p>
          <w:p w:rsidR="005828A6" w:rsidRPr="001C7AA3" w:rsidRDefault="005828A6">
            <w:r w:rsidRPr="001C7AA3">
              <w:t>Место нахождения(жительства)</w:t>
            </w:r>
          </w:p>
          <w:p w:rsidR="005828A6" w:rsidRPr="001C7AA3" w:rsidRDefault="005828A6">
            <w:bookmarkStart w:id="0" w:name="__DdeLink__366_22120086831"/>
            <w:r w:rsidRPr="001C7AA3">
              <w:t>350000, КРАЙКРАСНОДАРСКИЙ, ГКРАСНОДАР, 40</w:t>
            </w:r>
            <w:bookmarkEnd w:id="0"/>
          </w:p>
          <w:p w:rsidR="005828A6" w:rsidRPr="001C7AA3" w:rsidRDefault="005828A6">
            <w:r w:rsidRPr="001C7AA3">
              <w:t>Почтовый адрес</w:t>
            </w:r>
          </w:p>
          <w:p w:rsidR="005828A6" w:rsidRPr="001C7AA3" w:rsidRDefault="005828A6">
            <w:r w:rsidRPr="001C7AA3">
              <w:t>350000, КРАЙ КРАСНОДАРСКИЙ, Г КРАСНОДАР, УЛ РАШПИЛЕВСКАЯ, 55, 40</w:t>
            </w:r>
          </w:p>
          <w:p w:rsidR="005828A6" w:rsidRPr="001C7AA3" w:rsidRDefault="005828A6">
            <w:r w:rsidRPr="001C7AA3">
              <w:rPr>
                <w:sz w:val="16"/>
                <w:szCs w:val="16"/>
              </w:rPr>
              <w:t xml:space="preserve">Контактное лицо </w:t>
            </w:r>
          </w:p>
          <w:p w:rsidR="005828A6" w:rsidRDefault="005828A6">
            <w:r>
              <w:t xml:space="preserve">Телефон </w:t>
            </w:r>
            <w:r>
              <w:rPr>
                <w:lang w:val="en-US"/>
              </w:rPr>
              <w:t>78612177007</w:t>
            </w:r>
          </w:p>
          <w:p w:rsidR="005828A6" w:rsidRDefault="005828A6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828A6" w:rsidRDefault="005828A6">
            <w:pPr>
              <w:pStyle w:val="a4"/>
            </w:pPr>
          </w:p>
          <w:p w:rsidR="005828A6" w:rsidRDefault="005828A6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828A6" w:rsidRDefault="005828A6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828A6" w:rsidRDefault="005828A6">
            <w:r>
              <w:t>Соответствует требованиям</w:t>
            </w:r>
          </w:p>
        </w:tc>
      </w:tr>
    </w:tbl>
    <w:p w:rsidR="005828A6" w:rsidRDefault="005828A6">
      <w:pPr>
        <w:overflowPunct w:val="0"/>
        <w:ind w:right="142"/>
        <w:jc w:val="both"/>
      </w:pPr>
    </w:p>
    <w:p w:rsidR="005828A6" w:rsidRPr="008A29A2" w:rsidRDefault="005828A6">
      <w:pPr>
        <w:jc w:val="both"/>
      </w:pPr>
      <w:r w:rsidRPr="008A29A2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ИНФОРМАЦИОННЫХ ТЕХНОЛОГИЙ "ЮЖНЫЙ ПАРУС".</w:t>
      </w:r>
    </w:p>
    <w:p w:rsidR="005828A6" w:rsidRDefault="005828A6">
      <w:pPr>
        <w:pStyle w:val="BodyText"/>
        <w:jc w:val="both"/>
      </w:pPr>
      <w:r w:rsidRPr="008A29A2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828A6" w:rsidRDefault="005828A6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60574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828A6" w:rsidRDefault="005828A6">
      <w:pPr>
        <w:jc w:val="both"/>
        <w:rPr>
          <w:b/>
          <w:bCs/>
        </w:rPr>
      </w:pPr>
    </w:p>
    <w:p w:rsidR="005828A6" w:rsidRDefault="005828A6">
      <w:pPr>
        <w:jc w:val="both"/>
        <w:rPr>
          <w:b/>
          <w:bCs/>
        </w:rPr>
      </w:pPr>
    </w:p>
    <w:p w:rsidR="005828A6" w:rsidRDefault="005828A6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828A6" w:rsidRPr="001C7AA3">
        <w:tc>
          <w:tcPr>
            <w:tcW w:w="5847" w:type="dxa"/>
            <w:vAlign w:val="bottom"/>
          </w:tcPr>
          <w:p w:rsidR="005828A6" w:rsidRPr="001C7AA3" w:rsidRDefault="005828A6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828A6" w:rsidRPr="001C7AA3" w:rsidRDefault="005828A6">
            <w:pPr>
              <w:pStyle w:val="a4"/>
            </w:pPr>
            <w:r w:rsidRPr="001C7AA3">
              <w:rPr>
                <w:lang w:val="en-US"/>
              </w:rPr>
              <w:t>Просоленко Юрий Александрович</w:t>
            </w:r>
          </w:p>
        </w:tc>
      </w:tr>
      <w:tr w:rsidR="005828A6" w:rsidRPr="001C7AA3">
        <w:tc>
          <w:tcPr>
            <w:tcW w:w="5847" w:type="dxa"/>
            <w:vAlign w:val="bottom"/>
          </w:tcPr>
          <w:p w:rsidR="005828A6" w:rsidRPr="001C7AA3" w:rsidRDefault="005828A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828A6" w:rsidRPr="001C7AA3" w:rsidRDefault="005828A6">
            <w:pPr>
              <w:pStyle w:val="a4"/>
            </w:pPr>
            <w:r w:rsidRPr="001C7AA3">
              <w:rPr>
                <w:lang w:val="en-US"/>
              </w:rPr>
              <w:t>Дехтерев Юрий Сергеевич</w:t>
            </w:r>
          </w:p>
        </w:tc>
      </w:tr>
      <w:tr w:rsidR="005828A6" w:rsidRPr="001C7AA3">
        <w:tc>
          <w:tcPr>
            <w:tcW w:w="5847" w:type="dxa"/>
            <w:vAlign w:val="bottom"/>
          </w:tcPr>
          <w:p w:rsidR="005828A6" w:rsidRPr="001C7AA3" w:rsidRDefault="005828A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828A6" w:rsidRPr="001C7AA3" w:rsidRDefault="005828A6">
            <w:pPr>
              <w:pStyle w:val="a4"/>
            </w:pPr>
            <w:r w:rsidRPr="001C7AA3">
              <w:rPr>
                <w:lang w:val="en-US"/>
              </w:rPr>
              <w:t>Коротникова Светлана Борисовна</w:t>
            </w:r>
          </w:p>
        </w:tc>
      </w:tr>
      <w:tr w:rsidR="005828A6" w:rsidRPr="001C7AA3">
        <w:tc>
          <w:tcPr>
            <w:tcW w:w="5847" w:type="dxa"/>
            <w:vAlign w:val="bottom"/>
          </w:tcPr>
          <w:p w:rsidR="005828A6" w:rsidRPr="001C7AA3" w:rsidRDefault="005828A6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828A6" w:rsidRPr="001C7AA3" w:rsidRDefault="005828A6">
            <w:pPr>
              <w:pStyle w:val="a4"/>
            </w:pPr>
            <w:r w:rsidRPr="001C7AA3">
              <w:rPr>
                <w:lang w:val="en-US"/>
              </w:rPr>
              <w:t>Мальченко Елена Александровна</w:t>
            </w:r>
          </w:p>
        </w:tc>
      </w:tr>
      <w:tr w:rsidR="005828A6" w:rsidRPr="001C7AA3">
        <w:tc>
          <w:tcPr>
            <w:tcW w:w="5847" w:type="dxa"/>
            <w:vAlign w:val="bottom"/>
          </w:tcPr>
          <w:p w:rsidR="005828A6" w:rsidRPr="001C7AA3" w:rsidRDefault="005828A6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828A6" w:rsidRPr="001C7AA3" w:rsidRDefault="005828A6">
            <w:pPr>
              <w:pStyle w:val="a4"/>
            </w:pPr>
            <w:r w:rsidRPr="001C7AA3">
              <w:rPr>
                <w:lang w:val="en-US"/>
              </w:rPr>
              <w:t>Владыкина Лидия Валерьевна</w:t>
            </w:r>
          </w:p>
        </w:tc>
      </w:tr>
    </w:tbl>
    <w:p w:rsidR="005828A6" w:rsidRDefault="005828A6"/>
    <w:sectPr w:rsidR="005828A6" w:rsidSect="008A29A2">
      <w:pgSz w:w="11906" w:h="16838"/>
      <w:pgMar w:top="53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22B"/>
    <w:rsid w:val="001C7AA3"/>
    <w:rsid w:val="005828A6"/>
    <w:rsid w:val="0060574D"/>
    <w:rsid w:val="0066422B"/>
    <w:rsid w:val="008A29A2"/>
    <w:rsid w:val="00FC4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22B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6422B"/>
  </w:style>
  <w:style w:type="paragraph" w:customStyle="1" w:styleId="a3">
    <w:name w:val="Заголовок"/>
    <w:basedOn w:val="Normal"/>
    <w:next w:val="BodyText"/>
    <w:uiPriority w:val="99"/>
    <w:rsid w:val="0066422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6422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93A3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6422B"/>
  </w:style>
  <w:style w:type="paragraph" w:styleId="Caption">
    <w:name w:val="caption"/>
    <w:basedOn w:val="Normal"/>
    <w:uiPriority w:val="99"/>
    <w:qFormat/>
    <w:rsid w:val="0066422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6422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6422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93A3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6422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6422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6422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6422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6422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6422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6422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6422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6422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6422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A3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A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A3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6422B"/>
  </w:style>
  <w:style w:type="paragraph" w:customStyle="1" w:styleId="a5">
    <w:name w:val="Заголовок таблицы"/>
    <w:basedOn w:val="a4"/>
    <w:uiPriority w:val="99"/>
    <w:rsid w:val="0066422B"/>
  </w:style>
  <w:style w:type="paragraph" w:customStyle="1" w:styleId="DocumentMap">
    <w:name w:val="DocumentMap"/>
    <w:uiPriority w:val="99"/>
    <w:rsid w:val="0066422B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A29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983</Words>
  <Characters>5608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2021-12-15T07:31:00Z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