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B99" w:rsidRDefault="00474B99">
      <w:pPr>
        <w:ind w:firstLine="680"/>
        <w:jc w:val="center"/>
      </w:pPr>
      <w:r>
        <w:rPr>
          <w:b/>
          <w:bCs/>
        </w:rPr>
        <w:t xml:space="preserve">ПРОТОКОЛ </w:t>
      </w:r>
      <w:r w:rsidRPr="00761F29">
        <w:rPr>
          <w:b/>
          <w:bCs/>
        </w:rPr>
        <w:t>0318300120821000173</w:t>
      </w:r>
    </w:p>
    <w:p w:rsidR="00474B99" w:rsidRDefault="00474B99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474B99" w:rsidRPr="00761F29" w:rsidRDefault="00474B99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74B99" w:rsidRPr="009646C9">
        <w:tc>
          <w:tcPr>
            <w:tcW w:w="4961" w:type="dxa"/>
          </w:tcPr>
          <w:p w:rsidR="00474B99" w:rsidRPr="009646C9" w:rsidRDefault="00474B99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474B99" w:rsidRPr="009646C9" w:rsidRDefault="00474B99">
            <w:pPr>
              <w:ind w:firstLine="567"/>
              <w:jc w:val="right"/>
            </w:pPr>
            <w:r>
              <w:rPr>
                <w:lang w:val="en-US"/>
              </w:rPr>
              <w:t>21.12.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474B99" w:rsidRDefault="00474B99">
      <w:pPr>
        <w:overflowPunct/>
      </w:pPr>
    </w:p>
    <w:p w:rsidR="00474B99" w:rsidRDefault="00474B9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Термометры и гигрометры </w:t>
      </w:r>
    </w:p>
    <w:p w:rsidR="00474B99" w:rsidRDefault="00474B9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213234901331923490100101660010000244</w:t>
      </w:r>
    </w:p>
    <w:p w:rsidR="00474B99" w:rsidRDefault="00474B99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377 335,00 руб.</w:t>
      </w:r>
    </w:p>
    <w:p w:rsidR="00474B99" w:rsidRDefault="00474B99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761F29">
        <w:rPr>
          <w:b/>
          <w:bCs/>
        </w:rPr>
        <w:t xml:space="preserve">: </w:t>
      </w:r>
      <w:r w:rsidRPr="00761F29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761F29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74B99" w:rsidRPr="009646C9">
        <w:trPr>
          <w:jc w:val="right"/>
        </w:trPr>
        <w:tc>
          <w:tcPr>
            <w:tcW w:w="9915" w:type="dxa"/>
          </w:tcPr>
          <w:p w:rsidR="00474B99" w:rsidRPr="00E54362" w:rsidRDefault="00474B9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61F29">
              <w:rPr>
                <w:b/>
                <w:bCs/>
              </w:rPr>
              <w:t xml:space="preserve">Источник финансирования: </w:t>
            </w:r>
            <w:r w:rsidRPr="00E54362">
              <w:t>Внебюджетные фонды (ОМС)</w:t>
            </w:r>
            <w:r>
              <w:t>,краевой бюджет, внебюджетные средства(платные услуги)</w:t>
            </w:r>
            <w:r w:rsidRPr="00E54362">
              <w:t xml:space="preserve"> на 2022 г.</w:t>
            </w:r>
          </w:p>
          <w:p w:rsidR="00474B99" w:rsidRPr="009646C9" w:rsidRDefault="00474B9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761F29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761F29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1/3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30 марта 2022 г..</w:t>
            </w:r>
          </w:p>
          <w:p w:rsidR="00474B99" w:rsidRPr="009646C9" w:rsidRDefault="00474B9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761F29">
              <w:t>Не требуется</w:t>
            </w:r>
          </w:p>
          <w:p w:rsidR="00474B99" w:rsidRPr="00761F29" w:rsidRDefault="00474B9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761F29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74B99" w:rsidRDefault="00474B99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761F29">
        <w:t>01.12.21 14:55:29 (</w:t>
      </w:r>
      <w:r>
        <w:rPr>
          <w:lang w:val="en-US"/>
        </w:rPr>
        <w:t>MSK</w:t>
      </w:r>
      <w:r w:rsidRPr="00761F29">
        <w:t>+00:00)</w:t>
      </w:r>
    </w:p>
    <w:p w:rsidR="00474B99" w:rsidRDefault="00474B99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761F29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74B99" w:rsidRPr="009646C9">
        <w:tc>
          <w:tcPr>
            <w:tcW w:w="3307" w:type="dxa"/>
          </w:tcPr>
          <w:p w:rsidR="00474B99" w:rsidRPr="009646C9" w:rsidRDefault="00474B99">
            <w:r w:rsidRPr="009646C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74B99" w:rsidRPr="009646C9" w:rsidRDefault="00474B99">
            <w:r w:rsidRPr="009646C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74B99" w:rsidRPr="009646C9" w:rsidRDefault="00474B99">
            <w:pPr>
              <w:rPr>
                <w:lang w:val="en-US"/>
              </w:rPr>
            </w:pPr>
            <w:r w:rsidRPr="009646C9">
              <w:rPr>
                <w:lang w:val="en-US"/>
              </w:rPr>
              <w:t>Главный врач</w:t>
            </w:r>
          </w:p>
        </w:tc>
      </w:tr>
      <w:tr w:rsidR="00474B99" w:rsidRPr="009646C9">
        <w:tc>
          <w:tcPr>
            <w:tcW w:w="3307" w:type="dxa"/>
          </w:tcPr>
          <w:p w:rsidR="00474B99" w:rsidRPr="009646C9" w:rsidRDefault="00474B99">
            <w:r w:rsidRPr="009646C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74B99" w:rsidRPr="009646C9" w:rsidRDefault="00474B99">
            <w:r w:rsidRPr="009646C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74B99" w:rsidRPr="009646C9" w:rsidRDefault="00474B99">
            <w:pPr>
              <w:rPr>
                <w:lang w:val="en-US"/>
              </w:rPr>
            </w:pPr>
            <w:r w:rsidRPr="009646C9">
              <w:rPr>
                <w:lang w:val="en-US"/>
              </w:rPr>
              <w:t>Начальник отдела закупок</w:t>
            </w:r>
          </w:p>
        </w:tc>
      </w:tr>
      <w:tr w:rsidR="00474B99" w:rsidRPr="009646C9">
        <w:tc>
          <w:tcPr>
            <w:tcW w:w="3307" w:type="dxa"/>
          </w:tcPr>
          <w:p w:rsidR="00474B99" w:rsidRPr="009646C9" w:rsidRDefault="00474B99">
            <w:r w:rsidRPr="009646C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74B99" w:rsidRPr="009646C9" w:rsidRDefault="00474B99">
            <w:r w:rsidRPr="009646C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74B99" w:rsidRPr="009646C9" w:rsidRDefault="00474B99">
            <w:pPr>
              <w:rPr>
                <w:lang w:val="en-US"/>
              </w:rPr>
            </w:pPr>
            <w:r w:rsidRPr="009646C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474B99" w:rsidRDefault="00474B99">
      <w:pPr>
        <w:jc w:val="both"/>
      </w:pPr>
      <w:r>
        <w:tab/>
        <w:t>Кворум имеется. Комиссия правомочна.</w:t>
      </w:r>
    </w:p>
    <w:p w:rsidR="00474B99" w:rsidRDefault="00474B99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761F29">
        <w:t>21.12.</w:t>
      </w:r>
      <w:r>
        <w:t>20</w:t>
      </w:r>
      <w:r w:rsidRPr="00761F29">
        <w:t>21 0</w:t>
      </w:r>
      <w:r>
        <w:t>8</w:t>
      </w:r>
      <w:r w:rsidRPr="00761F29">
        <w:t>:</w:t>
      </w:r>
      <w:r>
        <w:t>00</w:t>
      </w:r>
      <w:r w:rsidRPr="00761F29">
        <w:t xml:space="preserve"> (</w:t>
      </w:r>
      <w:r>
        <w:rPr>
          <w:lang w:val="en-US"/>
        </w:rPr>
        <w:t>MSK</w:t>
      </w:r>
      <w:r w:rsidRPr="00761F29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474B99" w:rsidRPr="00761F29" w:rsidRDefault="00474B99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474B99" w:rsidRPr="009646C9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rPr>
                <w:b/>
                <w:bCs/>
              </w:rPr>
            </w:pPr>
            <w:r w:rsidRPr="009646C9">
              <w:rPr>
                <w:b/>
                <w:bCs/>
              </w:rPr>
              <w:t xml:space="preserve">№ </w:t>
            </w:r>
          </w:p>
          <w:p w:rsidR="00474B99" w:rsidRPr="009646C9" w:rsidRDefault="00474B99">
            <w:pPr>
              <w:rPr>
                <w:b/>
                <w:bCs/>
              </w:rPr>
            </w:pPr>
            <w:r w:rsidRPr="009646C9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b/>
                <w:bCs/>
              </w:rPr>
            </w:pPr>
            <w:r w:rsidRPr="009646C9">
              <w:rPr>
                <w:b/>
                <w:bCs/>
              </w:rPr>
              <w:t>Предложение о цене контракта</w:t>
            </w:r>
            <w:r>
              <w:rPr>
                <w:b/>
                <w:bCs/>
              </w:rPr>
              <w:t>/с учетом преференций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b/>
                <w:bCs/>
              </w:rPr>
            </w:pPr>
            <w:r w:rsidRPr="009646C9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474B99" w:rsidRPr="009646C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E54362" w:rsidRDefault="00474B99">
            <w:pPr>
              <w:pStyle w:val="a3"/>
            </w:pPr>
            <w:r w:rsidRPr="009646C9">
              <w:rPr>
                <w:lang w:val="en-US"/>
              </w:rPr>
              <w:t>157 872,76 руб.</w:t>
            </w:r>
            <w:r>
              <w:t>/134 191,85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lang w:val="en-US"/>
              </w:rPr>
            </w:pPr>
            <w:r w:rsidRPr="009646C9">
              <w:rPr>
                <w:lang w:val="en-US"/>
              </w:rPr>
              <w:t>16.12.21 11:48:44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B99" w:rsidRPr="006336F0" w:rsidRDefault="00474B99">
            <w:pPr>
              <w:pStyle w:val="a3"/>
            </w:pPr>
            <w:r>
              <w:t xml:space="preserve">Индивидуальный предприниматель </w:t>
            </w:r>
            <w:r w:rsidRPr="006336F0">
              <w:t>ЦОЙ АЛЕКСАНДР ВЛАДИМИРОВИЧ</w:t>
            </w:r>
          </w:p>
        </w:tc>
      </w:tr>
      <w:tr w:rsidR="00474B99" w:rsidRPr="009646C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E54362" w:rsidRDefault="00474B99">
            <w:pPr>
              <w:pStyle w:val="a3"/>
            </w:pPr>
            <w:r w:rsidRPr="009646C9">
              <w:rPr>
                <w:lang w:val="en-US"/>
              </w:rPr>
              <w:t>159 759,44 руб.</w:t>
            </w:r>
            <w:r>
              <w:t>/135 795,52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lang w:val="en-US"/>
              </w:rPr>
            </w:pPr>
            <w:r w:rsidRPr="009646C9">
              <w:rPr>
                <w:lang w:val="en-US"/>
              </w:rPr>
              <w:t>16.12.21 11:41:16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B99" w:rsidRPr="00761F29" w:rsidRDefault="00474B99">
            <w:pPr>
              <w:pStyle w:val="a3"/>
            </w:pPr>
            <w:r w:rsidRPr="00761F29">
              <w:t>ОБЩЕСТВО С ОГРАНИЧЕННОЙ ОТВЕТСТВЕННОСТЬЮ "СИБТЕРМОТЕХ НСК"</w:t>
            </w:r>
          </w:p>
        </w:tc>
      </w:tr>
      <w:tr w:rsidR="00474B99" w:rsidRPr="009646C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E54362" w:rsidRDefault="00474B99">
            <w:pPr>
              <w:pStyle w:val="a3"/>
            </w:pPr>
            <w:r w:rsidRPr="009646C9">
              <w:rPr>
                <w:lang w:val="en-US"/>
              </w:rPr>
              <w:t>161 646,12 руб.</w:t>
            </w:r>
            <w:r>
              <w:t>/137 399,20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lang w:val="en-US"/>
              </w:rPr>
            </w:pPr>
            <w:r w:rsidRPr="009646C9">
              <w:rPr>
                <w:lang w:val="en-US"/>
              </w:rPr>
              <w:t>16.12.21 11:40:12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B99" w:rsidRPr="00761F29" w:rsidRDefault="00474B99">
            <w:pPr>
              <w:pStyle w:val="a3"/>
            </w:pPr>
            <w:r w:rsidRPr="00761F29">
              <w:t>ОБЩЕСТВО С ОГРАНИЧЕННОЙ ОТВЕТСТВЕННОСТЬЮ "ТРЕЙД ИНВЕСТ"</w:t>
            </w:r>
          </w:p>
        </w:tc>
      </w:tr>
      <w:tr w:rsidR="00474B99" w:rsidRPr="009646C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E54362" w:rsidRDefault="00474B99">
            <w:pPr>
              <w:pStyle w:val="a3"/>
            </w:pPr>
            <w:r w:rsidRPr="009646C9">
              <w:rPr>
                <w:lang w:val="en-US"/>
              </w:rPr>
              <w:t>222 019,88 руб.</w:t>
            </w:r>
            <w:r>
              <w:t>/-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lang w:val="en-US"/>
              </w:rPr>
            </w:pPr>
            <w:r w:rsidRPr="009646C9">
              <w:rPr>
                <w:lang w:val="en-US"/>
              </w:rPr>
              <w:t>16.12.21 10:57:32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lang w:val="en-US"/>
              </w:rPr>
            </w:pPr>
            <w:r w:rsidRPr="009646C9">
              <w:rPr>
                <w:lang w:val="en-US"/>
              </w:rPr>
              <w:t>БЕКМУРЗАЕВ МУРАТ САПАРБЕКОВИЧ</w:t>
            </w:r>
          </w:p>
        </w:tc>
      </w:tr>
      <w:tr w:rsidR="00474B99" w:rsidRPr="009646C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E54362" w:rsidRDefault="00474B99">
            <w:pPr>
              <w:pStyle w:val="a3"/>
            </w:pPr>
            <w:r w:rsidRPr="009646C9">
              <w:rPr>
                <w:lang w:val="en-US"/>
              </w:rPr>
              <w:t>237 113,32 руб.</w:t>
            </w:r>
            <w:r>
              <w:t>/201 546,32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lang w:val="en-US"/>
              </w:rPr>
            </w:pPr>
            <w:r w:rsidRPr="009646C9">
              <w:rPr>
                <w:lang w:val="en-US"/>
              </w:rPr>
              <w:t>16.12.21 10:51:49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B99" w:rsidRPr="006336F0" w:rsidRDefault="00474B99">
            <w:pPr>
              <w:pStyle w:val="a3"/>
            </w:pPr>
            <w:r>
              <w:t xml:space="preserve">Индивидуальный предприниматель </w:t>
            </w:r>
            <w:r w:rsidRPr="006336F0">
              <w:t>ПАНФЕРОВ АНТОН ОЛЕГОВИЧ</w:t>
            </w:r>
          </w:p>
        </w:tc>
      </w:tr>
      <w:tr w:rsidR="00474B99" w:rsidRPr="009646C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E54362" w:rsidRDefault="00474B99">
            <w:pPr>
              <w:pStyle w:val="a3"/>
            </w:pPr>
            <w:r w:rsidRPr="009646C9">
              <w:rPr>
                <w:lang w:val="en-US"/>
              </w:rPr>
              <w:t>244 000,00 руб.</w:t>
            </w:r>
            <w:r>
              <w:t>/207 400,00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  <w:rPr>
                <w:lang w:val="en-US"/>
              </w:rPr>
            </w:pPr>
            <w:r w:rsidRPr="009646C9">
              <w:rPr>
                <w:lang w:val="en-US"/>
              </w:rPr>
              <w:t>16.12.21 10:50:38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B99" w:rsidRPr="00761F29" w:rsidRDefault="00474B99">
            <w:pPr>
              <w:pStyle w:val="a3"/>
            </w:pPr>
            <w:r w:rsidRPr="00761F29">
              <w:t>ОБЩЕСТВО С ОГРАНИЧЕННОЙ ОТВЕТСТВЕННОСТЬЮ "ЛМЕД"</w:t>
            </w:r>
          </w:p>
        </w:tc>
      </w:tr>
      <w:tr w:rsidR="00474B99" w:rsidRPr="009646C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7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E54362" w:rsidRDefault="00474B99">
            <w:pPr>
              <w:pStyle w:val="a3"/>
            </w:pPr>
            <w:r w:rsidRPr="00E54362">
              <w:t>341 488,08 руб.</w:t>
            </w:r>
            <w:r>
              <w:t>/290 264,87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9646C9" w:rsidRDefault="00474B99">
            <w:pPr>
              <w:pStyle w:val="a3"/>
            </w:pPr>
            <w:r w:rsidRPr="00E54362"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474B99" w:rsidRPr="00E54362" w:rsidRDefault="00474B99">
            <w:pPr>
              <w:pStyle w:val="a3"/>
            </w:pPr>
            <w:r w:rsidRPr="00E54362">
              <w:t>16.12.21 10:43:51 (</w:t>
            </w:r>
            <w:r w:rsidRPr="009646C9">
              <w:rPr>
                <w:lang w:val="en-US"/>
              </w:rPr>
              <w:t>MSK</w:t>
            </w:r>
            <w:r w:rsidRPr="00E54362">
              <w:t>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B99" w:rsidRPr="006336F0" w:rsidRDefault="00474B99">
            <w:pPr>
              <w:pStyle w:val="a3"/>
            </w:pPr>
            <w:r>
              <w:t xml:space="preserve">Индивидуальный предприниматель </w:t>
            </w:r>
            <w:r w:rsidRPr="006336F0">
              <w:t>ПЫДЫК ИРИНА АЛЕКСАНДРОВНА</w:t>
            </w:r>
          </w:p>
        </w:tc>
      </w:tr>
    </w:tbl>
    <w:p w:rsidR="00474B99" w:rsidRDefault="00474B99">
      <w:pPr>
        <w:jc w:val="both"/>
      </w:pPr>
    </w:p>
    <w:p w:rsidR="00474B99" w:rsidRDefault="00474B99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474B99" w:rsidRPr="009646C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rPr>
                <w:b/>
                <w:bCs/>
              </w:rPr>
              <w:t>Решение  члена комиссии</w:t>
            </w:r>
          </w:p>
        </w:tc>
      </w:tr>
      <w:tr w:rsidR="00474B99" w:rsidRPr="009646C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EA-137448</w:t>
            </w:r>
          </w:p>
          <w:p w:rsidR="00474B99" w:rsidRPr="009646C9" w:rsidRDefault="00474B99">
            <w:r>
              <w:t>Индивидуальный предприниматель ЦОЙ АЛЕКСАНДР ВЛАДИМИРОВИЧ</w:t>
            </w:r>
          </w:p>
          <w:p w:rsidR="00474B99" w:rsidRPr="009646C9" w:rsidRDefault="00474B99">
            <w:r>
              <w:t>ИНН 231301333842</w:t>
            </w:r>
          </w:p>
          <w:p w:rsidR="00474B99" w:rsidRPr="009646C9" w:rsidRDefault="00474B99">
            <w:r>
              <w:t xml:space="preserve">ОГРН </w:t>
            </w:r>
            <w:r w:rsidRPr="00761F29">
              <w:t>317237500033580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Россия, КРАЙКРАСНОДАРСКИЙ, ГКРАСНОДАР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- Краснодарский23, - Краснодар, ул.Генерала Мищенко, 2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79186611500</w:t>
            </w:r>
          </w:p>
          <w:p w:rsidR="00474B99" w:rsidRPr="009646C9" w:rsidRDefault="00474B9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EA-137448</w:t>
            </w:r>
          </w:p>
          <w:p w:rsidR="00474B99" w:rsidRPr="009646C9" w:rsidRDefault="00474B99">
            <w:r>
              <w:t>ЦОЙ АЛЕКСАНДР ВЛАДИМИРОВИЧ</w:t>
            </w:r>
          </w:p>
          <w:p w:rsidR="00474B99" w:rsidRPr="009646C9" w:rsidRDefault="00474B99">
            <w:r>
              <w:t>ИНН 231301333842</w:t>
            </w:r>
          </w:p>
          <w:p w:rsidR="00474B99" w:rsidRPr="009646C9" w:rsidRDefault="00474B99">
            <w:r>
              <w:t xml:space="preserve">ОГРН </w:t>
            </w:r>
            <w:r w:rsidRPr="00761F29">
              <w:t>317237500033580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Россия, КРАЙКРАСНОДАРСКИЙ, ГКРАСНОДАР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- Краснодарский23, - Краснодар, ул.Генерала Мищенко, 2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79186611500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EA-137448</w:t>
            </w:r>
          </w:p>
          <w:p w:rsidR="00474B99" w:rsidRPr="009646C9" w:rsidRDefault="00474B99">
            <w:r>
              <w:t>ЦОЙ АЛЕКСАНДР ВЛАДИМИРОВИЧ</w:t>
            </w:r>
          </w:p>
          <w:p w:rsidR="00474B99" w:rsidRPr="009646C9" w:rsidRDefault="00474B99">
            <w:r>
              <w:t>ИНН 231301333842</w:t>
            </w:r>
          </w:p>
          <w:p w:rsidR="00474B99" w:rsidRPr="009646C9" w:rsidRDefault="00474B99">
            <w:r>
              <w:t xml:space="preserve">ОГРН </w:t>
            </w:r>
            <w:r w:rsidRPr="00761F29">
              <w:t>317237500033580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Россия, КРАЙКРАСНОДАРСКИЙ, ГКРАСНОДАР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- Краснодарский23, - Краснодар, ул.Генерала Мищенко, 2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79186611500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EA-137016</w:t>
            </w:r>
          </w:p>
          <w:p w:rsidR="00474B99" w:rsidRPr="009646C9" w:rsidRDefault="00474B99">
            <w:r>
              <w:t>ОБЩЕСТВО С ОГРАНИЧЕННОЙ ОТВЕТСТВЕННОСТЬЮ "СИБТЕРМОТЕХ НСК"</w:t>
            </w:r>
          </w:p>
          <w:p w:rsidR="00474B99" w:rsidRPr="009646C9" w:rsidRDefault="00474B99">
            <w:r>
              <w:t>ИНН 5405348892</w:t>
            </w:r>
          </w:p>
          <w:p w:rsidR="00474B99" w:rsidRPr="009646C9" w:rsidRDefault="00474B99">
            <w:r>
              <w:t xml:space="preserve">ОГРН </w:t>
            </w:r>
            <w:r w:rsidRPr="00761F29">
              <w:t>1075405017390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540501001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630009, ОБЛНОВОСИБИРСКАЯ, ГНОВОСИБИРСК, ОФИС 111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630009, ОБЛ НОВОСИБИРСКАЯ, Г НОВОСИБИРСК, УЛ ДОБРОЛЮБОВА, ДОМ 16, ОФИС 111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73833620161</w:t>
            </w:r>
          </w:p>
          <w:p w:rsidR="00474B99" w:rsidRPr="009646C9" w:rsidRDefault="00474B9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EA-137016</w:t>
            </w:r>
          </w:p>
          <w:p w:rsidR="00474B99" w:rsidRPr="009646C9" w:rsidRDefault="00474B99">
            <w:r>
              <w:t>ОБЩЕСТВО С ОГРАНИЧЕННОЙ ОТВЕТСТВЕННОСТЬЮ "СИБТЕРМОТЕХ НСК"</w:t>
            </w:r>
          </w:p>
          <w:p w:rsidR="00474B99" w:rsidRPr="009646C9" w:rsidRDefault="00474B99">
            <w:r>
              <w:t>ИНН 5405348892</w:t>
            </w:r>
          </w:p>
          <w:p w:rsidR="00474B99" w:rsidRPr="009646C9" w:rsidRDefault="00474B99">
            <w:r>
              <w:t xml:space="preserve">ОГРН </w:t>
            </w:r>
            <w:r w:rsidRPr="00761F29">
              <w:t>1075405017390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540501001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630009, ОБЛНОВОСИБИРСКАЯ, ГНОВОСИБИРСК, ОФИС 111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630009, ОБЛ НОВОСИБИРСКАЯ, Г НОВОСИБИРСК, УЛ ДОБРОЛЮБОВА, ДОМ 16, ОФИС 111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73833620161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EA-137016</w:t>
            </w:r>
          </w:p>
          <w:p w:rsidR="00474B99" w:rsidRPr="009646C9" w:rsidRDefault="00474B99">
            <w:r>
              <w:t>ОБЩЕСТВО С ОГРАНИЧЕННОЙ ОТВЕТСТВЕННОСТЬЮ "СИБТЕРМОТЕХ НСК"</w:t>
            </w:r>
          </w:p>
          <w:p w:rsidR="00474B99" w:rsidRPr="009646C9" w:rsidRDefault="00474B99">
            <w:r>
              <w:t>ИНН 5405348892</w:t>
            </w:r>
          </w:p>
          <w:p w:rsidR="00474B99" w:rsidRPr="009646C9" w:rsidRDefault="00474B99">
            <w:r>
              <w:t xml:space="preserve">ОГРН </w:t>
            </w:r>
            <w:r w:rsidRPr="00761F29">
              <w:t>1075405017390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540501001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630009, ОБЛНОВОСИБИРСКАЯ, ГНОВОСИБИРСК, ОФИС 111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630009, ОБЛ НОВОСИБИРСКАЯ, Г НОВОСИБИРСК, УЛ ДОБРОЛЮБОВА, ДОМ 16, ОФИС 111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73833620161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EA-135877</w:t>
            </w:r>
          </w:p>
          <w:p w:rsidR="00474B99" w:rsidRPr="009646C9" w:rsidRDefault="00474B99">
            <w:r>
              <w:t>ОБЩЕСТВО С ОГРАНИЧЕННОЙ ОТВЕТСТВЕННОСТЬЮ "ТРЕЙД ИНВЕСТ"</w:t>
            </w:r>
          </w:p>
          <w:p w:rsidR="00474B99" w:rsidRPr="009646C9" w:rsidRDefault="00474B99">
            <w:r>
              <w:t>ИНН 0917040759</w:t>
            </w:r>
          </w:p>
          <w:p w:rsidR="00474B99" w:rsidRPr="009646C9" w:rsidRDefault="00474B99">
            <w:r>
              <w:t xml:space="preserve">ОГРН </w:t>
            </w:r>
            <w:r w:rsidRPr="00761F29">
              <w:t>1200900003875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091701001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369009, РЕСП.КАРАЧАЕВО-ЧЕРКЕССКАЯ, Г.Черкесск, ОФИС 115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369009, РЕСП КАРАЧАЕВО-ЧЕРКЕССКАЯ, Г. ЧЕРКЕССК, ПЛ. ГУТЯКУЛОВА, ЗД. 2, ОФИС 115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 w:rsidRPr="00761F29">
              <w:t>79604390653</w:t>
            </w:r>
          </w:p>
          <w:p w:rsidR="00474B99" w:rsidRPr="009646C9" w:rsidRDefault="00474B9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EA-135877</w:t>
            </w:r>
          </w:p>
          <w:p w:rsidR="00474B99" w:rsidRPr="009646C9" w:rsidRDefault="00474B99">
            <w:r>
              <w:t>ОБЩЕСТВО С ОГРАНИЧЕННОЙ ОТВЕТСТВЕННОСТЬЮ "ТРЕЙД ИНВЕСТ"</w:t>
            </w:r>
          </w:p>
          <w:p w:rsidR="00474B99" w:rsidRPr="009646C9" w:rsidRDefault="00474B99">
            <w:r>
              <w:t>ИНН 0917040759</w:t>
            </w:r>
          </w:p>
          <w:p w:rsidR="00474B99" w:rsidRPr="009646C9" w:rsidRDefault="00474B99">
            <w:r>
              <w:t xml:space="preserve">ОГРН </w:t>
            </w:r>
            <w:r w:rsidRPr="00761F29">
              <w:t>1200900003875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091701001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369009, РЕСП.КАРАЧАЕВО-ЧЕРКЕССКАЯ, Г.Черкесск, ОФИС 115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369009, РЕСП КАРАЧАЕВО-ЧЕРКЕССКАЯ, Г. ЧЕРКЕССК, ПЛ. ГУТЯКУЛОВА, ЗД. 2, ОФИС 115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 w:rsidRPr="00761F29">
              <w:t>79604390653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EA-135877</w:t>
            </w:r>
          </w:p>
          <w:p w:rsidR="00474B99" w:rsidRPr="009646C9" w:rsidRDefault="00474B99">
            <w:r>
              <w:t>ОБЩЕСТВО С ОГРАНИЧЕННОЙ ОТВЕТСТВЕННОСТЬЮ "ТРЕЙД ИНВЕСТ"</w:t>
            </w:r>
          </w:p>
          <w:p w:rsidR="00474B99" w:rsidRPr="009646C9" w:rsidRDefault="00474B99">
            <w:r>
              <w:t>ИНН 0917040759</w:t>
            </w:r>
          </w:p>
          <w:p w:rsidR="00474B99" w:rsidRPr="009646C9" w:rsidRDefault="00474B99">
            <w:r>
              <w:t xml:space="preserve">ОГРН </w:t>
            </w:r>
            <w:r w:rsidRPr="00761F29">
              <w:t>1200900003875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091701001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369009, РЕСП.КАРАЧАЕВО-ЧЕРКЕССКАЯ, Г.Черкесск, ОФИС 115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369009, РЕСП КАРАЧАЕВО-ЧЕРКЕССКАЯ, Г. ЧЕРКЕССК, ПЛ. ГУТЯКУЛОВА, ЗД. 2, ОФИС 115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 w:rsidRPr="00761F29">
              <w:t>79604390653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EA-134560</w:t>
            </w:r>
          </w:p>
          <w:p w:rsidR="00474B99" w:rsidRPr="009646C9" w:rsidRDefault="00474B99">
            <w:r>
              <w:t>Индивидуальный предприниматель БЕКМУРЗАЕВ МУРАТ САПАРБЕКОВИЧ</w:t>
            </w:r>
          </w:p>
          <w:p w:rsidR="00474B99" w:rsidRPr="009646C9" w:rsidRDefault="00474B99">
            <w:r>
              <w:t>ИНН 611803791770</w:t>
            </w:r>
          </w:p>
          <w:p w:rsidR="00474B99" w:rsidRPr="009646C9" w:rsidRDefault="00474B99">
            <w:r>
              <w:t xml:space="preserve">ОГРН </w:t>
            </w:r>
            <w:r w:rsidRPr="00761F29">
              <w:t>314231202100109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КрайКраснодарский, ГородКраснодар, ХуторЛенина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Край Краснодарский, Город Краснодар, Хутор Ленина, снт. "Радуга" улица Песочная дом 205.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79181390901</w:t>
            </w:r>
          </w:p>
          <w:p w:rsidR="00474B99" w:rsidRPr="009646C9" w:rsidRDefault="00474B9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EA-134560</w:t>
            </w:r>
          </w:p>
          <w:p w:rsidR="00474B99" w:rsidRPr="009646C9" w:rsidRDefault="00474B99">
            <w:r>
              <w:t>БЕКМУРЗАЕВ МУРАТ САПАРБЕКОВИЧ</w:t>
            </w:r>
          </w:p>
          <w:p w:rsidR="00474B99" w:rsidRPr="009646C9" w:rsidRDefault="00474B99">
            <w:r>
              <w:t>ИНН 611803791770</w:t>
            </w:r>
          </w:p>
          <w:p w:rsidR="00474B99" w:rsidRPr="009646C9" w:rsidRDefault="00474B99">
            <w:r>
              <w:t xml:space="preserve">ОГРН </w:t>
            </w:r>
            <w:r w:rsidRPr="00761F29">
              <w:t>314231202100109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КрайКраснодарский, ГородКраснодар, ХуторЛенина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Край Краснодарский, Город Краснодар, Хутор Ленина, снт. "Радуга" улица Песочная дом 205.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79181390901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EA-134560</w:t>
            </w:r>
          </w:p>
          <w:p w:rsidR="00474B99" w:rsidRPr="009646C9" w:rsidRDefault="00474B99">
            <w:r>
              <w:t>БЕКМУРЗАЕВ МУРАТ САПАРБЕКОВИЧ</w:t>
            </w:r>
          </w:p>
          <w:p w:rsidR="00474B99" w:rsidRPr="009646C9" w:rsidRDefault="00474B99">
            <w:r>
              <w:t>ИНН 611803791770</w:t>
            </w:r>
          </w:p>
          <w:p w:rsidR="00474B99" w:rsidRPr="009646C9" w:rsidRDefault="00474B99">
            <w:r>
              <w:t xml:space="preserve">ОГРН </w:t>
            </w:r>
            <w:r w:rsidRPr="00761F29">
              <w:t>314231202100109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КрайКраснодарский, ГородКраснодар, ХуторЛенина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Край Краснодарский, Город Краснодар, Хутор Ленина, снт. "Радуга" улица Песочная дом 205.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79181390901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EA-137552</w:t>
            </w:r>
          </w:p>
          <w:p w:rsidR="00474B99" w:rsidRPr="009646C9" w:rsidRDefault="00474B99">
            <w:r>
              <w:t>Индивидуальный предприниматель ПАНФЕРОВ АНТОН ОЛЕГОВИЧ</w:t>
            </w:r>
          </w:p>
          <w:p w:rsidR="00474B99" w:rsidRPr="009646C9" w:rsidRDefault="00474B99">
            <w:r>
              <w:t>ИНН 632122940427</w:t>
            </w:r>
          </w:p>
          <w:p w:rsidR="00474B99" w:rsidRPr="009646C9" w:rsidRDefault="00474B99">
            <w:r>
              <w:t xml:space="preserve">ОГРН </w:t>
            </w:r>
            <w:r w:rsidRPr="00761F29">
              <w:t>320631300015478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ОБЛСАМАРСКАЯ, ГТОЛЬЯТТИ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ОБЛ САМАРСКАЯ, Г ТОЛЬЯТТИ,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79277362812</w:t>
            </w:r>
          </w:p>
          <w:p w:rsidR="00474B99" w:rsidRPr="009646C9" w:rsidRDefault="00474B9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EA-137552</w:t>
            </w:r>
          </w:p>
          <w:p w:rsidR="00474B99" w:rsidRPr="009646C9" w:rsidRDefault="00474B99">
            <w:r>
              <w:t>ПАНФЕРОВ АНТОН ОЛЕГОВИЧ</w:t>
            </w:r>
          </w:p>
          <w:p w:rsidR="00474B99" w:rsidRPr="009646C9" w:rsidRDefault="00474B99">
            <w:r>
              <w:t>ИНН 632122940427</w:t>
            </w:r>
          </w:p>
          <w:p w:rsidR="00474B99" w:rsidRPr="009646C9" w:rsidRDefault="00474B99">
            <w:r>
              <w:t xml:space="preserve">ОГРН </w:t>
            </w:r>
            <w:r w:rsidRPr="00761F29">
              <w:t>320631300015478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ОБЛСАМАРСКАЯ, ГТОЛЬЯТТИ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ОБЛ САМАРСКАЯ, Г ТОЛЬЯТТИ,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79277362812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EA-137552</w:t>
            </w:r>
          </w:p>
          <w:p w:rsidR="00474B99" w:rsidRPr="009646C9" w:rsidRDefault="00474B99">
            <w:r>
              <w:t>ПАНФЕРОВ АНТОН ОЛЕГОВИЧ</w:t>
            </w:r>
          </w:p>
          <w:p w:rsidR="00474B99" w:rsidRPr="009646C9" w:rsidRDefault="00474B99">
            <w:r>
              <w:t>ИНН 632122940427</w:t>
            </w:r>
          </w:p>
          <w:p w:rsidR="00474B99" w:rsidRPr="009646C9" w:rsidRDefault="00474B99">
            <w:r>
              <w:t xml:space="preserve">ОГРН </w:t>
            </w:r>
            <w:r w:rsidRPr="00761F29">
              <w:t>320631300015478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ОБЛСАМАРСКАЯ, ГТОЛЬЯТТИ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ОБЛ САМАРСКАЯ, Г ТОЛЬЯТТИ,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79277362812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EA-137432</w:t>
            </w:r>
          </w:p>
          <w:p w:rsidR="00474B99" w:rsidRPr="009646C9" w:rsidRDefault="00474B99">
            <w:r>
              <w:t>ОБЩЕСТВО С ОГРАНИЧЕННОЙ ОТВЕТСТВЕННОСТЬЮ "ЛМЕД"</w:t>
            </w:r>
          </w:p>
          <w:p w:rsidR="00474B99" w:rsidRPr="009646C9" w:rsidRDefault="00474B99">
            <w:r>
              <w:t>ИНН 2348031481</w:t>
            </w:r>
          </w:p>
          <w:p w:rsidR="00474B99" w:rsidRPr="009646C9" w:rsidRDefault="00474B99">
            <w:r>
              <w:t xml:space="preserve">ОГРН </w:t>
            </w:r>
            <w:r w:rsidRPr="00761F29">
              <w:t>1102348001172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234801001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353240, КРАЙ. КРАСНОДАРСКИЙ, Р-Н. СЕВЕРСКИЙ, СТ-ЦА. СЕВЕРСКАЯ, 37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353240, КРАЙ КРАСНОДАРСКИЙ, Р-Н СЕВЕРСКИЙ, СТ-ЦА СЕВЕРСКАЯ, УЛ ВОКЗАЛЬНАЯ, 37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79648906016</w:t>
            </w:r>
          </w:p>
          <w:p w:rsidR="00474B99" w:rsidRPr="009646C9" w:rsidRDefault="00474B9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EA-137432</w:t>
            </w:r>
          </w:p>
          <w:p w:rsidR="00474B99" w:rsidRPr="009646C9" w:rsidRDefault="00474B99">
            <w:r>
              <w:t>ОБЩЕСТВО С ОГРАНИЧЕННОЙ ОТВЕТСТВЕННОСТЬЮ "ЛМЕД"</w:t>
            </w:r>
          </w:p>
          <w:p w:rsidR="00474B99" w:rsidRPr="009646C9" w:rsidRDefault="00474B99">
            <w:r>
              <w:t>ИНН 2348031481</w:t>
            </w:r>
          </w:p>
          <w:p w:rsidR="00474B99" w:rsidRPr="009646C9" w:rsidRDefault="00474B99">
            <w:r>
              <w:t xml:space="preserve">ОГРН </w:t>
            </w:r>
            <w:r w:rsidRPr="00761F29">
              <w:t>1102348001172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234801001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353240, КРАЙ. КРАСНОДАРСКИЙ, Р-Н. СЕВЕРСКИЙ, СТ-ЦА. СЕВЕРСКАЯ, 37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353240, КРАЙ КРАСНОДАРСКИЙ, Р-Н СЕВЕРСКИЙ, СТ-ЦА СЕВЕРСКАЯ, УЛ ВОКЗАЛЬНАЯ, 37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79648906016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EA-137432</w:t>
            </w:r>
          </w:p>
          <w:p w:rsidR="00474B99" w:rsidRPr="009646C9" w:rsidRDefault="00474B99">
            <w:r>
              <w:t>ОБЩЕСТВО С ОГРАНИЧЕННОЙ ОТВЕТСТВЕННОСТЬЮ "ЛМЕД"</w:t>
            </w:r>
          </w:p>
          <w:p w:rsidR="00474B99" w:rsidRPr="009646C9" w:rsidRDefault="00474B99">
            <w:r>
              <w:t>ИНН 2348031481</w:t>
            </w:r>
          </w:p>
          <w:p w:rsidR="00474B99" w:rsidRPr="009646C9" w:rsidRDefault="00474B99">
            <w:r>
              <w:t xml:space="preserve">ОГРН </w:t>
            </w:r>
            <w:r w:rsidRPr="00761F29">
              <w:t>1102348001172</w:t>
            </w:r>
          </w:p>
          <w:p w:rsidR="00474B99" w:rsidRPr="009646C9" w:rsidRDefault="00474B99">
            <w:r w:rsidRPr="009646C9">
              <w:t xml:space="preserve">КПП </w:t>
            </w:r>
            <w:r w:rsidRPr="00761F29">
              <w:t>234801001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353240, КРАЙ. КРАСНОДАРСКИЙ, Р-Н. СЕВЕРСКИЙ, СТ-ЦА. СЕВЕРСКАЯ, 37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353240, КРАЙ КРАСНОДАРСКИЙ, Р-Н СЕВЕРСКИЙ, СТ-ЦА СЕВЕРСКАЯ, УЛ ВОКЗАЛЬНАЯ, 37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79648906016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EA-137728</w:t>
            </w:r>
          </w:p>
          <w:p w:rsidR="00474B99" w:rsidRPr="009646C9" w:rsidRDefault="00474B99">
            <w:r>
              <w:t>Индивидуальный предприниматель ПЫДЫК ИРИНА АЛЕКСАНДРОВНА</w:t>
            </w:r>
          </w:p>
          <w:p w:rsidR="00474B99" w:rsidRPr="009646C9" w:rsidRDefault="00474B99">
            <w:r>
              <w:t>ИНН 231295666336</w:t>
            </w:r>
          </w:p>
          <w:p w:rsidR="00474B99" w:rsidRPr="009646C9" w:rsidRDefault="00474B99">
            <w:r>
              <w:t xml:space="preserve">ОГРН </w:t>
            </w:r>
            <w:r w:rsidRPr="00761F29">
              <w:t>315231200013711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КРАЙКРАСНОДАРСКИЙ, ГКРАСНОДАР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350910, Краснодарский край, город Краснодар, ул. Леонида Лаврова, д. 8, к. 5, кв. 60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79891218206</w:t>
            </w:r>
          </w:p>
          <w:p w:rsidR="00474B99" w:rsidRPr="009646C9" w:rsidRDefault="00474B99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EA-137728</w:t>
            </w:r>
          </w:p>
          <w:p w:rsidR="00474B99" w:rsidRPr="009646C9" w:rsidRDefault="00474B99">
            <w:r>
              <w:t>ПЫДЫК ИРИНА АЛЕКСАНДРОВНА</w:t>
            </w:r>
          </w:p>
          <w:p w:rsidR="00474B99" w:rsidRPr="009646C9" w:rsidRDefault="00474B99">
            <w:r>
              <w:t>ИНН 231295666336</w:t>
            </w:r>
          </w:p>
          <w:p w:rsidR="00474B99" w:rsidRPr="009646C9" w:rsidRDefault="00474B99">
            <w:r>
              <w:t xml:space="preserve">ОГРН </w:t>
            </w:r>
            <w:r w:rsidRPr="00761F29">
              <w:t>315231200013711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r w:rsidRPr="009646C9">
              <w:t>КРАЙКРАСНОДАРСКИЙ, ГКРАСНОДАР</w:t>
            </w:r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350910, Краснодарский край, город Краснодар, ул. Леонида Лаврова, д. 8, к. 5, кв. 60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79891218206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  <w:tr w:rsidR="00474B99" w:rsidRPr="009646C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EA-137728</w:t>
            </w:r>
          </w:p>
          <w:p w:rsidR="00474B99" w:rsidRPr="009646C9" w:rsidRDefault="00474B99">
            <w:r>
              <w:t>ПЫДЫК ИРИНА АЛЕКСАНДРОВНА</w:t>
            </w:r>
          </w:p>
          <w:p w:rsidR="00474B99" w:rsidRPr="009646C9" w:rsidRDefault="00474B99">
            <w:r>
              <w:t>ИНН 231295666336</w:t>
            </w:r>
          </w:p>
          <w:p w:rsidR="00474B99" w:rsidRPr="009646C9" w:rsidRDefault="00474B99">
            <w:r>
              <w:t xml:space="preserve">ОГРН </w:t>
            </w:r>
            <w:r w:rsidRPr="00761F29">
              <w:t>315231200013711</w:t>
            </w:r>
          </w:p>
          <w:p w:rsidR="00474B99" w:rsidRPr="009646C9" w:rsidRDefault="00474B99">
            <w:r w:rsidRPr="009646C9">
              <w:t xml:space="preserve">КПП </w:t>
            </w:r>
          </w:p>
          <w:p w:rsidR="00474B99" w:rsidRPr="009646C9" w:rsidRDefault="00474B99">
            <w:r w:rsidRPr="009646C9">
              <w:t>Место нахождения(жительства)</w:t>
            </w:r>
          </w:p>
          <w:p w:rsidR="00474B99" w:rsidRPr="009646C9" w:rsidRDefault="00474B99">
            <w:bookmarkStart w:id="0" w:name="__DdeLink__366_22120086831"/>
            <w:r w:rsidRPr="009646C9">
              <w:t>КРАЙКРАСНОДАРСКИЙ, ГКРАСНОДАР</w:t>
            </w:r>
            <w:bookmarkEnd w:id="0"/>
          </w:p>
          <w:p w:rsidR="00474B99" w:rsidRPr="009646C9" w:rsidRDefault="00474B99">
            <w:r w:rsidRPr="009646C9">
              <w:t>Почтовый адрес</w:t>
            </w:r>
          </w:p>
          <w:p w:rsidR="00474B99" w:rsidRPr="009646C9" w:rsidRDefault="00474B99">
            <w:r w:rsidRPr="009646C9">
              <w:t>350910, Краснодарский край, город Краснодар, ул. Леонида Лаврова, д. 8, к. 5, кв. 60</w:t>
            </w:r>
          </w:p>
          <w:p w:rsidR="00474B99" w:rsidRPr="009646C9" w:rsidRDefault="00474B99">
            <w:r w:rsidRPr="009646C9">
              <w:rPr>
                <w:sz w:val="16"/>
                <w:szCs w:val="16"/>
              </w:rPr>
              <w:t xml:space="preserve">Контактное лицо </w:t>
            </w:r>
          </w:p>
          <w:p w:rsidR="00474B99" w:rsidRPr="009646C9" w:rsidRDefault="00474B99">
            <w:r>
              <w:t xml:space="preserve">Телефон </w:t>
            </w:r>
            <w:r>
              <w:rPr>
                <w:lang w:val="en-US"/>
              </w:rPr>
              <w:t>79891218206</w:t>
            </w:r>
          </w:p>
          <w:p w:rsidR="00474B99" w:rsidRPr="009646C9" w:rsidRDefault="00474B99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474B99" w:rsidRDefault="00474B99">
            <w:pPr>
              <w:pStyle w:val="a3"/>
            </w:pPr>
          </w:p>
          <w:p w:rsidR="00474B99" w:rsidRPr="009646C9" w:rsidRDefault="00474B99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74B99" w:rsidRPr="009646C9" w:rsidRDefault="00474B99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474B99" w:rsidRPr="009646C9" w:rsidRDefault="00474B99">
            <w:r>
              <w:t>Соответствует требованиям</w:t>
            </w:r>
          </w:p>
        </w:tc>
      </w:tr>
    </w:tbl>
    <w:p w:rsidR="00474B99" w:rsidRDefault="00474B99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 «</w:t>
      </w:r>
      <w:r w:rsidRPr="00761F29">
        <w:t>Термометры и гигрометры</w:t>
      </w:r>
      <w:r>
        <w:t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ЦОЙ АЛЕКСАНДР ВЛАДИМИРОВИЧ, предложение о цене контракта 157 872,76 руб.</w:t>
      </w:r>
    </w:p>
    <w:p w:rsidR="00474B99" w:rsidRDefault="00474B9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95F48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474B99" w:rsidRDefault="00474B99">
      <w:pPr>
        <w:jc w:val="both"/>
        <w:rPr>
          <w:b/>
          <w:bCs/>
        </w:rPr>
      </w:pPr>
    </w:p>
    <w:p w:rsidR="00474B99" w:rsidRDefault="00474B99">
      <w:pPr>
        <w:jc w:val="both"/>
        <w:rPr>
          <w:b/>
          <w:bCs/>
        </w:rPr>
      </w:pPr>
    </w:p>
    <w:p w:rsidR="00474B99" w:rsidRDefault="00474B9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74B99" w:rsidRPr="009646C9">
        <w:tc>
          <w:tcPr>
            <w:tcW w:w="5847" w:type="dxa"/>
            <w:vAlign w:val="bottom"/>
          </w:tcPr>
          <w:p w:rsidR="00474B99" w:rsidRPr="009646C9" w:rsidRDefault="00474B99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Просоленко Юрий Александрович</w:t>
            </w:r>
          </w:p>
        </w:tc>
      </w:tr>
      <w:tr w:rsidR="00474B99" w:rsidRPr="009646C9">
        <w:tc>
          <w:tcPr>
            <w:tcW w:w="5847" w:type="dxa"/>
            <w:vAlign w:val="bottom"/>
          </w:tcPr>
          <w:p w:rsidR="00474B99" w:rsidRPr="009646C9" w:rsidRDefault="00474B99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Дехтерев Юрий Сергеевич</w:t>
            </w:r>
          </w:p>
        </w:tc>
      </w:tr>
      <w:tr w:rsidR="00474B99" w:rsidRPr="009646C9">
        <w:tc>
          <w:tcPr>
            <w:tcW w:w="5847" w:type="dxa"/>
            <w:vAlign w:val="bottom"/>
          </w:tcPr>
          <w:p w:rsidR="00474B99" w:rsidRPr="009646C9" w:rsidRDefault="00474B99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74B99" w:rsidRPr="009646C9" w:rsidRDefault="00474B99">
            <w:pPr>
              <w:pStyle w:val="a3"/>
            </w:pPr>
            <w:r w:rsidRPr="009646C9">
              <w:rPr>
                <w:lang w:val="en-US"/>
              </w:rPr>
              <w:t>Владыкина Лидия Валерьевна</w:t>
            </w:r>
          </w:p>
        </w:tc>
      </w:tr>
    </w:tbl>
    <w:p w:rsidR="00474B99" w:rsidRDefault="00474B99"/>
    <w:sectPr w:rsidR="00474B99" w:rsidSect="002C255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555"/>
    <w:rsid w:val="00287227"/>
    <w:rsid w:val="002C2555"/>
    <w:rsid w:val="00332266"/>
    <w:rsid w:val="004564D8"/>
    <w:rsid w:val="00474B99"/>
    <w:rsid w:val="006336F0"/>
    <w:rsid w:val="00761F29"/>
    <w:rsid w:val="009646C9"/>
    <w:rsid w:val="00A95F48"/>
    <w:rsid w:val="00DC3001"/>
    <w:rsid w:val="00E54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2555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332266"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sid w:val="00332266"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sid w:val="00332266"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sid w:val="00332266"/>
    <w:rPr>
      <w:rFonts w:ascii="Segoe UI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2C255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2C255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2C2555"/>
  </w:style>
  <w:style w:type="paragraph" w:styleId="Caption">
    <w:name w:val="caption"/>
    <w:basedOn w:val="Normal"/>
    <w:uiPriority w:val="99"/>
    <w:qFormat/>
    <w:rsid w:val="002C255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rsid w:val="00332266"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2C255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2C255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Cambria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2C255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2C255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2C255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2C255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2C255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2C255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2C255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2C255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2C255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2C255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sid w:val="003322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sid w:val="003322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3226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color w:val="00000A"/>
      <w:sz w:val="2"/>
      <w:szCs w:val="2"/>
    </w:rPr>
  </w:style>
  <w:style w:type="paragraph" w:styleId="NormalWeb">
    <w:name w:val="Normal (Web)"/>
    <w:basedOn w:val="Normal"/>
    <w:uiPriority w:val="99"/>
    <w:rsid w:val="00332266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2C2555"/>
  </w:style>
  <w:style w:type="paragraph" w:customStyle="1" w:styleId="a4">
    <w:name w:val="Заголовок таблицы"/>
    <w:basedOn w:val="a3"/>
    <w:uiPriority w:val="99"/>
    <w:rsid w:val="002C2555"/>
  </w:style>
  <w:style w:type="paragraph" w:customStyle="1" w:styleId="DocumentMap">
    <w:name w:val="DocumentMap"/>
    <w:uiPriority w:val="99"/>
    <w:rsid w:val="002C2555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2C2555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2C2555"/>
  </w:style>
  <w:style w:type="character" w:styleId="Hyperlink">
    <w:name w:val="Hyperlink"/>
    <w:basedOn w:val="DefaultParagraphFont"/>
    <w:uiPriority w:val="99"/>
    <w:rsid w:val="006336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166</TotalTime>
  <Pages>5</Pages>
  <Words>2287</Words>
  <Characters>13040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55</cp:revision>
  <dcterms:created xsi:type="dcterms:W3CDTF">2019-09-11T09:00:00Z</dcterms:created>
  <dcterms:modified xsi:type="dcterms:W3CDTF">2021-12-21T13:26:00Z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