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129" w:rsidRDefault="00770129">
      <w:pPr>
        <w:ind w:firstLine="680"/>
        <w:jc w:val="center"/>
      </w:pPr>
      <w:r>
        <w:rPr>
          <w:b/>
          <w:bCs/>
        </w:rPr>
        <w:t xml:space="preserve">ПРОТОКОЛ </w:t>
      </w:r>
      <w:r w:rsidRPr="006D7807">
        <w:rPr>
          <w:b/>
          <w:bCs/>
        </w:rPr>
        <w:t>0318300120821000185</w:t>
      </w:r>
    </w:p>
    <w:p w:rsidR="00770129" w:rsidRDefault="0077012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770129" w:rsidRDefault="0077012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770129" w:rsidRDefault="0077012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70129" w:rsidRPr="002E633C">
        <w:tc>
          <w:tcPr>
            <w:tcW w:w="4961" w:type="dxa"/>
          </w:tcPr>
          <w:p w:rsidR="00770129" w:rsidRPr="002E633C" w:rsidRDefault="00770129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770129" w:rsidRPr="002E633C" w:rsidRDefault="00770129">
            <w:pPr>
              <w:ind w:firstLine="567"/>
              <w:jc w:val="right"/>
            </w:pPr>
            <w:r>
              <w:rPr>
                <w:lang w:val="en-US"/>
              </w:rPr>
              <w:t>24.12.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70129" w:rsidRDefault="00770129">
      <w:pPr>
        <w:overflowPunct w:val="0"/>
      </w:pPr>
    </w:p>
    <w:p w:rsidR="00770129" w:rsidRDefault="0077012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Инсулин </w:t>
      </w:r>
    </w:p>
    <w:p w:rsidR="00770129" w:rsidRDefault="0077012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213234901331923490100102700012120244</w:t>
      </w:r>
    </w:p>
    <w:p w:rsidR="00770129" w:rsidRDefault="0077012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76 857,00 руб.</w:t>
      </w:r>
    </w:p>
    <w:p w:rsidR="00770129" w:rsidRDefault="0077012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D7807">
        <w:rPr>
          <w:b/>
          <w:bCs/>
        </w:rPr>
        <w:t xml:space="preserve">: </w:t>
      </w:r>
      <w:r w:rsidRPr="006D780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D780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70129" w:rsidRPr="002E633C">
        <w:trPr>
          <w:jc w:val="right"/>
        </w:trPr>
        <w:tc>
          <w:tcPr>
            <w:tcW w:w="9915" w:type="dxa"/>
          </w:tcPr>
          <w:p w:rsidR="00770129" w:rsidRPr="002E633C" w:rsidRDefault="0077012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D7807">
              <w:rPr>
                <w:b/>
                <w:bCs/>
              </w:rPr>
              <w:t xml:space="preserve">Источник финансирования: </w:t>
            </w:r>
            <w:r w:rsidRPr="006D7807">
              <w:t>Внебюджетные фонды (ОМС) на 2022 г.</w:t>
            </w:r>
          </w:p>
          <w:p w:rsidR="00770129" w:rsidRPr="002E633C" w:rsidRDefault="0077012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D780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D7807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770129" w:rsidRPr="002E633C" w:rsidRDefault="0077012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D7807">
              <w:t>Не требуется</w:t>
            </w:r>
          </w:p>
          <w:p w:rsidR="00770129" w:rsidRPr="002E633C" w:rsidRDefault="0077012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D780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70129" w:rsidRDefault="0077012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D7807">
        <w:t>15.12.21 15:48:11 (</w:t>
      </w:r>
      <w:r>
        <w:rPr>
          <w:lang w:val="en-US"/>
        </w:rPr>
        <w:t>MSK</w:t>
      </w:r>
      <w:r w:rsidRPr="006D7807">
        <w:t>+00:00)</w:t>
      </w:r>
    </w:p>
    <w:p w:rsidR="00770129" w:rsidRDefault="0077012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D780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70129" w:rsidRPr="002E633C"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70129" w:rsidRPr="002E633C" w:rsidRDefault="00770129">
            <w:pPr>
              <w:rPr>
                <w:lang w:val="en-US"/>
              </w:rPr>
            </w:pPr>
            <w:r w:rsidRPr="002E633C">
              <w:rPr>
                <w:lang w:val="en-US"/>
              </w:rPr>
              <w:t>Главный врач</w:t>
            </w:r>
          </w:p>
        </w:tc>
      </w:tr>
      <w:tr w:rsidR="00770129" w:rsidRPr="002E633C"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70129" w:rsidRPr="002E633C" w:rsidRDefault="00770129">
            <w:pPr>
              <w:rPr>
                <w:lang w:val="en-US"/>
              </w:rPr>
            </w:pPr>
            <w:r w:rsidRPr="002E633C">
              <w:rPr>
                <w:lang w:val="en-US"/>
              </w:rPr>
              <w:t>Начальник отдела закупок</w:t>
            </w:r>
          </w:p>
        </w:tc>
      </w:tr>
      <w:tr w:rsidR="00770129" w:rsidRPr="002E633C"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770129" w:rsidRPr="002E633C" w:rsidRDefault="00770129">
            <w:pPr>
              <w:rPr>
                <w:lang w:val="en-US"/>
              </w:rPr>
            </w:pPr>
            <w:r w:rsidRPr="002E633C">
              <w:rPr>
                <w:lang w:val="en-US"/>
              </w:rPr>
              <w:t>Начальник юридического отдела</w:t>
            </w:r>
          </w:p>
        </w:tc>
      </w:tr>
      <w:tr w:rsidR="00770129" w:rsidRPr="002E633C"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770129" w:rsidRPr="002E633C" w:rsidRDefault="00770129">
            <w:pPr>
              <w:rPr>
                <w:lang w:val="en-US"/>
              </w:rPr>
            </w:pPr>
            <w:r w:rsidRPr="002E633C">
              <w:rPr>
                <w:lang w:val="en-US"/>
              </w:rPr>
              <w:t>экономист 1 категории отдела закупок</w:t>
            </w:r>
          </w:p>
        </w:tc>
      </w:tr>
      <w:tr w:rsidR="00770129" w:rsidRPr="002E633C"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70129" w:rsidRPr="002E633C" w:rsidRDefault="00770129">
            <w:r w:rsidRPr="002E633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70129" w:rsidRPr="002E633C" w:rsidRDefault="00770129">
            <w:pPr>
              <w:rPr>
                <w:lang w:val="en-US"/>
              </w:rPr>
            </w:pPr>
            <w:r w:rsidRPr="002E633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70129" w:rsidRDefault="00770129">
      <w:pPr>
        <w:jc w:val="both"/>
      </w:pPr>
      <w:r>
        <w:tab/>
        <w:t>Кворум имеется. Комиссия правомочна.</w:t>
      </w:r>
    </w:p>
    <w:p w:rsidR="00770129" w:rsidRDefault="00770129">
      <w:pPr>
        <w:jc w:val="both"/>
      </w:pPr>
      <w:r>
        <w:tab/>
        <w:t xml:space="preserve">Заседание комиссии проводилось </w:t>
      </w:r>
      <w:r w:rsidRPr="006D7807">
        <w:t>24.12.</w:t>
      </w:r>
      <w:r>
        <w:t>20</w:t>
      </w:r>
      <w:r w:rsidRPr="006D7807">
        <w:t xml:space="preserve">21 </w:t>
      </w:r>
      <w:r>
        <w:t>08</w:t>
      </w:r>
      <w:r w:rsidRPr="006D7807">
        <w:t>:</w:t>
      </w:r>
      <w:r>
        <w:t xml:space="preserve">20 </w:t>
      </w:r>
      <w:r w:rsidRPr="006D7807">
        <w:t xml:space="preserve"> (</w:t>
      </w:r>
      <w:r>
        <w:rPr>
          <w:lang w:val="en-US"/>
        </w:rPr>
        <w:t>MSK</w:t>
      </w:r>
      <w:r w:rsidRPr="006D780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70129" w:rsidRDefault="0077012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D7807">
        <w:t>23.12.21 09:30:00 (</w:t>
      </w:r>
      <w:r>
        <w:rPr>
          <w:lang w:val="en-US"/>
        </w:rPr>
        <w:t>MSK</w:t>
      </w:r>
      <w:r w:rsidRPr="006D7807">
        <w:t>+00:00)</w:t>
      </w:r>
      <w:r>
        <w:t xml:space="preserve">), подана </w:t>
      </w:r>
      <w:r w:rsidRPr="006D780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770129" w:rsidRPr="002E633C">
        <w:tc>
          <w:tcPr>
            <w:tcW w:w="9922" w:type="dxa"/>
          </w:tcPr>
          <w:p w:rsidR="00770129" w:rsidRPr="002E633C" w:rsidRDefault="00770129">
            <w:pPr>
              <w:pStyle w:val="a4"/>
            </w:pPr>
            <w:r w:rsidRPr="002E633C">
              <w:t>EA-140807</w:t>
            </w:r>
            <w:r>
              <w:t xml:space="preserve">, дата и время регистрации заявки: </w:t>
            </w:r>
            <w:r w:rsidRPr="002E633C">
              <w:t>22.12.21 15:29:05 (MSK+00:00)</w:t>
            </w:r>
          </w:p>
        </w:tc>
      </w:tr>
    </w:tbl>
    <w:p w:rsidR="00770129" w:rsidRDefault="00770129"/>
    <w:p w:rsidR="00770129" w:rsidRDefault="0077012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770129" w:rsidRPr="002E633C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70129" w:rsidRDefault="0077012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770129" w:rsidRPr="002E633C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EA-140807</w:t>
            </w:r>
          </w:p>
          <w:p w:rsidR="00770129" w:rsidRDefault="00770129">
            <w:r>
              <w:t>ОБЩЕСТВО С ОГРАНИЧЕННОЙ ОТВЕТСТВЕННОСТЬЮ "ФАРМСЕРВИС"</w:t>
            </w:r>
          </w:p>
          <w:p w:rsidR="00770129" w:rsidRDefault="00770129">
            <w:r>
              <w:t>ИНН 2312178145</w:t>
            </w:r>
          </w:p>
          <w:p w:rsidR="00770129" w:rsidRPr="002E633C" w:rsidRDefault="00770129">
            <w:r>
              <w:t xml:space="preserve">ОГРН </w:t>
            </w:r>
            <w:r w:rsidRPr="006D7807">
              <w:t>1112312000393</w:t>
            </w:r>
          </w:p>
          <w:p w:rsidR="00770129" w:rsidRPr="002E633C" w:rsidRDefault="00770129">
            <w:r w:rsidRPr="002E633C">
              <w:t xml:space="preserve">КПП </w:t>
            </w:r>
            <w:r w:rsidRPr="006D7807">
              <w:t>231201001</w:t>
            </w:r>
          </w:p>
          <w:p w:rsidR="00770129" w:rsidRPr="002E633C" w:rsidRDefault="00770129">
            <w:r w:rsidRPr="002E633C">
              <w:t>Место нахождения(жительства)</w:t>
            </w:r>
          </w:p>
          <w:p w:rsidR="00770129" w:rsidRPr="002E633C" w:rsidRDefault="00770129">
            <w:r w:rsidRPr="002E633C">
              <w:t>Россия, 350018, КРАЙКРАСНОДАРСКИЙ, ГКРАСНОДАР, ДОМ 7ЛИТЕР Г, ОФИС 139</w:t>
            </w:r>
          </w:p>
          <w:p w:rsidR="00770129" w:rsidRPr="002E633C" w:rsidRDefault="00770129">
            <w:r w:rsidRPr="002E633C">
              <w:t>Почтовый адрес</w:t>
            </w:r>
          </w:p>
          <w:p w:rsidR="00770129" w:rsidRPr="002E633C" w:rsidRDefault="00770129">
            <w:r w:rsidRPr="002E633C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70129" w:rsidRPr="002E633C" w:rsidRDefault="00770129">
            <w:r w:rsidRPr="002E633C">
              <w:rPr>
                <w:sz w:val="16"/>
                <w:szCs w:val="16"/>
              </w:rPr>
              <w:t xml:space="preserve">Контактное лицо </w:t>
            </w:r>
          </w:p>
          <w:p w:rsidR="00770129" w:rsidRDefault="00770129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70129" w:rsidRDefault="0077012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70129" w:rsidRDefault="00770129">
            <w:pPr>
              <w:pStyle w:val="a4"/>
            </w:pPr>
          </w:p>
          <w:p w:rsidR="00770129" w:rsidRDefault="0077012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70129" w:rsidRDefault="00770129">
            <w:r>
              <w:t>Соответствует требованиям</w:t>
            </w:r>
          </w:p>
        </w:tc>
      </w:tr>
      <w:tr w:rsidR="00770129" w:rsidRPr="002E633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EA-140807</w:t>
            </w:r>
          </w:p>
          <w:p w:rsidR="00770129" w:rsidRDefault="00770129">
            <w:r>
              <w:t>ОБЩЕСТВО С ОГРАНИЧЕННОЙ ОТВЕТСТВЕННОСТЬЮ "ФАРМСЕРВИС"</w:t>
            </w:r>
          </w:p>
          <w:p w:rsidR="00770129" w:rsidRDefault="00770129">
            <w:r>
              <w:t>ИНН 2312178145</w:t>
            </w:r>
          </w:p>
          <w:p w:rsidR="00770129" w:rsidRPr="002E633C" w:rsidRDefault="00770129">
            <w:r>
              <w:t xml:space="preserve">ОГРН </w:t>
            </w:r>
            <w:r w:rsidRPr="006D7807">
              <w:t>1112312000393</w:t>
            </w:r>
          </w:p>
          <w:p w:rsidR="00770129" w:rsidRPr="002E633C" w:rsidRDefault="00770129">
            <w:r w:rsidRPr="002E633C">
              <w:t xml:space="preserve">КПП </w:t>
            </w:r>
            <w:r w:rsidRPr="006D7807">
              <w:t>231201001</w:t>
            </w:r>
          </w:p>
          <w:p w:rsidR="00770129" w:rsidRPr="002E633C" w:rsidRDefault="00770129">
            <w:r w:rsidRPr="002E633C">
              <w:t>Место нахождения(жительства)</w:t>
            </w:r>
          </w:p>
          <w:p w:rsidR="00770129" w:rsidRPr="002E633C" w:rsidRDefault="00770129">
            <w:r w:rsidRPr="002E633C">
              <w:t>Россия, 350018, КРАЙКРАСНОДАРСКИЙ, ГКРАСНОДАР, ДОМ 7ЛИТЕР Г, ОФИС 139</w:t>
            </w:r>
          </w:p>
          <w:p w:rsidR="00770129" w:rsidRPr="002E633C" w:rsidRDefault="00770129">
            <w:r w:rsidRPr="002E633C">
              <w:t>Почтовый адрес</w:t>
            </w:r>
          </w:p>
          <w:p w:rsidR="00770129" w:rsidRPr="002E633C" w:rsidRDefault="00770129">
            <w:r w:rsidRPr="002E633C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70129" w:rsidRPr="002E633C" w:rsidRDefault="00770129">
            <w:r w:rsidRPr="002E633C">
              <w:rPr>
                <w:sz w:val="16"/>
                <w:szCs w:val="16"/>
              </w:rPr>
              <w:t xml:space="preserve">Контактное лицо </w:t>
            </w:r>
          </w:p>
          <w:p w:rsidR="00770129" w:rsidRDefault="00770129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70129" w:rsidRDefault="0077012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70129" w:rsidRDefault="00770129">
            <w:pPr>
              <w:pStyle w:val="a4"/>
            </w:pPr>
          </w:p>
          <w:p w:rsidR="00770129" w:rsidRDefault="0077012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70129" w:rsidRDefault="00770129">
            <w:r>
              <w:t>Соответствует требованиям</w:t>
            </w:r>
          </w:p>
        </w:tc>
      </w:tr>
      <w:tr w:rsidR="00770129" w:rsidRPr="002E633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EA-140807</w:t>
            </w:r>
          </w:p>
          <w:p w:rsidR="00770129" w:rsidRDefault="00770129">
            <w:r>
              <w:t>ОБЩЕСТВО С ОГРАНИЧЕННОЙ ОТВЕТСТВЕННОСТЬЮ "ФАРМСЕРВИС"</w:t>
            </w:r>
          </w:p>
          <w:p w:rsidR="00770129" w:rsidRDefault="00770129">
            <w:r>
              <w:t>ИНН 2312178145</w:t>
            </w:r>
          </w:p>
          <w:p w:rsidR="00770129" w:rsidRPr="002E633C" w:rsidRDefault="00770129">
            <w:r>
              <w:t xml:space="preserve">ОГРН </w:t>
            </w:r>
            <w:r w:rsidRPr="006D7807">
              <w:t>1112312000393</w:t>
            </w:r>
          </w:p>
          <w:p w:rsidR="00770129" w:rsidRPr="002E633C" w:rsidRDefault="00770129">
            <w:r w:rsidRPr="002E633C">
              <w:t xml:space="preserve">КПП </w:t>
            </w:r>
            <w:r w:rsidRPr="006D7807">
              <w:t>231201001</w:t>
            </w:r>
          </w:p>
          <w:p w:rsidR="00770129" w:rsidRPr="002E633C" w:rsidRDefault="00770129">
            <w:r w:rsidRPr="002E633C">
              <w:t>Место нахождения(жительства)</w:t>
            </w:r>
          </w:p>
          <w:p w:rsidR="00770129" w:rsidRPr="002E633C" w:rsidRDefault="00770129">
            <w:r w:rsidRPr="002E633C">
              <w:t>Россия, 350018, КРАЙКРАСНОДАРСКИЙ, ГКРАСНОДАР, ДОМ 7ЛИТЕР Г, ОФИС 139</w:t>
            </w:r>
          </w:p>
          <w:p w:rsidR="00770129" w:rsidRPr="002E633C" w:rsidRDefault="00770129">
            <w:r w:rsidRPr="002E633C">
              <w:t>Почтовый адрес</w:t>
            </w:r>
          </w:p>
          <w:p w:rsidR="00770129" w:rsidRPr="002E633C" w:rsidRDefault="00770129">
            <w:r w:rsidRPr="002E633C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70129" w:rsidRPr="002E633C" w:rsidRDefault="00770129">
            <w:r w:rsidRPr="002E633C">
              <w:rPr>
                <w:sz w:val="16"/>
                <w:szCs w:val="16"/>
              </w:rPr>
              <w:t xml:space="preserve">Контактное лицо </w:t>
            </w:r>
          </w:p>
          <w:p w:rsidR="00770129" w:rsidRDefault="00770129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70129" w:rsidRDefault="0077012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70129" w:rsidRDefault="00770129">
            <w:pPr>
              <w:pStyle w:val="a4"/>
            </w:pPr>
          </w:p>
          <w:p w:rsidR="00770129" w:rsidRDefault="0077012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70129" w:rsidRDefault="00770129">
            <w:r>
              <w:t>Соответствует требованиям</w:t>
            </w:r>
          </w:p>
        </w:tc>
      </w:tr>
      <w:tr w:rsidR="00770129" w:rsidRPr="002E633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EA-140807</w:t>
            </w:r>
          </w:p>
          <w:p w:rsidR="00770129" w:rsidRDefault="00770129">
            <w:r>
              <w:t>ОБЩЕСТВО С ОГРАНИЧЕННОЙ ОТВЕТСТВЕННОСТЬЮ "ФАРМСЕРВИС"</w:t>
            </w:r>
          </w:p>
          <w:p w:rsidR="00770129" w:rsidRDefault="00770129">
            <w:r>
              <w:t>ИНН 2312178145</w:t>
            </w:r>
          </w:p>
          <w:p w:rsidR="00770129" w:rsidRPr="002E633C" w:rsidRDefault="00770129">
            <w:r>
              <w:t xml:space="preserve">ОГРН </w:t>
            </w:r>
            <w:r w:rsidRPr="006D7807">
              <w:t>1112312000393</w:t>
            </w:r>
          </w:p>
          <w:p w:rsidR="00770129" w:rsidRPr="002E633C" w:rsidRDefault="00770129">
            <w:r w:rsidRPr="002E633C">
              <w:t xml:space="preserve">КПП </w:t>
            </w:r>
            <w:r w:rsidRPr="006D7807">
              <w:t>231201001</w:t>
            </w:r>
          </w:p>
          <w:p w:rsidR="00770129" w:rsidRPr="002E633C" w:rsidRDefault="00770129">
            <w:r w:rsidRPr="002E633C">
              <w:t>Место нахождения(жительства)</w:t>
            </w:r>
          </w:p>
          <w:p w:rsidR="00770129" w:rsidRPr="002E633C" w:rsidRDefault="00770129">
            <w:r w:rsidRPr="002E633C">
              <w:t>Россия, 350018, КРАЙКРАСНОДАРСКИЙ, ГКРАСНОДАР, ДОМ 7ЛИТЕР Г, ОФИС 139</w:t>
            </w:r>
          </w:p>
          <w:p w:rsidR="00770129" w:rsidRPr="002E633C" w:rsidRDefault="00770129">
            <w:r w:rsidRPr="002E633C">
              <w:t>Почтовый адрес</w:t>
            </w:r>
          </w:p>
          <w:p w:rsidR="00770129" w:rsidRPr="002E633C" w:rsidRDefault="00770129">
            <w:r w:rsidRPr="002E633C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70129" w:rsidRPr="002E633C" w:rsidRDefault="00770129">
            <w:r w:rsidRPr="002E633C">
              <w:rPr>
                <w:sz w:val="16"/>
                <w:szCs w:val="16"/>
              </w:rPr>
              <w:t xml:space="preserve">Контактное лицо </w:t>
            </w:r>
          </w:p>
          <w:p w:rsidR="00770129" w:rsidRDefault="00770129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70129" w:rsidRDefault="0077012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70129" w:rsidRDefault="00770129">
            <w:pPr>
              <w:pStyle w:val="a4"/>
            </w:pPr>
          </w:p>
          <w:p w:rsidR="00770129" w:rsidRDefault="0077012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70129" w:rsidRDefault="00770129">
            <w:r>
              <w:t>Соответствует требованиям</w:t>
            </w:r>
          </w:p>
        </w:tc>
      </w:tr>
      <w:tr w:rsidR="00770129" w:rsidRPr="002E633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EA-140807</w:t>
            </w:r>
          </w:p>
          <w:p w:rsidR="00770129" w:rsidRDefault="00770129">
            <w:r>
              <w:t>ОБЩЕСТВО С ОГРАНИЧЕННОЙ ОТВЕТСТВЕННОСТЬЮ "ФАРМСЕРВИС"</w:t>
            </w:r>
          </w:p>
          <w:p w:rsidR="00770129" w:rsidRDefault="00770129">
            <w:r>
              <w:t>ИНН 2312178145</w:t>
            </w:r>
          </w:p>
          <w:p w:rsidR="00770129" w:rsidRPr="002E633C" w:rsidRDefault="00770129">
            <w:r>
              <w:t xml:space="preserve">ОГРН </w:t>
            </w:r>
            <w:r w:rsidRPr="006D7807">
              <w:t>1112312000393</w:t>
            </w:r>
          </w:p>
          <w:p w:rsidR="00770129" w:rsidRPr="002E633C" w:rsidRDefault="00770129">
            <w:r w:rsidRPr="002E633C">
              <w:t xml:space="preserve">КПП </w:t>
            </w:r>
            <w:r w:rsidRPr="006D7807">
              <w:t>231201001</w:t>
            </w:r>
          </w:p>
          <w:p w:rsidR="00770129" w:rsidRPr="002E633C" w:rsidRDefault="00770129">
            <w:r w:rsidRPr="002E633C">
              <w:t>Место нахождения(жительства)</w:t>
            </w:r>
          </w:p>
          <w:p w:rsidR="00770129" w:rsidRPr="002E633C" w:rsidRDefault="00770129">
            <w:bookmarkStart w:id="0" w:name="__DdeLink__366_22120086831"/>
            <w:r w:rsidRPr="002E633C">
              <w:t>Россия, 350018, КРАЙКРАСНОДАРСКИЙ, ГКРАСНОДАР, ДОМ 7ЛИТЕР Г, ОФИС 139</w:t>
            </w:r>
            <w:bookmarkEnd w:id="0"/>
          </w:p>
          <w:p w:rsidR="00770129" w:rsidRPr="002E633C" w:rsidRDefault="00770129">
            <w:r w:rsidRPr="002E633C">
              <w:t>Почтовый адрес</w:t>
            </w:r>
          </w:p>
          <w:p w:rsidR="00770129" w:rsidRPr="002E633C" w:rsidRDefault="00770129">
            <w:r w:rsidRPr="002E633C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70129" w:rsidRPr="002E633C" w:rsidRDefault="00770129">
            <w:r w:rsidRPr="002E633C">
              <w:rPr>
                <w:sz w:val="16"/>
                <w:szCs w:val="16"/>
              </w:rPr>
              <w:t xml:space="preserve">Контактное лицо </w:t>
            </w:r>
          </w:p>
          <w:p w:rsidR="00770129" w:rsidRDefault="00770129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70129" w:rsidRDefault="0077012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70129" w:rsidRDefault="00770129">
            <w:pPr>
              <w:pStyle w:val="a4"/>
            </w:pPr>
          </w:p>
          <w:p w:rsidR="00770129" w:rsidRDefault="0077012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70129" w:rsidRDefault="0077012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70129" w:rsidRDefault="00770129">
            <w:r>
              <w:t>Соответствует требованиям</w:t>
            </w:r>
          </w:p>
        </w:tc>
      </w:tr>
    </w:tbl>
    <w:p w:rsidR="00770129" w:rsidRDefault="00770129">
      <w:pPr>
        <w:overflowPunct w:val="0"/>
        <w:ind w:right="142"/>
        <w:jc w:val="both"/>
      </w:pPr>
    </w:p>
    <w:p w:rsidR="00770129" w:rsidRDefault="00770129">
      <w:pPr>
        <w:jc w:val="both"/>
      </w:pPr>
      <w:r w:rsidRPr="006D780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"ФАРМСЕРВИС".</w:t>
      </w:r>
    </w:p>
    <w:p w:rsidR="00770129" w:rsidRPr="006D7807" w:rsidRDefault="00770129">
      <w:pPr>
        <w:jc w:val="both"/>
      </w:pPr>
    </w:p>
    <w:p w:rsidR="00770129" w:rsidRDefault="00770129">
      <w:pPr>
        <w:pStyle w:val="BodyText"/>
        <w:jc w:val="both"/>
      </w:pPr>
      <w:r w:rsidRPr="006D780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770129" w:rsidRDefault="0077012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F15B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70129" w:rsidRDefault="00770129">
      <w:pPr>
        <w:jc w:val="both"/>
        <w:rPr>
          <w:b/>
          <w:bCs/>
        </w:rPr>
      </w:pPr>
    </w:p>
    <w:p w:rsidR="00770129" w:rsidRDefault="00770129">
      <w:pPr>
        <w:jc w:val="both"/>
        <w:rPr>
          <w:b/>
          <w:bCs/>
        </w:rPr>
      </w:pPr>
    </w:p>
    <w:p w:rsidR="00770129" w:rsidRDefault="0077012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70129" w:rsidRPr="002E633C">
        <w:tc>
          <w:tcPr>
            <w:tcW w:w="5847" w:type="dxa"/>
            <w:vAlign w:val="bottom"/>
          </w:tcPr>
          <w:p w:rsidR="00770129" w:rsidRPr="002E633C" w:rsidRDefault="0077012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70129" w:rsidRPr="002E633C" w:rsidRDefault="00770129">
            <w:pPr>
              <w:pStyle w:val="a4"/>
            </w:pPr>
            <w:r w:rsidRPr="002E633C">
              <w:rPr>
                <w:lang w:val="en-US"/>
              </w:rPr>
              <w:t>Просоленко Юрий Александрович</w:t>
            </w:r>
          </w:p>
        </w:tc>
      </w:tr>
      <w:tr w:rsidR="00770129" w:rsidRPr="002E633C">
        <w:tc>
          <w:tcPr>
            <w:tcW w:w="5847" w:type="dxa"/>
            <w:vAlign w:val="bottom"/>
          </w:tcPr>
          <w:p w:rsidR="00770129" w:rsidRPr="002E633C" w:rsidRDefault="0077012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70129" w:rsidRPr="002E633C" w:rsidRDefault="00770129">
            <w:pPr>
              <w:pStyle w:val="a4"/>
            </w:pPr>
            <w:r w:rsidRPr="002E633C">
              <w:rPr>
                <w:lang w:val="en-US"/>
              </w:rPr>
              <w:t>Дехтерев Юрий Сергеевич</w:t>
            </w:r>
          </w:p>
        </w:tc>
      </w:tr>
      <w:tr w:rsidR="00770129" w:rsidRPr="002E633C">
        <w:tc>
          <w:tcPr>
            <w:tcW w:w="5847" w:type="dxa"/>
            <w:vAlign w:val="bottom"/>
          </w:tcPr>
          <w:p w:rsidR="00770129" w:rsidRPr="002E633C" w:rsidRDefault="0077012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70129" w:rsidRPr="002E633C" w:rsidRDefault="00770129">
            <w:pPr>
              <w:pStyle w:val="a4"/>
            </w:pPr>
            <w:r w:rsidRPr="002E633C">
              <w:rPr>
                <w:lang w:val="en-US"/>
              </w:rPr>
              <w:t>Коротникова Светлана Борисовна</w:t>
            </w:r>
          </w:p>
        </w:tc>
      </w:tr>
      <w:tr w:rsidR="00770129" w:rsidRPr="002E633C">
        <w:tc>
          <w:tcPr>
            <w:tcW w:w="5847" w:type="dxa"/>
            <w:vAlign w:val="bottom"/>
          </w:tcPr>
          <w:p w:rsidR="00770129" w:rsidRPr="002E633C" w:rsidRDefault="0077012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70129" w:rsidRPr="002E633C" w:rsidRDefault="00770129">
            <w:pPr>
              <w:pStyle w:val="a4"/>
            </w:pPr>
            <w:r w:rsidRPr="002E633C">
              <w:rPr>
                <w:lang w:val="en-US"/>
              </w:rPr>
              <w:t>Мальченко Елена Александровна</w:t>
            </w:r>
          </w:p>
        </w:tc>
      </w:tr>
      <w:tr w:rsidR="00770129" w:rsidRPr="002E633C">
        <w:tc>
          <w:tcPr>
            <w:tcW w:w="5847" w:type="dxa"/>
            <w:vAlign w:val="bottom"/>
          </w:tcPr>
          <w:p w:rsidR="00770129" w:rsidRPr="002E633C" w:rsidRDefault="0077012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70129" w:rsidRPr="002E633C" w:rsidRDefault="00770129">
            <w:pPr>
              <w:pStyle w:val="a4"/>
            </w:pPr>
            <w:r w:rsidRPr="002E633C">
              <w:rPr>
                <w:lang w:val="en-US"/>
              </w:rPr>
              <w:t>Владыкина Лидия Валерьевна</w:t>
            </w:r>
          </w:p>
        </w:tc>
      </w:tr>
    </w:tbl>
    <w:p w:rsidR="00770129" w:rsidRDefault="00770129"/>
    <w:sectPr w:rsidR="00770129" w:rsidSect="008132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2E9"/>
    <w:rsid w:val="002E633C"/>
    <w:rsid w:val="006D7807"/>
    <w:rsid w:val="00770129"/>
    <w:rsid w:val="008132E9"/>
    <w:rsid w:val="009F15BA"/>
    <w:rsid w:val="00EA3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2E9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8132E9"/>
  </w:style>
  <w:style w:type="paragraph" w:customStyle="1" w:styleId="a3">
    <w:name w:val="Заголовок"/>
    <w:basedOn w:val="Normal"/>
    <w:next w:val="BodyText"/>
    <w:uiPriority w:val="99"/>
    <w:rsid w:val="008132E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132E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041E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8132E9"/>
  </w:style>
  <w:style w:type="paragraph" w:styleId="Caption">
    <w:name w:val="caption"/>
    <w:basedOn w:val="Normal"/>
    <w:uiPriority w:val="99"/>
    <w:qFormat/>
    <w:rsid w:val="008132E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132E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132E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041E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132E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132E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132E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132E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132E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132E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132E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132E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132E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132E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41E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41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E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8132E9"/>
  </w:style>
  <w:style w:type="paragraph" w:customStyle="1" w:styleId="a5">
    <w:name w:val="Заголовок таблицы"/>
    <w:basedOn w:val="a4"/>
    <w:uiPriority w:val="99"/>
    <w:rsid w:val="008132E9"/>
  </w:style>
  <w:style w:type="paragraph" w:customStyle="1" w:styleId="DocumentMap">
    <w:name w:val="DocumentMap"/>
    <w:uiPriority w:val="99"/>
    <w:rsid w:val="008132E9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D78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3</Pages>
  <Words>1229</Words>
  <Characters>7006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