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8D2" w:rsidRDefault="005338D2">
      <w:pPr>
        <w:ind w:firstLine="680"/>
        <w:jc w:val="center"/>
      </w:pPr>
      <w:r>
        <w:rPr>
          <w:b/>
          <w:bCs/>
        </w:rPr>
        <w:t xml:space="preserve">ПРОТОКОЛ </w:t>
      </w:r>
      <w:r w:rsidRPr="0014635B">
        <w:rPr>
          <w:b/>
          <w:bCs/>
        </w:rPr>
        <w:t>0318300120821000184</w:t>
      </w:r>
    </w:p>
    <w:p w:rsidR="005338D2" w:rsidRDefault="005338D2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338D2" w:rsidRPr="0014635B" w:rsidRDefault="005338D2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338D2" w:rsidRPr="000F1749">
        <w:tc>
          <w:tcPr>
            <w:tcW w:w="4961" w:type="dxa"/>
          </w:tcPr>
          <w:p w:rsidR="005338D2" w:rsidRPr="000F1749" w:rsidRDefault="005338D2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5338D2" w:rsidRPr="000F1749" w:rsidRDefault="005338D2">
            <w:pPr>
              <w:ind w:firstLine="567"/>
              <w:jc w:val="right"/>
            </w:pPr>
            <w:r>
              <w:rPr>
                <w:lang w:val="en-US"/>
              </w:rPr>
              <w:t>28.12.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338D2" w:rsidRDefault="005338D2">
      <w:pPr>
        <w:overflowPunct/>
      </w:pPr>
    </w:p>
    <w:p w:rsidR="005338D2" w:rsidRDefault="005338D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14635B">
        <w:t xml:space="preserve">: Изделия из нетканого материала </w:t>
      </w:r>
    </w:p>
    <w:p w:rsidR="005338D2" w:rsidRDefault="005338D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213234901331923490100102650011412244</w:t>
      </w:r>
    </w:p>
    <w:p w:rsidR="005338D2" w:rsidRDefault="005338D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473 467,00 руб.</w:t>
      </w:r>
    </w:p>
    <w:p w:rsidR="005338D2" w:rsidRDefault="005338D2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14635B">
        <w:rPr>
          <w:b/>
          <w:bCs/>
        </w:rPr>
        <w:t xml:space="preserve">: </w:t>
      </w:r>
      <w:r w:rsidRPr="0014635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14635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338D2" w:rsidRPr="000F1749">
        <w:trPr>
          <w:jc w:val="right"/>
        </w:trPr>
        <w:tc>
          <w:tcPr>
            <w:tcW w:w="9915" w:type="dxa"/>
          </w:tcPr>
          <w:p w:rsidR="005338D2" w:rsidRPr="000F1749" w:rsidRDefault="005338D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14635B">
              <w:rPr>
                <w:b/>
                <w:bCs/>
              </w:rPr>
              <w:t xml:space="preserve">Источник финансирования: </w:t>
            </w:r>
            <w:r w:rsidRPr="0014635B">
              <w:t>Внебюджетные фонды (ОМС) на 2022 г.</w:t>
            </w:r>
          </w:p>
          <w:p w:rsidR="005338D2" w:rsidRPr="000F1749" w:rsidRDefault="005338D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14635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14635B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5338D2" w:rsidRPr="000F1749" w:rsidRDefault="005338D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14635B">
              <w:t>Не требуется</w:t>
            </w:r>
          </w:p>
          <w:p w:rsidR="005338D2" w:rsidRPr="0014635B" w:rsidRDefault="005338D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14635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338D2" w:rsidRDefault="005338D2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14635B">
        <w:t>15.12.21 14:55:00 (</w:t>
      </w:r>
      <w:r>
        <w:rPr>
          <w:lang w:val="en-US"/>
        </w:rPr>
        <w:t>MSK</w:t>
      </w:r>
      <w:r w:rsidRPr="0014635B">
        <w:t>+00:00)</w:t>
      </w:r>
    </w:p>
    <w:p w:rsidR="005338D2" w:rsidRDefault="005338D2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14635B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338D2" w:rsidRPr="000F1749">
        <w:tc>
          <w:tcPr>
            <w:tcW w:w="3307" w:type="dxa"/>
          </w:tcPr>
          <w:p w:rsidR="005338D2" w:rsidRPr="000F1749" w:rsidRDefault="005338D2">
            <w:r w:rsidRPr="000F174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338D2" w:rsidRPr="000F1749" w:rsidRDefault="005338D2">
            <w:r w:rsidRPr="000F174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338D2" w:rsidRPr="000F1749" w:rsidRDefault="005338D2">
            <w:pPr>
              <w:rPr>
                <w:lang w:val="en-US"/>
              </w:rPr>
            </w:pPr>
            <w:r w:rsidRPr="000F1749">
              <w:rPr>
                <w:lang w:val="en-US"/>
              </w:rPr>
              <w:t>Главный врач</w:t>
            </w:r>
          </w:p>
        </w:tc>
      </w:tr>
      <w:tr w:rsidR="005338D2" w:rsidRPr="000F1749">
        <w:tc>
          <w:tcPr>
            <w:tcW w:w="3307" w:type="dxa"/>
          </w:tcPr>
          <w:p w:rsidR="005338D2" w:rsidRPr="000F1749" w:rsidRDefault="005338D2">
            <w:r w:rsidRPr="000F174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338D2" w:rsidRPr="000F1749" w:rsidRDefault="005338D2">
            <w:r w:rsidRPr="000F174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338D2" w:rsidRPr="000F1749" w:rsidRDefault="005338D2">
            <w:pPr>
              <w:rPr>
                <w:lang w:val="en-US"/>
              </w:rPr>
            </w:pPr>
            <w:r w:rsidRPr="000F1749">
              <w:rPr>
                <w:lang w:val="en-US"/>
              </w:rPr>
              <w:t>Начальник отдела закупок</w:t>
            </w:r>
          </w:p>
        </w:tc>
      </w:tr>
      <w:tr w:rsidR="005338D2" w:rsidRPr="000F1749">
        <w:tc>
          <w:tcPr>
            <w:tcW w:w="3307" w:type="dxa"/>
          </w:tcPr>
          <w:p w:rsidR="005338D2" w:rsidRPr="000F1749" w:rsidRDefault="005338D2">
            <w:r w:rsidRPr="000F174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338D2" w:rsidRPr="000F1749" w:rsidRDefault="005338D2">
            <w:r w:rsidRPr="000F174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338D2" w:rsidRPr="000F1749" w:rsidRDefault="005338D2">
            <w:pPr>
              <w:rPr>
                <w:lang w:val="en-US"/>
              </w:rPr>
            </w:pPr>
            <w:r w:rsidRPr="000F174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338D2" w:rsidRDefault="005338D2">
      <w:pPr>
        <w:jc w:val="both"/>
      </w:pPr>
      <w:r>
        <w:tab/>
        <w:t>Кворум имеется. Комиссия правомочна.</w:t>
      </w:r>
    </w:p>
    <w:p w:rsidR="005338D2" w:rsidRDefault="005338D2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14635B">
        <w:t>28.12.</w:t>
      </w:r>
      <w:r>
        <w:t>20</w:t>
      </w:r>
      <w:r w:rsidRPr="0014635B">
        <w:t>21 1</w:t>
      </w:r>
      <w:r>
        <w:t>0</w:t>
      </w:r>
      <w:r w:rsidRPr="0014635B">
        <w:t>:0</w:t>
      </w:r>
      <w:r>
        <w:t>0</w:t>
      </w:r>
      <w:r w:rsidRPr="0014635B">
        <w:t xml:space="preserve"> (</w:t>
      </w:r>
      <w:r>
        <w:rPr>
          <w:lang w:val="en-US"/>
        </w:rPr>
        <w:t>MSK</w:t>
      </w:r>
      <w:r w:rsidRPr="0014635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каб.11.</w:t>
      </w:r>
    </w:p>
    <w:p w:rsidR="005338D2" w:rsidRPr="0014635B" w:rsidRDefault="005338D2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338D2" w:rsidRPr="000F1749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rPr>
                <w:b/>
                <w:bCs/>
              </w:rPr>
            </w:pPr>
            <w:r w:rsidRPr="000F1749">
              <w:rPr>
                <w:b/>
                <w:bCs/>
              </w:rPr>
              <w:t xml:space="preserve">№ </w:t>
            </w:r>
          </w:p>
          <w:p w:rsidR="005338D2" w:rsidRPr="000F1749" w:rsidRDefault="005338D2">
            <w:pPr>
              <w:rPr>
                <w:b/>
                <w:bCs/>
              </w:rPr>
            </w:pPr>
            <w:r w:rsidRPr="000F1749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  <w:rPr>
                <w:b/>
                <w:bCs/>
              </w:rPr>
            </w:pPr>
            <w:r w:rsidRPr="000F1749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  <w:rPr>
                <w:b/>
                <w:bCs/>
              </w:rPr>
            </w:pPr>
            <w:r w:rsidRPr="000F1749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38D2" w:rsidRPr="000F1749" w:rsidRDefault="005338D2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338D2" w:rsidRPr="000F174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</w:pPr>
            <w:r w:rsidRPr="000F1749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  <w:rPr>
                <w:lang w:val="en-US"/>
              </w:rPr>
            </w:pPr>
            <w:r w:rsidRPr="000F1749">
              <w:rPr>
                <w:lang w:val="en-US"/>
              </w:rPr>
              <w:t>385 875,52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</w:pPr>
            <w:r w:rsidRPr="000F174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  <w:rPr>
                <w:lang w:val="en-US"/>
              </w:rPr>
            </w:pPr>
            <w:r w:rsidRPr="000F1749">
              <w:rPr>
                <w:lang w:val="en-US"/>
              </w:rPr>
              <w:t>27.12.21 10:43:08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38D2" w:rsidRPr="0014635B" w:rsidRDefault="005338D2">
            <w:pPr>
              <w:pStyle w:val="a3"/>
            </w:pPr>
            <w:r>
              <w:t xml:space="preserve">Индивидуальный предприниматель </w:t>
            </w:r>
            <w:r w:rsidRPr="0014635B">
              <w:t>ХУРТЕСОВА ЛАРИСА СЕРГЕЕВНА</w:t>
            </w:r>
          </w:p>
        </w:tc>
      </w:tr>
      <w:tr w:rsidR="005338D2" w:rsidRPr="000F174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</w:pPr>
            <w:r w:rsidRPr="000F1749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  <w:rPr>
                <w:lang w:val="en-US"/>
              </w:rPr>
            </w:pPr>
            <w:r w:rsidRPr="000F1749">
              <w:rPr>
                <w:lang w:val="en-US"/>
              </w:rPr>
              <w:t>388 242,86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</w:pPr>
            <w:r w:rsidRPr="000F174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338D2" w:rsidRPr="000F1749" w:rsidRDefault="005338D2">
            <w:pPr>
              <w:pStyle w:val="a3"/>
              <w:rPr>
                <w:lang w:val="en-US"/>
              </w:rPr>
            </w:pPr>
            <w:r w:rsidRPr="000F1749">
              <w:rPr>
                <w:lang w:val="en-US"/>
              </w:rPr>
              <w:t>27.12.21 10:42:47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38D2" w:rsidRPr="0014635B" w:rsidRDefault="005338D2">
            <w:pPr>
              <w:pStyle w:val="a3"/>
            </w:pPr>
            <w:r w:rsidRPr="0014635B">
              <w:t>ОБЩЕСТВО С ОГРАНИЧЕННОЙ ОТВЕТСТВЕННОСТЬЮ "ГАЛЕН"</w:t>
            </w:r>
          </w:p>
        </w:tc>
      </w:tr>
    </w:tbl>
    <w:p w:rsidR="005338D2" w:rsidRDefault="005338D2">
      <w:pPr>
        <w:jc w:val="both"/>
      </w:pPr>
    </w:p>
    <w:p w:rsidR="005338D2" w:rsidRDefault="005338D2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5338D2" w:rsidRPr="000F174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38D2" w:rsidRPr="000F1749" w:rsidRDefault="005338D2">
            <w:r>
              <w:rPr>
                <w:b/>
                <w:bCs/>
              </w:rPr>
              <w:t>Решение  члена комиссии</w:t>
            </w:r>
          </w:p>
        </w:tc>
      </w:tr>
      <w:tr w:rsidR="005338D2" w:rsidRPr="000F174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EA-140258</w:t>
            </w:r>
          </w:p>
          <w:p w:rsidR="005338D2" w:rsidRPr="000F1749" w:rsidRDefault="005338D2">
            <w:r>
              <w:t>Индивидуальный предприниматель ХУРТЕСОВА ЛАРИСА СЕРГЕЕВНА</w:t>
            </w:r>
          </w:p>
          <w:p w:rsidR="005338D2" w:rsidRPr="000F1749" w:rsidRDefault="005338D2">
            <w:r>
              <w:t>ИНН 231106428272</w:t>
            </w:r>
          </w:p>
          <w:p w:rsidR="005338D2" w:rsidRPr="000F1749" w:rsidRDefault="005338D2">
            <w:r>
              <w:t xml:space="preserve">ОГРН </w:t>
            </w:r>
            <w:r w:rsidRPr="0014635B">
              <w:t>310231104900146</w:t>
            </w:r>
          </w:p>
          <w:p w:rsidR="005338D2" w:rsidRPr="000F1749" w:rsidRDefault="005338D2">
            <w:r w:rsidRPr="000F1749">
              <w:t xml:space="preserve">КПП </w:t>
            </w:r>
          </w:p>
          <w:p w:rsidR="005338D2" w:rsidRPr="000F1749" w:rsidRDefault="005338D2">
            <w:r w:rsidRPr="000F1749">
              <w:t>Место нахождения(жительства)</w:t>
            </w:r>
          </w:p>
          <w:p w:rsidR="005338D2" w:rsidRPr="000F1749" w:rsidRDefault="005338D2">
            <w:r w:rsidRPr="000F1749">
              <w:t>КРАЙКРАСНОДАРСКИЙ, ГКРАСНОДАР</w:t>
            </w:r>
          </w:p>
          <w:p w:rsidR="005338D2" w:rsidRPr="000F1749" w:rsidRDefault="005338D2">
            <w:r w:rsidRPr="000F1749">
              <w:t>Почтовый адрес</w:t>
            </w:r>
          </w:p>
          <w:p w:rsidR="005338D2" w:rsidRPr="000F1749" w:rsidRDefault="005338D2">
            <w:r w:rsidRPr="000F1749">
              <w:t>КРАЙ КРАСНОДАРСКИЙ23, Г КРАСНОДАР</w:t>
            </w:r>
          </w:p>
          <w:p w:rsidR="005338D2" w:rsidRPr="000F1749" w:rsidRDefault="005338D2">
            <w:r w:rsidRPr="000F1749">
              <w:rPr>
                <w:sz w:val="16"/>
                <w:szCs w:val="16"/>
              </w:rPr>
              <w:t xml:space="preserve">Контактное лицо </w:t>
            </w:r>
          </w:p>
          <w:p w:rsidR="005338D2" w:rsidRPr="000F1749" w:rsidRDefault="005338D2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5338D2" w:rsidRPr="000F1749" w:rsidRDefault="005338D2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38D2" w:rsidRDefault="005338D2">
            <w:pPr>
              <w:pStyle w:val="a3"/>
            </w:pPr>
          </w:p>
          <w:p w:rsidR="005338D2" w:rsidRPr="000F1749" w:rsidRDefault="005338D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38D2" w:rsidRPr="000F1749" w:rsidRDefault="005338D2">
            <w:r>
              <w:t>Соответствует требованиям</w:t>
            </w:r>
          </w:p>
        </w:tc>
      </w:tr>
      <w:tr w:rsidR="005338D2" w:rsidRPr="000F174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EA-140258</w:t>
            </w:r>
          </w:p>
          <w:p w:rsidR="005338D2" w:rsidRPr="000F1749" w:rsidRDefault="005338D2">
            <w:r>
              <w:t>ХУРТЕСОВА ЛАРИСА СЕРГЕЕВНА</w:t>
            </w:r>
          </w:p>
          <w:p w:rsidR="005338D2" w:rsidRPr="000F1749" w:rsidRDefault="005338D2">
            <w:r>
              <w:t>ИНН 231106428272</w:t>
            </w:r>
          </w:p>
          <w:p w:rsidR="005338D2" w:rsidRPr="000F1749" w:rsidRDefault="005338D2">
            <w:r>
              <w:t xml:space="preserve">ОГРН </w:t>
            </w:r>
            <w:r w:rsidRPr="0014635B">
              <w:t>310231104900146</w:t>
            </w:r>
          </w:p>
          <w:p w:rsidR="005338D2" w:rsidRPr="000F1749" w:rsidRDefault="005338D2">
            <w:r w:rsidRPr="000F1749">
              <w:t xml:space="preserve">КПП </w:t>
            </w:r>
          </w:p>
          <w:p w:rsidR="005338D2" w:rsidRPr="000F1749" w:rsidRDefault="005338D2">
            <w:r w:rsidRPr="000F1749">
              <w:t>Место нахождения(жительства)</w:t>
            </w:r>
          </w:p>
          <w:p w:rsidR="005338D2" w:rsidRPr="000F1749" w:rsidRDefault="005338D2">
            <w:r w:rsidRPr="000F1749">
              <w:t>КРАЙКРАСНОДАРСКИЙ, ГКРАСНОДАР</w:t>
            </w:r>
          </w:p>
          <w:p w:rsidR="005338D2" w:rsidRPr="000F1749" w:rsidRDefault="005338D2">
            <w:r w:rsidRPr="000F1749">
              <w:t>Почтовый адрес</w:t>
            </w:r>
          </w:p>
          <w:p w:rsidR="005338D2" w:rsidRPr="000F1749" w:rsidRDefault="005338D2">
            <w:r w:rsidRPr="000F1749">
              <w:t>КРАЙ КРАСНОДАРСКИЙ23, Г КРАСНОДАР</w:t>
            </w:r>
          </w:p>
          <w:p w:rsidR="005338D2" w:rsidRPr="000F1749" w:rsidRDefault="005338D2">
            <w:r w:rsidRPr="000F1749">
              <w:rPr>
                <w:sz w:val="16"/>
                <w:szCs w:val="16"/>
              </w:rPr>
              <w:t xml:space="preserve">Контактное лицо </w:t>
            </w:r>
          </w:p>
          <w:p w:rsidR="005338D2" w:rsidRPr="000F1749" w:rsidRDefault="005338D2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5338D2" w:rsidRPr="000F1749" w:rsidRDefault="005338D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38D2" w:rsidRDefault="005338D2">
            <w:pPr>
              <w:pStyle w:val="a3"/>
            </w:pPr>
          </w:p>
          <w:p w:rsidR="005338D2" w:rsidRPr="000F1749" w:rsidRDefault="005338D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38D2" w:rsidRPr="000F1749" w:rsidRDefault="005338D2">
            <w:r>
              <w:t>Соответствует требованиям</w:t>
            </w:r>
          </w:p>
        </w:tc>
      </w:tr>
      <w:tr w:rsidR="005338D2" w:rsidRPr="000F174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EA-140258</w:t>
            </w:r>
          </w:p>
          <w:p w:rsidR="005338D2" w:rsidRPr="000F1749" w:rsidRDefault="005338D2">
            <w:r>
              <w:t>ХУРТЕСОВА ЛАРИСА СЕРГЕЕВНА</w:t>
            </w:r>
          </w:p>
          <w:p w:rsidR="005338D2" w:rsidRPr="000F1749" w:rsidRDefault="005338D2">
            <w:r>
              <w:t>ИНН 231106428272</w:t>
            </w:r>
          </w:p>
          <w:p w:rsidR="005338D2" w:rsidRPr="000F1749" w:rsidRDefault="005338D2">
            <w:r>
              <w:t xml:space="preserve">ОГРН </w:t>
            </w:r>
            <w:r w:rsidRPr="0014635B">
              <w:t>310231104900146</w:t>
            </w:r>
          </w:p>
          <w:p w:rsidR="005338D2" w:rsidRPr="000F1749" w:rsidRDefault="005338D2">
            <w:r w:rsidRPr="000F1749">
              <w:t xml:space="preserve">КПП </w:t>
            </w:r>
          </w:p>
          <w:p w:rsidR="005338D2" w:rsidRPr="000F1749" w:rsidRDefault="005338D2">
            <w:r w:rsidRPr="000F1749">
              <w:t>Место нахождения(жительства)</w:t>
            </w:r>
          </w:p>
          <w:p w:rsidR="005338D2" w:rsidRPr="000F1749" w:rsidRDefault="005338D2">
            <w:r w:rsidRPr="000F1749">
              <w:t>КРАЙКРАСНОДАРСКИЙ, ГКРАСНОДАР</w:t>
            </w:r>
          </w:p>
          <w:p w:rsidR="005338D2" w:rsidRPr="000F1749" w:rsidRDefault="005338D2">
            <w:r w:rsidRPr="000F1749">
              <w:t>Почтовый адрес</w:t>
            </w:r>
          </w:p>
          <w:p w:rsidR="005338D2" w:rsidRPr="000F1749" w:rsidRDefault="005338D2">
            <w:r w:rsidRPr="000F1749">
              <w:t>КРАЙ КРАСНОДАРСКИЙ23, Г КРАСНОДАР</w:t>
            </w:r>
          </w:p>
          <w:p w:rsidR="005338D2" w:rsidRPr="000F1749" w:rsidRDefault="005338D2">
            <w:r w:rsidRPr="000F1749">
              <w:rPr>
                <w:sz w:val="16"/>
                <w:szCs w:val="16"/>
              </w:rPr>
              <w:t xml:space="preserve">Контактное лицо </w:t>
            </w:r>
          </w:p>
          <w:p w:rsidR="005338D2" w:rsidRPr="000F1749" w:rsidRDefault="005338D2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5338D2" w:rsidRPr="000F1749" w:rsidRDefault="005338D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38D2" w:rsidRDefault="005338D2">
            <w:pPr>
              <w:pStyle w:val="a3"/>
            </w:pPr>
          </w:p>
          <w:p w:rsidR="005338D2" w:rsidRPr="000F1749" w:rsidRDefault="005338D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38D2" w:rsidRPr="000F1749" w:rsidRDefault="005338D2">
            <w:r>
              <w:t>Соответствует требованиям</w:t>
            </w:r>
          </w:p>
        </w:tc>
      </w:tr>
      <w:tr w:rsidR="005338D2" w:rsidRPr="000F174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EA-140619</w:t>
            </w:r>
          </w:p>
          <w:p w:rsidR="005338D2" w:rsidRPr="000F1749" w:rsidRDefault="005338D2">
            <w:r>
              <w:t>ОБЩЕСТВО С ОГРАНИЧЕННОЙ ОТВЕТСТВЕННОСТЬЮ "ГАЛЕН"</w:t>
            </w:r>
          </w:p>
          <w:p w:rsidR="005338D2" w:rsidRPr="000F1749" w:rsidRDefault="005338D2">
            <w:r>
              <w:t>ИНН 7203528367</w:t>
            </w:r>
          </w:p>
          <w:p w:rsidR="005338D2" w:rsidRPr="000F1749" w:rsidRDefault="005338D2">
            <w:r>
              <w:t xml:space="preserve">ОГРН </w:t>
            </w:r>
            <w:r w:rsidRPr="0014635B">
              <w:t>1217200017792</w:t>
            </w:r>
          </w:p>
          <w:p w:rsidR="005338D2" w:rsidRPr="000F1749" w:rsidRDefault="005338D2">
            <w:r w:rsidRPr="000F1749">
              <w:t xml:space="preserve">КПП </w:t>
            </w:r>
            <w:r w:rsidRPr="0014635B">
              <w:t>720301001</w:t>
            </w:r>
          </w:p>
          <w:p w:rsidR="005338D2" w:rsidRPr="000F1749" w:rsidRDefault="005338D2">
            <w:r w:rsidRPr="000F1749">
              <w:t>Место нахождения(жительства)</w:t>
            </w:r>
          </w:p>
          <w:p w:rsidR="005338D2" w:rsidRPr="000F1749" w:rsidRDefault="005338D2">
            <w:r w:rsidRPr="000F1749">
              <w:t>625001, ОБЛ.ТЮМЕНСКАЯ, Г.Тюмень, КВ. 168</w:t>
            </w:r>
          </w:p>
          <w:p w:rsidR="005338D2" w:rsidRPr="000F1749" w:rsidRDefault="005338D2">
            <w:r w:rsidRPr="000F1749">
              <w:t>Почтовый адрес</w:t>
            </w:r>
          </w:p>
          <w:p w:rsidR="005338D2" w:rsidRPr="000F1749" w:rsidRDefault="005338D2">
            <w:r w:rsidRPr="000F1749">
              <w:t>625001, ОБЛ. ТЮМЕНСКАЯ, Г. Тюмень, УЛ. ПОЛЕВАЯ, Д. 105, КВ. 168</w:t>
            </w:r>
          </w:p>
          <w:p w:rsidR="005338D2" w:rsidRPr="000F1749" w:rsidRDefault="005338D2">
            <w:r w:rsidRPr="000F1749">
              <w:rPr>
                <w:sz w:val="16"/>
                <w:szCs w:val="16"/>
              </w:rPr>
              <w:t xml:space="preserve">Контактное лицо </w:t>
            </w:r>
          </w:p>
          <w:p w:rsidR="005338D2" w:rsidRPr="000F1749" w:rsidRDefault="005338D2">
            <w:r>
              <w:t xml:space="preserve">Телефон </w:t>
            </w:r>
            <w:r w:rsidRPr="0014635B">
              <w:t>73452706066</w:t>
            </w:r>
          </w:p>
          <w:p w:rsidR="005338D2" w:rsidRPr="000F1749" w:rsidRDefault="005338D2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38D2" w:rsidRDefault="005338D2">
            <w:pPr>
              <w:pStyle w:val="a3"/>
            </w:pPr>
          </w:p>
          <w:p w:rsidR="005338D2" w:rsidRPr="000F1749" w:rsidRDefault="005338D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38D2" w:rsidRPr="000F1749" w:rsidRDefault="005338D2">
            <w:r>
              <w:t>Соответствует требованиям</w:t>
            </w:r>
          </w:p>
        </w:tc>
      </w:tr>
      <w:tr w:rsidR="005338D2" w:rsidRPr="000F174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EA-140619</w:t>
            </w:r>
          </w:p>
          <w:p w:rsidR="005338D2" w:rsidRPr="000F1749" w:rsidRDefault="005338D2">
            <w:r>
              <w:t>ОБЩЕСТВО С ОГРАНИЧЕННОЙ ОТВЕТСТВЕННОСТЬЮ "ГАЛЕН"</w:t>
            </w:r>
          </w:p>
          <w:p w:rsidR="005338D2" w:rsidRPr="000F1749" w:rsidRDefault="005338D2">
            <w:r>
              <w:t>ИНН 7203528367</w:t>
            </w:r>
          </w:p>
          <w:p w:rsidR="005338D2" w:rsidRPr="000F1749" w:rsidRDefault="005338D2">
            <w:r>
              <w:t xml:space="preserve">ОГРН </w:t>
            </w:r>
            <w:r w:rsidRPr="0014635B">
              <w:t>1217200017792</w:t>
            </w:r>
          </w:p>
          <w:p w:rsidR="005338D2" w:rsidRPr="000F1749" w:rsidRDefault="005338D2">
            <w:r w:rsidRPr="000F1749">
              <w:t xml:space="preserve">КПП </w:t>
            </w:r>
            <w:r w:rsidRPr="0014635B">
              <w:t>720301001</w:t>
            </w:r>
          </w:p>
          <w:p w:rsidR="005338D2" w:rsidRPr="000F1749" w:rsidRDefault="005338D2">
            <w:r w:rsidRPr="000F1749">
              <w:t>Место нахождения(жительства)</w:t>
            </w:r>
          </w:p>
          <w:p w:rsidR="005338D2" w:rsidRPr="000F1749" w:rsidRDefault="005338D2">
            <w:r w:rsidRPr="000F1749">
              <w:t>625001, ОБЛ.ТЮМЕНСКАЯ, Г.Тюмень, КВ. 168</w:t>
            </w:r>
          </w:p>
          <w:p w:rsidR="005338D2" w:rsidRPr="000F1749" w:rsidRDefault="005338D2">
            <w:r w:rsidRPr="000F1749">
              <w:t>Почтовый адрес</w:t>
            </w:r>
          </w:p>
          <w:p w:rsidR="005338D2" w:rsidRPr="000F1749" w:rsidRDefault="005338D2">
            <w:r w:rsidRPr="000F1749">
              <w:t>625001, ОБЛ. ТЮМЕНСКАЯ, Г. Тюмень, УЛ. ПОЛЕВАЯ, Д. 105, КВ. 168</w:t>
            </w:r>
          </w:p>
          <w:p w:rsidR="005338D2" w:rsidRPr="000F1749" w:rsidRDefault="005338D2">
            <w:r w:rsidRPr="000F1749">
              <w:rPr>
                <w:sz w:val="16"/>
                <w:szCs w:val="16"/>
              </w:rPr>
              <w:t xml:space="preserve">Контактное лицо </w:t>
            </w:r>
          </w:p>
          <w:p w:rsidR="005338D2" w:rsidRPr="000F1749" w:rsidRDefault="005338D2">
            <w:r>
              <w:t xml:space="preserve">Телефон </w:t>
            </w:r>
            <w:r w:rsidRPr="0014635B">
              <w:t>73452706066</w:t>
            </w:r>
          </w:p>
          <w:p w:rsidR="005338D2" w:rsidRPr="000F1749" w:rsidRDefault="005338D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38D2" w:rsidRDefault="005338D2">
            <w:pPr>
              <w:pStyle w:val="a3"/>
            </w:pPr>
          </w:p>
          <w:p w:rsidR="005338D2" w:rsidRPr="000F1749" w:rsidRDefault="005338D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38D2" w:rsidRPr="000F1749" w:rsidRDefault="005338D2">
            <w:r>
              <w:t>Соответствует требованиям</w:t>
            </w:r>
          </w:p>
        </w:tc>
      </w:tr>
      <w:tr w:rsidR="005338D2" w:rsidRPr="000F174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EA-140619</w:t>
            </w:r>
          </w:p>
          <w:p w:rsidR="005338D2" w:rsidRPr="000F1749" w:rsidRDefault="005338D2">
            <w:r>
              <w:t>ОБЩЕСТВО С ОГРАНИЧЕННОЙ ОТВЕТСТВЕННОСТЬЮ "ГАЛЕН"</w:t>
            </w:r>
          </w:p>
          <w:p w:rsidR="005338D2" w:rsidRPr="000F1749" w:rsidRDefault="005338D2">
            <w:r>
              <w:t>ИНН 7203528367</w:t>
            </w:r>
          </w:p>
          <w:p w:rsidR="005338D2" w:rsidRPr="000F1749" w:rsidRDefault="005338D2">
            <w:r>
              <w:t xml:space="preserve">ОГРН </w:t>
            </w:r>
            <w:r w:rsidRPr="0014635B">
              <w:t>1217200017792</w:t>
            </w:r>
          </w:p>
          <w:p w:rsidR="005338D2" w:rsidRPr="000F1749" w:rsidRDefault="005338D2">
            <w:r w:rsidRPr="000F1749">
              <w:t xml:space="preserve">КПП </w:t>
            </w:r>
            <w:r w:rsidRPr="0014635B">
              <w:t>720301001</w:t>
            </w:r>
          </w:p>
          <w:p w:rsidR="005338D2" w:rsidRPr="000F1749" w:rsidRDefault="005338D2">
            <w:r w:rsidRPr="000F1749">
              <w:t>Место нахождения(жительства)</w:t>
            </w:r>
          </w:p>
          <w:p w:rsidR="005338D2" w:rsidRPr="000F1749" w:rsidRDefault="005338D2">
            <w:bookmarkStart w:id="0" w:name="__DdeLink__366_22120086831"/>
            <w:r w:rsidRPr="000F1749">
              <w:t>625001, ОБЛ.ТЮМЕНСКАЯ, Г.Тюмень, КВ. 168</w:t>
            </w:r>
            <w:bookmarkEnd w:id="0"/>
          </w:p>
          <w:p w:rsidR="005338D2" w:rsidRPr="000F1749" w:rsidRDefault="005338D2">
            <w:r w:rsidRPr="000F1749">
              <w:t>Почтовый адрес</w:t>
            </w:r>
          </w:p>
          <w:p w:rsidR="005338D2" w:rsidRPr="000F1749" w:rsidRDefault="005338D2">
            <w:r w:rsidRPr="000F1749">
              <w:t>625001, ОБЛ. ТЮМЕНСКАЯ, Г. Тюмень, УЛ. ПОЛЕВАЯ, Д. 105, КВ. 168</w:t>
            </w:r>
          </w:p>
          <w:p w:rsidR="005338D2" w:rsidRPr="000F1749" w:rsidRDefault="005338D2">
            <w:r w:rsidRPr="000F1749">
              <w:rPr>
                <w:sz w:val="16"/>
                <w:szCs w:val="16"/>
              </w:rPr>
              <w:t xml:space="preserve">Контактное лицо </w:t>
            </w:r>
          </w:p>
          <w:p w:rsidR="005338D2" w:rsidRPr="000F1749" w:rsidRDefault="005338D2">
            <w:r>
              <w:t xml:space="preserve">Телефон </w:t>
            </w:r>
            <w:r w:rsidRPr="0014635B">
              <w:t>73452706066</w:t>
            </w:r>
          </w:p>
          <w:p w:rsidR="005338D2" w:rsidRPr="000F1749" w:rsidRDefault="005338D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338D2" w:rsidRDefault="005338D2">
            <w:pPr>
              <w:pStyle w:val="a3"/>
            </w:pPr>
          </w:p>
          <w:p w:rsidR="005338D2" w:rsidRPr="000F1749" w:rsidRDefault="005338D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38D2" w:rsidRPr="000F1749" w:rsidRDefault="005338D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38D2" w:rsidRPr="000F1749" w:rsidRDefault="005338D2">
            <w:r>
              <w:t>Соответствует требованиям</w:t>
            </w:r>
          </w:p>
        </w:tc>
      </w:tr>
    </w:tbl>
    <w:p w:rsidR="005338D2" w:rsidRDefault="005338D2">
      <w:pPr>
        <w:ind w:right="142"/>
        <w:jc w:val="both"/>
      </w:pPr>
    </w:p>
    <w:p w:rsidR="005338D2" w:rsidRDefault="005338D2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 «</w:t>
      </w:r>
      <w:r w:rsidRPr="0014635B">
        <w:t>Изделия из нетканого материала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ХУРТЕСОВА ЛАРИСА СЕРГЕЕВНА, предложение о цене контракта 385 875,52 руб.</w:t>
      </w:r>
    </w:p>
    <w:p w:rsidR="005338D2" w:rsidRDefault="005338D2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D57B6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338D2" w:rsidRDefault="005338D2">
      <w:pPr>
        <w:jc w:val="both"/>
        <w:rPr>
          <w:b/>
          <w:bCs/>
        </w:rPr>
      </w:pPr>
    </w:p>
    <w:p w:rsidR="005338D2" w:rsidRDefault="005338D2">
      <w:pPr>
        <w:jc w:val="both"/>
        <w:rPr>
          <w:b/>
          <w:bCs/>
        </w:rPr>
      </w:pPr>
    </w:p>
    <w:p w:rsidR="005338D2" w:rsidRDefault="005338D2">
      <w:pPr>
        <w:jc w:val="both"/>
        <w:rPr>
          <w:b/>
          <w:bCs/>
        </w:rPr>
      </w:pPr>
    </w:p>
    <w:p w:rsidR="005338D2" w:rsidRDefault="005338D2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338D2" w:rsidRPr="000F1749">
        <w:tc>
          <w:tcPr>
            <w:tcW w:w="5847" w:type="dxa"/>
            <w:vAlign w:val="bottom"/>
          </w:tcPr>
          <w:p w:rsidR="005338D2" w:rsidRPr="000F1749" w:rsidRDefault="005338D2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338D2" w:rsidRPr="000F1749" w:rsidRDefault="005338D2">
            <w:pPr>
              <w:pStyle w:val="a3"/>
            </w:pPr>
            <w:r w:rsidRPr="000F1749">
              <w:rPr>
                <w:lang w:val="en-US"/>
              </w:rPr>
              <w:t>Просоленко Юрий Александрович</w:t>
            </w:r>
          </w:p>
        </w:tc>
      </w:tr>
      <w:tr w:rsidR="005338D2" w:rsidRPr="000F1749">
        <w:tc>
          <w:tcPr>
            <w:tcW w:w="5847" w:type="dxa"/>
            <w:vAlign w:val="bottom"/>
          </w:tcPr>
          <w:p w:rsidR="005338D2" w:rsidRPr="000F1749" w:rsidRDefault="005338D2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338D2" w:rsidRPr="000F1749" w:rsidRDefault="005338D2">
            <w:pPr>
              <w:pStyle w:val="a3"/>
            </w:pPr>
            <w:r w:rsidRPr="000F1749">
              <w:rPr>
                <w:lang w:val="en-US"/>
              </w:rPr>
              <w:t>Дехтерев Юрий Сергеевич</w:t>
            </w:r>
          </w:p>
        </w:tc>
      </w:tr>
      <w:tr w:rsidR="005338D2" w:rsidRPr="000F1749">
        <w:tc>
          <w:tcPr>
            <w:tcW w:w="5847" w:type="dxa"/>
            <w:vAlign w:val="bottom"/>
          </w:tcPr>
          <w:p w:rsidR="005338D2" w:rsidRPr="000F1749" w:rsidRDefault="005338D2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338D2" w:rsidRPr="000F1749" w:rsidRDefault="005338D2">
            <w:pPr>
              <w:pStyle w:val="a3"/>
            </w:pPr>
            <w:r w:rsidRPr="000F1749">
              <w:rPr>
                <w:lang w:val="en-US"/>
              </w:rPr>
              <w:t>Владыкина Лидия Валерьевна</w:t>
            </w:r>
          </w:p>
        </w:tc>
      </w:tr>
    </w:tbl>
    <w:p w:rsidR="005338D2" w:rsidRDefault="005338D2"/>
    <w:sectPr w:rsidR="005338D2" w:rsidSect="000C5A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A75"/>
    <w:rsid w:val="000C5A75"/>
    <w:rsid w:val="000F1749"/>
    <w:rsid w:val="0014635B"/>
    <w:rsid w:val="005338D2"/>
    <w:rsid w:val="00B5011C"/>
    <w:rsid w:val="00D57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A75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0C5A7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C5A7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A2CE8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0C5A75"/>
  </w:style>
  <w:style w:type="paragraph" w:styleId="Caption">
    <w:name w:val="caption"/>
    <w:basedOn w:val="Normal"/>
    <w:uiPriority w:val="99"/>
    <w:qFormat/>
    <w:rsid w:val="000C5A7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C5A7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C5A7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A2CE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C5A7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C5A7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C5A7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C5A7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C5A7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C5A7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C5A7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C5A7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C5A7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C5A7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2CE8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2C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CE8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0C5A75"/>
  </w:style>
  <w:style w:type="paragraph" w:customStyle="1" w:styleId="a4">
    <w:name w:val="Заголовок таблицы"/>
    <w:basedOn w:val="a3"/>
    <w:uiPriority w:val="99"/>
    <w:rsid w:val="000C5A75"/>
  </w:style>
  <w:style w:type="paragraph" w:customStyle="1" w:styleId="DocumentMap">
    <w:name w:val="DocumentMap"/>
    <w:uiPriority w:val="99"/>
    <w:rsid w:val="000C5A75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0C5A75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0C5A75"/>
  </w:style>
  <w:style w:type="character" w:styleId="Hyperlink">
    <w:name w:val="Hyperlink"/>
    <w:basedOn w:val="DefaultParagraphFont"/>
    <w:uiPriority w:val="99"/>
    <w:rsid w:val="001463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142</TotalTime>
  <Pages>3</Pages>
  <Words>1067</Words>
  <Characters>6088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55</cp:revision>
  <dcterms:created xsi:type="dcterms:W3CDTF">2019-09-11T09:00:00Z</dcterms:created>
  <dcterms:modified xsi:type="dcterms:W3CDTF">2021-12-28T12:14:00Z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