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71D" w:rsidRDefault="006F471D">
      <w:pPr>
        <w:ind w:firstLine="680"/>
        <w:jc w:val="center"/>
      </w:pPr>
      <w:r>
        <w:rPr>
          <w:b/>
          <w:bCs/>
        </w:rPr>
        <w:t xml:space="preserve">ПРОТОКОЛ </w:t>
      </w:r>
      <w:r w:rsidRPr="00BF18EA">
        <w:rPr>
          <w:b/>
          <w:bCs/>
        </w:rPr>
        <w:t>0318300120821000183</w:t>
      </w:r>
    </w:p>
    <w:p w:rsidR="006F471D" w:rsidRDefault="006F471D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6F471D" w:rsidRPr="00BF18EA" w:rsidRDefault="006F471D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6F471D" w:rsidRPr="000D0E90">
        <w:tc>
          <w:tcPr>
            <w:tcW w:w="4961" w:type="dxa"/>
          </w:tcPr>
          <w:p w:rsidR="006F471D" w:rsidRPr="000D0E90" w:rsidRDefault="006F471D">
            <w:pPr>
              <w:overflowPunct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6F471D" w:rsidRPr="000D0E90" w:rsidRDefault="006F471D">
            <w:pPr>
              <w:ind w:firstLine="567"/>
              <w:jc w:val="right"/>
            </w:pPr>
            <w:r>
              <w:rPr>
                <w:lang w:val="en-US"/>
              </w:rPr>
              <w:t>28.12.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6F471D" w:rsidRDefault="006F471D">
      <w:pPr>
        <w:overflowPunct/>
      </w:pPr>
    </w:p>
    <w:p w:rsidR="006F471D" w:rsidRDefault="006F471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BF18EA">
        <w:t xml:space="preserve">: Изделия медицинские, в том числе хирургические, прочие </w:t>
      </w:r>
    </w:p>
    <w:p w:rsidR="006F471D" w:rsidRDefault="006F471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213234901331923490100102550013250244</w:t>
      </w:r>
    </w:p>
    <w:p w:rsidR="006F471D" w:rsidRDefault="006F471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408 954,40 руб.</w:t>
      </w:r>
    </w:p>
    <w:p w:rsidR="006F471D" w:rsidRDefault="006F471D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BF18EA">
        <w:rPr>
          <w:b/>
          <w:bCs/>
        </w:rPr>
        <w:t xml:space="preserve">: </w:t>
      </w:r>
      <w:r w:rsidRPr="00BF18EA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BF18EA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6F471D" w:rsidRPr="000D0E90">
        <w:trPr>
          <w:jc w:val="right"/>
        </w:trPr>
        <w:tc>
          <w:tcPr>
            <w:tcW w:w="9915" w:type="dxa"/>
          </w:tcPr>
          <w:p w:rsidR="006F471D" w:rsidRPr="000D0E90" w:rsidRDefault="006F471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BF18EA">
              <w:rPr>
                <w:b/>
                <w:bCs/>
              </w:rPr>
              <w:t xml:space="preserve">Источник финансирования: </w:t>
            </w:r>
            <w:r w:rsidRPr="00BF18EA">
              <w:t>Внебюджетные фонды (ОМС) на 2022 г.</w:t>
            </w:r>
          </w:p>
          <w:p w:rsidR="006F471D" w:rsidRPr="000D0E90" w:rsidRDefault="006F471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BF18EA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BF18EA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10 декабря 2022.</w:t>
            </w:r>
          </w:p>
          <w:p w:rsidR="006F471D" w:rsidRPr="000D0E90" w:rsidRDefault="006F471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BF18EA">
              <w:t>Не требуется</w:t>
            </w:r>
          </w:p>
          <w:p w:rsidR="006F471D" w:rsidRPr="00BF18EA" w:rsidRDefault="006F471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BF18EA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6F471D" w:rsidRDefault="006F471D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BF18EA">
        <w:t>15.12.21 14:01:54 (</w:t>
      </w:r>
      <w:r>
        <w:rPr>
          <w:lang w:val="en-US"/>
        </w:rPr>
        <w:t>MSK</w:t>
      </w:r>
      <w:r w:rsidRPr="00BF18EA">
        <w:t>+00:00)</w:t>
      </w:r>
    </w:p>
    <w:p w:rsidR="006F471D" w:rsidRDefault="006F471D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BF18EA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6F471D" w:rsidRPr="000D0E90">
        <w:tc>
          <w:tcPr>
            <w:tcW w:w="3307" w:type="dxa"/>
          </w:tcPr>
          <w:p w:rsidR="006F471D" w:rsidRPr="000D0E90" w:rsidRDefault="006F471D">
            <w:r w:rsidRPr="000D0E90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6F471D" w:rsidRPr="000D0E90" w:rsidRDefault="006F471D">
            <w:r w:rsidRPr="000D0E90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6F471D" w:rsidRPr="000D0E90" w:rsidRDefault="006F471D">
            <w:pPr>
              <w:rPr>
                <w:lang w:val="en-US"/>
              </w:rPr>
            </w:pPr>
            <w:r w:rsidRPr="000D0E90">
              <w:rPr>
                <w:lang w:val="en-US"/>
              </w:rPr>
              <w:t>Главный врач</w:t>
            </w:r>
          </w:p>
        </w:tc>
      </w:tr>
      <w:tr w:rsidR="006F471D" w:rsidRPr="000D0E90">
        <w:tc>
          <w:tcPr>
            <w:tcW w:w="3307" w:type="dxa"/>
          </w:tcPr>
          <w:p w:rsidR="006F471D" w:rsidRPr="000D0E90" w:rsidRDefault="006F471D">
            <w:r w:rsidRPr="000D0E90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F471D" w:rsidRPr="000D0E90" w:rsidRDefault="006F471D">
            <w:r w:rsidRPr="000D0E90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6F471D" w:rsidRPr="000D0E90" w:rsidRDefault="006F471D">
            <w:pPr>
              <w:rPr>
                <w:lang w:val="en-US"/>
              </w:rPr>
            </w:pPr>
            <w:r w:rsidRPr="000D0E90">
              <w:rPr>
                <w:lang w:val="en-US"/>
              </w:rPr>
              <w:t>Начальник отдела закупок</w:t>
            </w:r>
          </w:p>
        </w:tc>
      </w:tr>
      <w:tr w:rsidR="006F471D" w:rsidRPr="000D0E90">
        <w:tc>
          <w:tcPr>
            <w:tcW w:w="3307" w:type="dxa"/>
          </w:tcPr>
          <w:p w:rsidR="006F471D" w:rsidRPr="000D0E90" w:rsidRDefault="006F471D">
            <w:r w:rsidRPr="000D0E90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6F471D" w:rsidRPr="000D0E90" w:rsidRDefault="006F471D">
            <w:r w:rsidRPr="000D0E90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6F471D" w:rsidRPr="000D0E90" w:rsidRDefault="006F471D">
            <w:pPr>
              <w:rPr>
                <w:lang w:val="en-US"/>
              </w:rPr>
            </w:pPr>
            <w:r w:rsidRPr="000D0E90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6F471D" w:rsidRDefault="006F471D">
      <w:pPr>
        <w:jc w:val="both"/>
      </w:pPr>
      <w:r>
        <w:tab/>
        <w:t>Кворум имеется. Комиссия правомочна.</w:t>
      </w:r>
    </w:p>
    <w:p w:rsidR="006F471D" w:rsidRDefault="006F471D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BF18EA">
        <w:t>28.12.</w:t>
      </w:r>
      <w:r>
        <w:t>20</w:t>
      </w:r>
      <w:r w:rsidRPr="00BF18EA">
        <w:t>21 1</w:t>
      </w:r>
      <w:r>
        <w:t>0</w:t>
      </w:r>
      <w:r w:rsidRPr="00BF18EA">
        <w:t>:</w:t>
      </w:r>
      <w:r>
        <w:t>20</w:t>
      </w:r>
      <w:r w:rsidRPr="00BF18EA">
        <w:t xml:space="preserve"> (</w:t>
      </w:r>
      <w:r>
        <w:rPr>
          <w:lang w:val="en-US"/>
        </w:rPr>
        <w:t>MSK</w:t>
      </w:r>
      <w:r w:rsidRPr="00BF18EA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6F471D" w:rsidRPr="00BF18EA" w:rsidRDefault="006F471D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6F471D" w:rsidRPr="000D0E90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F471D" w:rsidRPr="000D0E90" w:rsidRDefault="006F471D">
            <w:pPr>
              <w:rPr>
                <w:b/>
                <w:bCs/>
              </w:rPr>
            </w:pPr>
            <w:r w:rsidRPr="000D0E90">
              <w:rPr>
                <w:b/>
                <w:bCs/>
              </w:rPr>
              <w:t xml:space="preserve">№ </w:t>
            </w:r>
          </w:p>
          <w:p w:rsidR="006F471D" w:rsidRPr="000D0E90" w:rsidRDefault="006F471D">
            <w:pPr>
              <w:rPr>
                <w:b/>
                <w:bCs/>
              </w:rPr>
            </w:pPr>
            <w:r w:rsidRPr="000D0E90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F471D" w:rsidRPr="000D0E90" w:rsidRDefault="006F471D">
            <w:pPr>
              <w:pStyle w:val="a3"/>
              <w:rPr>
                <w:b/>
                <w:bCs/>
              </w:rPr>
            </w:pPr>
            <w:r w:rsidRPr="000D0E90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F471D" w:rsidRPr="000D0E90" w:rsidRDefault="006F471D">
            <w:pPr>
              <w:pStyle w:val="a3"/>
              <w:rPr>
                <w:b/>
                <w:bCs/>
              </w:rPr>
            </w:pPr>
            <w:r w:rsidRPr="000D0E90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F471D" w:rsidRPr="000D0E90" w:rsidRDefault="006F471D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471D" w:rsidRPr="000D0E90" w:rsidRDefault="006F471D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6F471D" w:rsidRPr="000D0E90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F471D" w:rsidRPr="000D0E90" w:rsidRDefault="006F471D">
            <w:pPr>
              <w:pStyle w:val="a3"/>
            </w:pPr>
            <w:r w:rsidRPr="000D0E90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F471D" w:rsidRPr="000D0E90" w:rsidRDefault="006F471D">
            <w:pPr>
              <w:pStyle w:val="a3"/>
              <w:rPr>
                <w:lang w:val="en-US"/>
              </w:rPr>
            </w:pPr>
            <w:r w:rsidRPr="000D0E90">
              <w:rPr>
                <w:lang w:val="en-US"/>
              </w:rPr>
              <w:t>187 965,00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F471D" w:rsidRPr="000D0E90" w:rsidRDefault="006F471D">
            <w:pPr>
              <w:pStyle w:val="a3"/>
            </w:pPr>
            <w:r w:rsidRPr="000D0E90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F471D" w:rsidRPr="000D0E90" w:rsidRDefault="006F471D">
            <w:pPr>
              <w:pStyle w:val="a3"/>
              <w:rPr>
                <w:lang w:val="en-US"/>
              </w:rPr>
            </w:pPr>
            <w:r w:rsidRPr="000D0E90">
              <w:rPr>
                <w:lang w:val="en-US"/>
              </w:rPr>
              <w:t>27.12.21 13:15:23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471D" w:rsidRPr="00BF18EA" w:rsidRDefault="006F471D">
            <w:pPr>
              <w:pStyle w:val="a3"/>
            </w:pPr>
            <w:r w:rsidRPr="00BF18EA">
              <w:t>ОБЩЕСТВО С ОГРАНИЧЕННОЙ ОТВЕТСТВЕННОСТЬЮ "ЛАЙФМЕДИКА"</w:t>
            </w:r>
          </w:p>
        </w:tc>
      </w:tr>
      <w:tr w:rsidR="006F471D" w:rsidRPr="000D0E90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F471D" w:rsidRPr="000D0E90" w:rsidRDefault="006F471D">
            <w:pPr>
              <w:pStyle w:val="a3"/>
            </w:pPr>
            <w:r w:rsidRPr="000D0E90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F471D" w:rsidRPr="000D0E90" w:rsidRDefault="006F471D">
            <w:pPr>
              <w:pStyle w:val="a3"/>
              <w:rPr>
                <w:lang w:val="en-US"/>
              </w:rPr>
            </w:pPr>
            <w:r w:rsidRPr="000D0E90">
              <w:rPr>
                <w:lang w:val="en-US"/>
              </w:rPr>
              <w:t>190 010,23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F471D" w:rsidRPr="000D0E90" w:rsidRDefault="006F471D">
            <w:pPr>
              <w:pStyle w:val="a3"/>
            </w:pPr>
            <w:r w:rsidRPr="000D0E90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F471D" w:rsidRPr="000D0E90" w:rsidRDefault="006F471D">
            <w:pPr>
              <w:pStyle w:val="a3"/>
              <w:rPr>
                <w:lang w:val="en-US"/>
              </w:rPr>
            </w:pPr>
            <w:r w:rsidRPr="000D0E90">
              <w:rPr>
                <w:lang w:val="en-US"/>
              </w:rPr>
              <w:t>27.12.21 13:14:24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471D" w:rsidRPr="00BF18EA" w:rsidRDefault="006F471D">
            <w:pPr>
              <w:pStyle w:val="a3"/>
            </w:pPr>
            <w:r>
              <w:t xml:space="preserve">Индивидуальный предприниматель </w:t>
            </w:r>
            <w:r w:rsidRPr="00BF18EA">
              <w:t>ХУРТЕСОВА ЛАРИСА СЕРГЕЕВНА</w:t>
            </w:r>
          </w:p>
        </w:tc>
      </w:tr>
    </w:tbl>
    <w:p w:rsidR="006F471D" w:rsidRDefault="006F471D">
      <w:pPr>
        <w:jc w:val="both"/>
      </w:pPr>
    </w:p>
    <w:p w:rsidR="006F471D" w:rsidRDefault="006F471D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6F471D" w:rsidRPr="000D0E90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F471D" w:rsidRPr="000D0E90" w:rsidRDefault="006F471D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F471D" w:rsidRPr="000D0E90" w:rsidRDefault="006F471D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F471D" w:rsidRPr="000D0E90" w:rsidRDefault="006F471D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F471D" w:rsidRPr="000D0E90" w:rsidRDefault="006F471D">
            <w:r>
              <w:rPr>
                <w:b/>
                <w:bCs/>
              </w:rPr>
              <w:t>Решение  члена комиссии</w:t>
            </w:r>
          </w:p>
        </w:tc>
      </w:tr>
      <w:tr w:rsidR="006F471D" w:rsidRPr="000D0E90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F471D" w:rsidRPr="000D0E90" w:rsidRDefault="006F471D">
            <w:r>
              <w:t>EA-140967</w:t>
            </w:r>
          </w:p>
          <w:p w:rsidR="006F471D" w:rsidRPr="000D0E90" w:rsidRDefault="006F471D">
            <w:r>
              <w:t>ОБЩЕСТВО С ОГРАНИЧЕННОЙ ОТВЕТСТВЕННОСТЬЮ "ЛАЙФМЕДИКА"</w:t>
            </w:r>
          </w:p>
          <w:p w:rsidR="006F471D" w:rsidRPr="000D0E90" w:rsidRDefault="006F471D">
            <w:r>
              <w:t>ИНН 7726452063</w:t>
            </w:r>
          </w:p>
          <w:p w:rsidR="006F471D" w:rsidRPr="000D0E90" w:rsidRDefault="006F471D">
            <w:r>
              <w:t xml:space="preserve">ОГРН </w:t>
            </w:r>
            <w:r w:rsidRPr="00BF18EA">
              <w:t>1197746284042</w:t>
            </w:r>
          </w:p>
          <w:p w:rsidR="006F471D" w:rsidRPr="000D0E90" w:rsidRDefault="006F471D">
            <w:r w:rsidRPr="000D0E90">
              <w:t xml:space="preserve">КПП </w:t>
            </w:r>
            <w:r w:rsidRPr="00BF18EA">
              <w:t>772601001</w:t>
            </w:r>
          </w:p>
          <w:p w:rsidR="006F471D" w:rsidRPr="000D0E90" w:rsidRDefault="006F471D">
            <w:r w:rsidRPr="000D0E90">
              <w:t>Место нахождения(жительства)</w:t>
            </w:r>
          </w:p>
          <w:p w:rsidR="006F471D" w:rsidRPr="000D0E90" w:rsidRDefault="006F471D">
            <w:r w:rsidRPr="000D0E90">
              <w:t>117105, ГМОСКВА, СТРОЕНИЕ 1, ЭТ/ОФИС 6/16</w:t>
            </w:r>
          </w:p>
          <w:p w:rsidR="006F471D" w:rsidRPr="000D0E90" w:rsidRDefault="006F471D">
            <w:r w:rsidRPr="000D0E90">
              <w:t>Почтовый адрес</w:t>
            </w:r>
          </w:p>
          <w:p w:rsidR="006F471D" w:rsidRPr="000D0E90" w:rsidRDefault="006F471D">
            <w:r w:rsidRPr="000D0E90">
              <w:t>117105, Г МОСКВА, Ш ВАРШАВСКОЕ, ДОМ 28А, СТРОЕНИЕ  1, ЭТ/ОФИС 6/16</w:t>
            </w:r>
          </w:p>
          <w:p w:rsidR="006F471D" w:rsidRPr="000D0E90" w:rsidRDefault="006F471D">
            <w:r w:rsidRPr="000D0E90">
              <w:rPr>
                <w:sz w:val="16"/>
                <w:szCs w:val="16"/>
              </w:rPr>
              <w:t xml:space="preserve">Контактное лицо </w:t>
            </w:r>
          </w:p>
          <w:p w:rsidR="006F471D" w:rsidRPr="000D0E90" w:rsidRDefault="006F471D">
            <w:r>
              <w:t xml:space="preserve">Телефон </w:t>
            </w:r>
            <w:r>
              <w:rPr>
                <w:lang w:val="en-US"/>
              </w:rPr>
              <w:t>74994442539</w:t>
            </w:r>
          </w:p>
          <w:p w:rsidR="006F471D" w:rsidRPr="000D0E90" w:rsidRDefault="006F471D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F471D" w:rsidRPr="000D0E90" w:rsidRDefault="006F471D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F471D" w:rsidRDefault="006F471D">
            <w:pPr>
              <w:pStyle w:val="a3"/>
            </w:pPr>
          </w:p>
          <w:p w:rsidR="006F471D" w:rsidRPr="000D0E90" w:rsidRDefault="006F471D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F471D" w:rsidRPr="000D0E90" w:rsidRDefault="006F471D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F471D" w:rsidRPr="000D0E90" w:rsidRDefault="006F471D">
            <w:r>
              <w:t>Соответствует требованиям</w:t>
            </w:r>
          </w:p>
        </w:tc>
      </w:tr>
      <w:tr w:rsidR="006F471D" w:rsidRPr="000D0E90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F471D" w:rsidRPr="000D0E90" w:rsidRDefault="006F471D">
            <w:r>
              <w:t>EA-140967</w:t>
            </w:r>
          </w:p>
          <w:p w:rsidR="006F471D" w:rsidRPr="000D0E90" w:rsidRDefault="006F471D">
            <w:r>
              <w:t>ОБЩЕСТВО С ОГРАНИЧЕННОЙ ОТВЕТСТВЕННОСТЬЮ "ЛАЙФМЕДИКА"</w:t>
            </w:r>
          </w:p>
          <w:p w:rsidR="006F471D" w:rsidRPr="000D0E90" w:rsidRDefault="006F471D">
            <w:r>
              <w:t>ИНН 7726452063</w:t>
            </w:r>
          </w:p>
          <w:p w:rsidR="006F471D" w:rsidRPr="000D0E90" w:rsidRDefault="006F471D">
            <w:r>
              <w:t xml:space="preserve">ОГРН </w:t>
            </w:r>
            <w:r w:rsidRPr="00BF18EA">
              <w:t>1197746284042</w:t>
            </w:r>
          </w:p>
          <w:p w:rsidR="006F471D" w:rsidRPr="000D0E90" w:rsidRDefault="006F471D">
            <w:r w:rsidRPr="000D0E90">
              <w:t xml:space="preserve">КПП </w:t>
            </w:r>
            <w:r w:rsidRPr="00BF18EA">
              <w:t>772601001</w:t>
            </w:r>
          </w:p>
          <w:p w:rsidR="006F471D" w:rsidRPr="000D0E90" w:rsidRDefault="006F471D">
            <w:r w:rsidRPr="000D0E90">
              <w:t>Место нахождения(жительства)</w:t>
            </w:r>
          </w:p>
          <w:p w:rsidR="006F471D" w:rsidRPr="000D0E90" w:rsidRDefault="006F471D">
            <w:r w:rsidRPr="000D0E90">
              <w:t>117105, ГМОСКВА, СТРОЕНИЕ 1, ЭТ/ОФИС 6/16</w:t>
            </w:r>
          </w:p>
          <w:p w:rsidR="006F471D" w:rsidRPr="000D0E90" w:rsidRDefault="006F471D">
            <w:r w:rsidRPr="000D0E90">
              <w:t>Почтовый адрес</w:t>
            </w:r>
          </w:p>
          <w:p w:rsidR="006F471D" w:rsidRPr="000D0E90" w:rsidRDefault="006F471D">
            <w:r w:rsidRPr="000D0E90">
              <w:t>117105, Г МОСКВА, Ш ВАРШАВСКОЕ, ДОМ 28А, СТРОЕНИЕ  1, ЭТ/ОФИС 6/16</w:t>
            </w:r>
          </w:p>
          <w:p w:rsidR="006F471D" w:rsidRPr="000D0E90" w:rsidRDefault="006F471D">
            <w:r w:rsidRPr="000D0E90">
              <w:rPr>
                <w:sz w:val="16"/>
                <w:szCs w:val="16"/>
              </w:rPr>
              <w:t xml:space="preserve">Контактное лицо </w:t>
            </w:r>
          </w:p>
          <w:p w:rsidR="006F471D" w:rsidRPr="000D0E90" w:rsidRDefault="006F471D">
            <w:r>
              <w:t xml:space="preserve">Телефон </w:t>
            </w:r>
            <w:r>
              <w:rPr>
                <w:lang w:val="en-US"/>
              </w:rPr>
              <w:t>74994442539</w:t>
            </w:r>
          </w:p>
          <w:p w:rsidR="006F471D" w:rsidRPr="000D0E90" w:rsidRDefault="006F471D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F471D" w:rsidRPr="000D0E90" w:rsidRDefault="006F471D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F471D" w:rsidRDefault="006F471D">
            <w:pPr>
              <w:pStyle w:val="a3"/>
            </w:pPr>
          </w:p>
          <w:p w:rsidR="006F471D" w:rsidRPr="000D0E90" w:rsidRDefault="006F471D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F471D" w:rsidRPr="000D0E90" w:rsidRDefault="006F471D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F471D" w:rsidRPr="000D0E90" w:rsidRDefault="006F471D">
            <w:r>
              <w:t>Соответствует требованиям</w:t>
            </w:r>
          </w:p>
        </w:tc>
      </w:tr>
      <w:tr w:rsidR="006F471D" w:rsidRPr="000D0E90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F471D" w:rsidRPr="000D0E90" w:rsidRDefault="006F471D">
            <w:r>
              <w:t>EA-140967</w:t>
            </w:r>
          </w:p>
          <w:p w:rsidR="006F471D" w:rsidRPr="000D0E90" w:rsidRDefault="006F471D">
            <w:r>
              <w:t>ОБЩЕСТВО С ОГРАНИЧЕННОЙ ОТВЕТСТВЕННОСТЬЮ "ЛАЙФМЕДИКА"</w:t>
            </w:r>
          </w:p>
          <w:p w:rsidR="006F471D" w:rsidRPr="000D0E90" w:rsidRDefault="006F471D">
            <w:r>
              <w:t>ИНН 7726452063</w:t>
            </w:r>
          </w:p>
          <w:p w:rsidR="006F471D" w:rsidRPr="000D0E90" w:rsidRDefault="006F471D">
            <w:r>
              <w:t xml:space="preserve">ОГРН </w:t>
            </w:r>
            <w:r w:rsidRPr="00BF18EA">
              <w:t>1197746284042</w:t>
            </w:r>
          </w:p>
          <w:p w:rsidR="006F471D" w:rsidRPr="000D0E90" w:rsidRDefault="006F471D">
            <w:r w:rsidRPr="000D0E90">
              <w:t xml:space="preserve">КПП </w:t>
            </w:r>
            <w:r w:rsidRPr="00BF18EA">
              <w:t>772601001</w:t>
            </w:r>
          </w:p>
          <w:p w:rsidR="006F471D" w:rsidRPr="000D0E90" w:rsidRDefault="006F471D">
            <w:r w:rsidRPr="000D0E90">
              <w:t>Место нахождения(жительства)</w:t>
            </w:r>
          </w:p>
          <w:p w:rsidR="006F471D" w:rsidRPr="000D0E90" w:rsidRDefault="006F471D">
            <w:r w:rsidRPr="000D0E90">
              <w:t>117105, ГМОСКВА, СТРОЕНИЕ 1, ЭТ/ОФИС 6/16</w:t>
            </w:r>
          </w:p>
          <w:p w:rsidR="006F471D" w:rsidRPr="000D0E90" w:rsidRDefault="006F471D">
            <w:r w:rsidRPr="000D0E90">
              <w:t>Почтовый адрес</w:t>
            </w:r>
          </w:p>
          <w:p w:rsidR="006F471D" w:rsidRPr="000D0E90" w:rsidRDefault="006F471D">
            <w:r w:rsidRPr="000D0E90">
              <w:t>117105, Г МОСКВА, Ш ВАРШАВСКОЕ, ДОМ 28А, СТРОЕНИЕ  1, ЭТ/ОФИС 6/16</w:t>
            </w:r>
          </w:p>
          <w:p w:rsidR="006F471D" w:rsidRPr="000D0E90" w:rsidRDefault="006F471D">
            <w:r w:rsidRPr="000D0E90">
              <w:rPr>
                <w:sz w:val="16"/>
                <w:szCs w:val="16"/>
              </w:rPr>
              <w:t xml:space="preserve">Контактное лицо </w:t>
            </w:r>
          </w:p>
          <w:p w:rsidR="006F471D" w:rsidRPr="000D0E90" w:rsidRDefault="006F471D">
            <w:r>
              <w:t xml:space="preserve">Телефон </w:t>
            </w:r>
            <w:r>
              <w:rPr>
                <w:lang w:val="en-US"/>
              </w:rPr>
              <w:t>74994442539</w:t>
            </w:r>
          </w:p>
          <w:p w:rsidR="006F471D" w:rsidRPr="000D0E90" w:rsidRDefault="006F471D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F471D" w:rsidRPr="000D0E90" w:rsidRDefault="006F471D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F471D" w:rsidRDefault="006F471D">
            <w:pPr>
              <w:pStyle w:val="a3"/>
            </w:pPr>
          </w:p>
          <w:p w:rsidR="006F471D" w:rsidRPr="000D0E90" w:rsidRDefault="006F471D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F471D" w:rsidRPr="000D0E90" w:rsidRDefault="006F471D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F471D" w:rsidRPr="000D0E90" w:rsidRDefault="006F471D">
            <w:r>
              <w:t>Соответствует требованиям</w:t>
            </w:r>
          </w:p>
        </w:tc>
      </w:tr>
      <w:tr w:rsidR="006F471D" w:rsidRPr="000D0E90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F471D" w:rsidRPr="000D0E90" w:rsidRDefault="006F471D">
            <w:r>
              <w:t>EA-140385</w:t>
            </w:r>
          </w:p>
          <w:p w:rsidR="006F471D" w:rsidRPr="000D0E90" w:rsidRDefault="006F471D">
            <w:r>
              <w:t>Индивидуальный предприниматель ХУРТЕСОВА ЛАРИСА СЕРГЕЕВНА</w:t>
            </w:r>
          </w:p>
          <w:p w:rsidR="006F471D" w:rsidRPr="000D0E90" w:rsidRDefault="006F471D">
            <w:r>
              <w:t>ИНН 231106428272</w:t>
            </w:r>
          </w:p>
          <w:p w:rsidR="006F471D" w:rsidRPr="000D0E90" w:rsidRDefault="006F471D">
            <w:r>
              <w:t xml:space="preserve">ОГРН </w:t>
            </w:r>
            <w:r w:rsidRPr="00BF18EA">
              <w:t>310231104900146</w:t>
            </w:r>
          </w:p>
          <w:p w:rsidR="006F471D" w:rsidRPr="000D0E90" w:rsidRDefault="006F471D">
            <w:r w:rsidRPr="000D0E90">
              <w:t xml:space="preserve">КПП </w:t>
            </w:r>
          </w:p>
          <w:p w:rsidR="006F471D" w:rsidRPr="000D0E90" w:rsidRDefault="006F471D">
            <w:r w:rsidRPr="000D0E90">
              <w:t>Место нахождения(жительства)</w:t>
            </w:r>
          </w:p>
          <w:p w:rsidR="006F471D" w:rsidRPr="000D0E90" w:rsidRDefault="006F471D">
            <w:r w:rsidRPr="000D0E90">
              <w:t>КРАЙКРАСНОДАРСКИЙ, ГКРАСНОДАР</w:t>
            </w:r>
          </w:p>
          <w:p w:rsidR="006F471D" w:rsidRPr="000D0E90" w:rsidRDefault="006F471D">
            <w:r w:rsidRPr="000D0E90">
              <w:t>Почтовый адрес</w:t>
            </w:r>
          </w:p>
          <w:p w:rsidR="006F471D" w:rsidRPr="000D0E90" w:rsidRDefault="006F471D">
            <w:r w:rsidRPr="000D0E90">
              <w:t>КРАЙ КРАСНОДАРСКИЙ23, Г КРАСНОДАР</w:t>
            </w:r>
          </w:p>
          <w:p w:rsidR="006F471D" w:rsidRPr="000D0E90" w:rsidRDefault="006F471D">
            <w:r w:rsidRPr="000D0E90">
              <w:rPr>
                <w:sz w:val="16"/>
                <w:szCs w:val="16"/>
              </w:rPr>
              <w:t xml:space="preserve">Контактное лицо </w:t>
            </w:r>
          </w:p>
          <w:p w:rsidR="006F471D" w:rsidRPr="000D0E90" w:rsidRDefault="006F471D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6F471D" w:rsidRPr="000D0E90" w:rsidRDefault="006F471D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F471D" w:rsidRPr="000D0E90" w:rsidRDefault="006F471D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F471D" w:rsidRDefault="006F471D">
            <w:pPr>
              <w:pStyle w:val="a3"/>
            </w:pPr>
          </w:p>
          <w:p w:rsidR="006F471D" w:rsidRPr="000D0E90" w:rsidRDefault="006F471D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F471D" w:rsidRPr="000D0E90" w:rsidRDefault="006F471D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F471D" w:rsidRPr="000D0E90" w:rsidRDefault="006F471D">
            <w:r>
              <w:t>Соответствует требованиям</w:t>
            </w:r>
          </w:p>
        </w:tc>
      </w:tr>
      <w:tr w:rsidR="006F471D" w:rsidRPr="000D0E90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F471D" w:rsidRPr="000D0E90" w:rsidRDefault="006F471D">
            <w:r>
              <w:t>EA-140385</w:t>
            </w:r>
          </w:p>
          <w:p w:rsidR="006F471D" w:rsidRPr="000D0E90" w:rsidRDefault="006F471D">
            <w:r>
              <w:t>ХУРТЕСОВА ЛАРИСА СЕРГЕЕВНА</w:t>
            </w:r>
          </w:p>
          <w:p w:rsidR="006F471D" w:rsidRPr="000D0E90" w:rsidRDefault="006F471D">
            <w:r>
              <w:t>ИНН 231106428272</w:t>
            </w:r>
          </w:p>
          <w:p w:rsidR="006F471D" w:rsidRPr="000D0E90" w:rsidRDefault="006F471D">
            <w:r>
              <w:t xml:space="preserve">ОГРН </w:t>
            </w:r>
            <w:r w:rsidRPr="00BF18EA">
              <w:t>310231104900146</w:t>
            </w:r>
          </w:p>
          <w:p w:rsidR="006F471D" w:rsidRPr="000D0E90" w:rsidRDefault="006F471D">
            <w:r w:rsidRPr="000D0E90">
              <w:t xml:space="preserve">КПП </w:t>
            </w:r>
          </w:p>
          <w:p w:rsidR="006F471D" w:rsidRPr="000D0E90" w:rsidRDefault="006F471D">
            <w:r w:rsidRPr="000D0E90">
              <w:t>Место нахождения(жительства)</w:t>
            </w:r>
          </w:p>
          <w:p w:rsidR="006F471D" w:rsidRPr="000D0E90" w:rsidRDefault="006F471D">
            <w:r w:rsidRPr="000D0E90">
              <w:t>КРАЙКРАСНОДАРСКИЙ, ГКРАСНОДАР</w:t>
            </w:r>
          </w:p>
          <w:p w:rsidR="006F471D" w:rsidRPr="000D0E90" w:rsidRDefault="006F471D">
            <w:r w:rsidRPr="000D0E90">
              <w:t>Почтовый адрес</w:t>
            </w:r>
          </w:p>
          <w:p w:rsidR="006F471D" w:rsidRPr="000D0E90" w:rsidRDefault="006F471D">
            <w:r w:rsidRPr="000D0E90">
              <w:t>КРАЙ КРАСНОДАРСКИЙ23, Г КРАСНОДАР</w:t>
            </w:r>
          </w:p>
          <w:p w:rsidR="006F471D" w:rsidRPr="000D0E90" w:rsidRDefault="006F471D">
            <w:r w:rsidRPr="000D0E90">
              <w:rPr>
                <w:sz w:val="16"/>
                <w:szCs w:val="16"/>
              </w:rPr>
              <w:t xml:space="preserve">Контактное лицо </w:t>
            </w:r>
          </w:p>
          <w:p w:rsidR="006F471D" w:rsidRPr="000D0E90" w:rsidRDefault="006F471D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6F471D" w:rsidRPr="000D0E90" w:rsidRDefault="006F471D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F471D" w:rsidRPr="000D0E90" w:rsidRDefault="006F471D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F471D" w:rsidRDefault="006F471D">
            <w:pPr>
              <w:pStyle w:val="a3"/>
            </w:pPr>
          </w:p>
          <w:p w:rsidR="006F471D" w:rsidRPr="000D0E90" w:rsidRDefault="006F471D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F471D" w:rsidRPr="000D0E90" w:rsidRDefault="006F471D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F471D" w:rsidRPr="000D0E90" w:rsidRDefault="006F471D">
            <w:r>
              <w:t>Соответствует требованиям</w:t>
            </w:r>
          </w:p>
        </w:tc>
      </w:tr>
      <w:tr w:rsidR="006F471D" w:rsidRPr="000D0E90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F471D" w:rsidRPr="000D0E90" w:rsidRDefault="006F471D">
            <w:r>
              <w:t>EA-140385</w:t>
            </w:r>
          </w:p>
          <w:p w:rsidR="006F471D" w:rsidRPr="000D0E90" w:rsidRDefault="006F471D">
            <w:r>
              <w:t>ХУРТЕСОВА ЛАРИСА СЕРГЕЕВНА</w:t>
            </w:r>
          </w:p>
          <w:p w:rsidR="006F471D" w:rsidRPr="000D0E90" w:rsidRDefault="006F471D">
            <w:r>
              <w:t>ИНН 231106428272</w:t>
            </w:r>
          </w:p>
          <w:p w:rsidR="006F471D" w:rsidRPr="000D0E90" w:rsidRDefault="006F471D">
            <w:r>
              <w:t xml:space="preserve">ОГРН </w:t>
            </w:r>
            <w:r w:rsidRPr="00BF18EA">
              <w:t>310231104900146</w:t>
            </w:r>
          </w:p>
          <w:p w:rsidR="006F471D" w:rsidRPr="000D0E90" w:rsidRDefault="006F471D">
            <w:r w:rsidRPr="000D0E90">
              <w:t xml:space="preserve">КПП </w:t>
            </w:r>
          </w:p>
          <w:p w:rsidR="006F471D" w:rsidRPr="000D0E90" w:rsidRDefault="006F471D">
            <w:r w:rsidRPr="000D0E90">
              <w:t>Место нахождения(жительства)</w:t>
            </w:r>
          </w:p>
          <w:p w:rsidR="006F471D" w:rsidRPr="000D0E90" w:rsidRDefault="006F471D">
            <w:bookmarkStart w:id="0" w:name="__DdeLink__366_22120086831"/>
            <w:r w:rsidRPr="000D0E90">
              <w:t>КРАЙКРАСНОДАРСКИЙ, ГКРАСНОДАР</w:t>
            </w:r>
            <w:bookmarkEnd w:id="0"/>
          </w:p>
          <w:p w:rsidR="006F471D" w:rsidRPr="000D0E90" w:rsidRDefault="006F471D">
            <w:r w:rsidRPr="000D0E90">
              <w:t>Почтовый адрес</w:t>
            </w:r>
          </w:p>
          <w:p w:rsidR="006F471D" w:rsidRPr="000D0E90" w:rsidRDefault="006F471D">
            <w:r w:rsidRPr="000D0E90">
              <w:t>КРАЙ КРАСНОДАРСКИЙ23, Г КРАСНОДАР</w:t>
            </w:r>
          </w:p>
          <w:p w:rsidR="006F471D" w:rsidRPr="000D0E90" w:rsidRDefault="006F471D">
            <w:r w:rsidRPr="000D0E90">
              <w:rPr>
                <w:sz w:val="16"/>
                <w:szCs w:val="16"/>
              </w:rPr>
              <w:t xml:space="preserve">Контактное лицо </w:t>
            </w:r>
          </w:p>
          <w:p w:rsidR="006F471D" w:rsidRPr="000D0E90" w:rsidRDefault="006F471D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6F471D" w:rsidRPr="000D0E90" w:rsidRDefault="006F471D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F471D" w:rsidRPr="000D0E90" w:rsidRDefault="006F471D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F471D" w:rsidRDefault="006F471D">
            <w:pPr>
              <w:pStyle w:val="a3"/>
            </w:pPr>
          </w:p>
          <w:p w:rsidR="006F471D" w:rsidRPr="000D0E90" w:rsidRDefault="006F471D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F471D" w:rsidRPr="000D0E90" w:rsidRDefault="006F471D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F471D" w:rsidRPr="000D0E90" w:rsidRDefault="006F471D">
            <w:r>
              <w:t>Соответствует требованиям</w:t>
            </w:r>
          </w:p>
        </w:tc>
      </w:tr>
    </w:tbl>
    <w:p w:rsidR="006F471D" w:rsidRDefault="006F471D">
      <w:pPr>
        <w:ind w:right="142"/>
        <w:jc w:val="both"/>
      </w:pPr>
    </w:p>
    <w:p w:rsidR="006F471D" w:rsidRDefault="006F471D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BF18EA">
        <w:t>Изделия медицинские, в том числе хирургические, прочие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"ЛАЙФМЕДИКА", предложение о цене контракта 187 965,00 руб.</w:t>
      </w:r>
    </w:p>
    <w:p w:rsidR="006F471D" w:rsidRDefault="006F471D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065767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6F471D" w:rsidRDefault="006F471D">
      <w:pPr>
        <w:jc w:val="both"/>
        <w:rPr>
          <w:b/>
          <w:bCs/>
        </w:rPr>
      </w:pPr>
    </w:p>
    <w:p w:rsidR="006F471D" w:rsidRDefault="006F471D">
      <w:pPr>
        <w:jc w:val="both"/>
        <w:rPr>
          <w:b/>
          <w:bCs/>
        </w:rPr>
      </w:pPr>
    </w:p>
    <w:p w:rsidR="006F471D" w:rsidRDefault="006F471D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6F471D" w:rsidRPr="000D0E90">
        <w:tc>
          <w:tcPr>
            <w:tcW w:w="5847" w:type="dxa"/>
            <w:vAlign w:val="bottom"/>
          </w:tcPr>
          <w:p w:rsidR="006F471D" w:rsidRPr="000D0E90" w:rsidRDefault="006F471D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6F471D" w:rsidRPr="000D0E90" w:rsidRDefault="006F471D">
            <w:pPr>
              <w:pStyle w:val="a3"/>
            </w:pPr>
            <w:r w:rsidRPr="000D0E90">
              <w:rPr>
                <w:lang w:val="en-US"/>
              </w:rPr>
              <w:t>Просоленко Юрий Александрович</w:t>
            </w:r>
          </w:p>
        </w:tc>
      </w:tr>
      <w:tr w:rsidR="006F471D" w:rsidRPr="000D0E90">
        <w:tc>
          <w:tcPr>
            <w:tcW w:w="5847" w:type="dxa"/>
            <w:vAlign w:val="bottom"/>
          </w:tcPr>
          <w:p w:rsidR="006F471D" w:rsidRPr="000D0E90" w:rsidRDefault="006F471D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F471D" w:rsidRPr="000D0E90" w:rsidRDefault="006F471D">
            <w:pPr>
              <w:pStyle w:val="a3"/>
            </w:pPr>
            <w:r w:rsidRPr="000D0E90">
              <w:rPr>
                <w:lang w:val="en-US"/>
              </w:rPr>
              <w:t>Дехтерев Юрий Сергеевич</w:t>
            </w:r>
          </w:p>
        </w:tc>
      </w:tr>
      <w:tr w:rsidR="006F471D" w:rsidRPr="000D0E90">
        <w:tc>
          <w:tcPr>
            <w:tcW w:w="5847" w:type="dxa"/>
            <w:vAlign w:val="bottom"/>
          </w:tcPr>
          <w:p w:rsidR="006F471D" w:rsidRPr="000D0E90" w:rsidRDefault="006F471D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6F471D" w:rsidRPr="000D0E90" w:rsidRDefault="006F471D">
            <w:pPr>
              <w:pStyle w:val="a3"/>
            </w:pPr>
            <w:r w:rsidRPr="000D0E90">
              <w:rPr>
                <w:lang w:val="en-US"/>
              </w:rPr>
              <w:t>Владыкина Лидия Валерьевна</w:t>
            </w:r>
          </w:p>
        </w:tc>
      </w:tr>
    </w:tbl>
    <w:p w:rsidR="006F471D" w:rsidRDefault="006F471D"/>
    <w:sectPr w:rsidR="006F471D" w:rsidSect="0091434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4342"/>
    <w:rsid w:val="00065767"/>
    <w:rsid w:val="000D0E90"/>
    <w:rsid w:val="006F471D"/>
    <w:rsid w:val="008121B2"/>
    <w:rsid w:val="00914342"/>
    <w:rsid w:val="00BF1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342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91434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1434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B7DA0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914342"/>
  </w:style>
  <w:style w:type="paragraph" w:styleId="Caption">
    <w:name w:val="caption"/>
    <w:basedOn w:val="Normal"/>
    <w:uiPriority w:val="99"/>
    <w:qFormat/>
    <w:rsid w:val="0091434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91434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91434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9B7DA0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91434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91434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91434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91434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91434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914342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91434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91434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914342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914342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7DA0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7DA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DA0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914342"/>
  </w:style>
  <w:style w:type="paragraph" w:customStyle="1" w:styleId="a4">
    <w:name w:val="Заголовок таблицы"/>
    <w:basedOn w:val="a3"/>
    <w:uiPriority w:val="99"/>
    <w:rsid w:val="00914342"/>
  </w:style>
  <w:style w:type="paragraph" w:customStyle="1" w:styleId="DocumentMap">
    <w:name w:val="DocumentMap"/>
    <w:uiPriority w:val="99"/>
    <w:rsid w:val="00914342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914342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914342"/>
  </w:style>
  <w:style w:type="character" w:styleId="Hyperlink">
    <w:name w:val="Hyperlink"/>
    <w:basedOn w:val="DefaultParagraphFont"/>
    <w:uiPriority w:val="99"/>
    <w:rsid w:val="00BF18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3</Pages>
  <Words>1078</Words>
  <Characters>6149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2021-12-28T12:57:00Z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