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4017" w:rsidRDefault="005D4017">
      <w:pPr>
        <w:ind w:firstLine="680"/>
        <w:jc w:val="center"/>
      </w:pPr>
      <w:r>
        <w:rPr>
          <w:b/>
          <w:bCs/>
        </w:rPr>
        <w:t xml:space="preserve">ПРОТОКОЛ </w:t>
      </w:r>
      <w:r w:rsidRPr="009F7E8B">
        <w:rPr>
          <w:b/>
          <w:bCs/>
        </w:rPr>
        <w:t>0318300120821000181</w:t>
      </w:r>
    </w:p>
    <w:p w:rsidR="005D4017" w:rsidRDefault="005D4017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5D4017" w:rsidRPr="009F7E8B" w:rsidRDefault="005D4017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5D4017" w:rsidRPr="00DA7656">
        <w:tc>
          <w:tcPr>
            <w:tcW w:w="4961" w:type="dxa"/>
          </w:tcPr>
          <w:p w:rsidR="005D4017" w:rsidRPr="00DA7656" w:rsidRDefault="005D4017">
            <w:pPr>
              <w:overflowPunct/>
            </w:pPr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5D4017" w:rsidRPr="00DA7656" w:rsidRDefault="005D4017">
            <w:pPr>
              <w:ind w:firstLine="567"/>
              <w:jc w:val="right"/>
            </w:pPr>
            <w:r>
              <w:rPr>
                <w:lang w:val="en-US"/>
              </w:rPr>
              <w:t>30.12.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5D4017" w:rsidRDefault="005D4017">
      <w:pPr>
        <w:overflowPunct/>
      </w:pPr>
    </w:p>
    <w:p w:rsidR="005D4017" w:rsidRDefault="005D4017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Изделия медицинские </w:t>
      </w:r>
    </w:p>
    <w:p w:rsidR="005D4017" w:rsidRDefault="005D4017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213234901331923490100101730023250244</w:t>
      </w:r>
    </w:p>
    <w:p w:rsidR="005D4017" w:rsidRDefault="005D4017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358 154,00 руб.</w:t>
      </w:r>
    </w:p>
    <w:p w:rsidR="005D4017" w:rsidRDefault="005D4017">
      <w:pPr>
        <w:tabs>
          <w:tab w:val="left" w:pos="675"/>
          <w:tab w:val="left" w:pos="764"/>
          <w:tab w:val="left" w:pos="842"/>
          <w:tab w:val="left" w:pos="1053"/>
        </w:tabs>
        <w:overflowPunct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9F7E8B">
        <w:rPr>
          <w:b/>
          <w:bCs/>
        </w:rPr>
        <w:t xml:space="preserve">: </w:t>
      </w:r>
      <w:r w:rsidRPr="009F7E8B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9F7E8B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5D4017" w:rsidRPr="00DA7656">
        <w:trPr>
          <w:jc w:val="right"/>
        </w:trPr>
        <w:tc>
          <w:tcPr>
            <w:tcW w:w="9915" w:type="dxa"/>
          </w:tcPr>
          <w:p w:rsidR="005D4017" w:rsidRPr="00DA7656" w:rsidRDefault="005D4017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9F7E8B">
              <w:rPr>
                <w:b/>
                <w:bCs/>
              </w:rPr>
              <w:t xml:space="preserve">Источник финансирования: </w:t>
            </w:r>
            <w:r w:rsidRPr="009F7E8B">
              <w:t>Внебюджетные фонды (ОМС), краевой бюджет, платные услуги на 2022 г.</w:t>
            </w:r>
          </w:p>
          <w:p w:rsidR="005D4017" w:rsidRPr="00DA7656" w:rsidRDefault="005D4017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9F7E8B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9F7E8B">
              <w:t>353560, Россия, Краснодарский край, г. Славянск-на-Кубани, ул. Батарейная, 377  транспортом поставщика. поставка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15 марта 2022 г..</w:t>
            </w:r>
          </w:p>
          <w:p w:rsidR="005D4017" w:rsidRPr="00DA7656" w:rsidRDefault="005D4017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9F7E8B">
              <w:t>Не требуется</w:t>
            </w:r>
          </w:p>
          <w:p w:rsidR="005D4017" w:rsidRPr="009F7E8B" w:rsidRDefault="005D4017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9F7E8B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5D4017" w:rsidRDefault="005D4017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9F7E8B">
        <w:t>15.12.21 09:55:27 (</w:t>
      </w:r>
      <w:r>
        <w:rPr>
          <w:lang w:val="en-US"/>
        </w:rPr>
        <w:t>MSK</w:t>
      </w:r>
      <w:r w:rsidRPr="009F7E8B">
        <w:t>+00:00)</w:t>
      </w:r>
    </w:p>
    <w:p w:rsidR="005D4017" w:rsidRDefault="005D4017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9F7E8B">
        <w:rPr>
          <w:b/>
          <w:bCs/>
        </w:rPr>
        <w:t xml:space="preserve">3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5D4017" w:rsidRPr="00DA7656">
        <w:tc>
          <w:tcPr>
            <w:tcW w:w="3307" w:type="dxa"/>
          </w:tcPr>
          <w:p w:rsidR="005D4017" w:rsidRPr="00DA7656" w:rsidRDefault="005D4017">
            <w:r w:rsidRPr="00DA7656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5D4017" w:rsidRPr="00DA7656" w:rsidRDefault="005D4017">
            <w:r w:rsidRPr="00DA7656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5D4017" w:rsidRPr="00DA7656" w:rsidRDefault="005D4017">
            <w:pPr>
              <w:rPr>
                <w:lang w:val="en-US"/>
              </w:rPr>
            </w:pPr>
            <w:r w:rsidRPr="00DA7656">
              <w:rPr>
                <w:lang w:val="en-US"/>
              </w:rPr>
              <w:t>Главный врач</w:t>
            </w:r>
          </w:p>
        </w:tc>
      </w:tr>
      <w:tr w:rsidR="005D4017" w:rsidRPr="00DA7656">
        <w:tc>
          <w:tcPr>
            <w:tcW w:w="3307" w:type="dxa"/>
          </w:tcPr>
          <w:p w:rsidR="005D4017" w:rsidRPr="00DA7656" w:rsidRDefault="005D4017">
            <w:r w:rsidRPr="00DA7656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5D4017" w:rsidRPr="00DA7656" w:rsidRDefault="005D4017">
            <w:r w:rsidRPr="00DA7656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5D4017" w:rsidRPr="00DA7656" w:rsidRDefault="005D4017">
            <w:pPr>
              <w:rPr>
                <w:lang w:val="en-US"/>
              </w:rPr>
            </w:pPr>
            <w:r w:rsidRPr="00DA7656">
              <w:rPr>
                <w:lang w:val="en-US"/>
              </w:rPr>
              <w:t>Начальник отдела закупок</w:t>
            </w:r>
          </w:p>
        </w:tc>
      </w:tr>
      <w:tr w:rsidR="005D4017" w:rsidRPr="00DA7656">
        <w:tc>
          <w:tcPr>
            <w:tcW w:w="3307" w:type="dxa"/>
          </w:tcPr>
          <w:p w:rsidR="005D4017" w:rsidRPr="00DA7656" w:rsidRDefault="005D4017">
            <w:r w:rsidRPr="00DA7656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5D4017" w:rsidRPr="00DA7656" w:rsidRDefault="005D4017">
            <w:r w:rsidRPr="00DA7656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5D4017" w:rsidRPr="00DA7656" w:rsidRDefault="005D4017">
            <w:pPr>
              <w:rPr>
                <w:lang w:val="en-US"/>
              </w:rPr>
            </w:pPr>
            <w:r w:rsidRPr="00DA7656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5D4017" w:rsidRDefault="005D4017">
      <w:pPr>
        <w:jc w:val="both"/>
      </w:pPr>
      <w:r>
        <w:tab/>
        <w:t>Кворум имеется. Комиссия правомочна.</w:t>
      </w:r>
    </w:p>
    <w:p w:rsidR="005D4017" w:rsidRDefault="005D4017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9F7E8B">
        <w:t>30.12.</w:t>
      </w:r>
      <w:r>
        <w:t>20</w:t>
      </w:r>
      <w:r w:rsidRPr="009F7E8B">
        <w:t>21 08:</w:t>
      </w:r>
      <w:r>
        <w:t xml:space="preserve">00 </w:t>
      </w:r>
      <w:r w:rsidRPr="009F7E8B">
        <w:t xml:space="preserve"> (</w:t>
      </w:r>
      <w:r>
        <w:rPr>
          <w:lang w:val="en-US"/>
        </w:rPr>
        <w:t>MSK</w:t>
      </w:r>
      <w:r w:rsidRPr="009F7E8B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5D4017" w:rsidRPr="009F7E8B" w:rsidRDefault="005D4017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606"/>
        <w:gridCol w:w="1870"/>
        <w:gridCol w:w="1809"/>
        <w:gridCol w:w="2927"/>
        <w:gridCol w:w="2708"/>
      </w:tblGrid>
      <w:tr w:rsidR="005D4017" w:rsidRPr="00DA7656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D4017" w:rsidRPr="00DA7656" w:rsidRDefault="005D4017">
            <w:pPr>
              <w:rPr>
                <w:b/>
                <w:bCs/>
              </w:rPr>
            </w:pPr>
            <w:r w:rsidRPr="00DA7656">
              <w:rPr>
                <w:b/>
                <w:bCs/>
              </w:rPr>
              <w:t xml:space="preserve">№ </w:t>
            </w:r>
          </w:p>
          <w:p w:rsidR="005D4017" w:rsidRPr="00DA7656" w:rsidRDefault="005D4017">
            <w:pPr>
              <w:rPr>
                <w:b/>
                <w:bCs/>
              </w:rPr>
            </w:pPr>
            <w:r w:rsidRPr="00DA7656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D4017" w:rsidRPr="00DA7656" w:rsidRDefault="005D4017">
            <w:pPr>
              <w:pStyle w:val="a3"/>
              <w:rPr>
                <w:b/>
                <w:bCs/>
              </w:rPr>
            </w:pPr>
            <w:r w:rsidRPr="00DA7656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D4017" w:rsidRPr="00DA7656" w:rsidRDefault="005D4017">
            <w:pPr>
              <w:pStyle w:val="a3"/>
              <w:rPr>
                <w:b/>
                <w:bCs/>
              </w:rPr>
            </w:pPr>
            <w:r w:rsidRPr="00DA7656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D4017" w:rsidRPr="00DA7656" w:rsidRDefault="005D4017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4017" w:rsidRPr="00DA7656" w:rsidRDefault="005D4017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5D4017" w:rsidRPr="00DA7656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5D4017" w:rsidRPr="00DA7656" w:rsidRDefault="005D4017">
            <w:pPr>
              <w:pStyle w:val="a3"/>
            </w:pPr>
            <w:r w:rsidRPr="00DA7656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5D4017" w:rsidRPr="00DA7656" w:rsidRDefault="005D4017">
            <w:pPr>
              <w:pStyle w:val="a3"/>
              <w:rPr>
                <w:lang w:val="en-US"/>
              </w:rPr>
            </w:pPr>
            <w:r w:rsidRPr="00DA7656">
              <w:rPr>
                <w:lang w:val="en-US"/>
              </w:rPr>
              <w:t>186 892,40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5D4017" w:rsidRPr="00DA7656" w:rsidRDefault="005D4017">
            <w:pPr>
              <w:pStyle w:val="a3"/>
            </w:pPr>
            <w:r w:rsidRPr="00DA7656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5D4017" w:rsidRPr="00DA7656" w:rsidRDefault="005D4017">
            <w:pPr>
              <w:pStyle w:val="a3"/>
              <w:rPr>
                <w:lang w:val="en-US"/>
              </w:rPr>
            </w:pPr>
            <w:r w:rsidRPr="00DA7656">
              <w:rPr>
                <w:lang w:val="en-US"/>
              </w:rPr>
              <w:t>27.12.21 11:54:32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4017" w:rsidRPr="009F7E8B" w:rsidRDefault="005D4017">
            <w:pPr>
              <w:pStyle w:val="a3"/>
            </w:pPr>
            <w:r w:rsidRPr="009F7E8B">
              <w:t>ОБЩЕСТВО С ОГРАНИЧЕННОЙ ОТВЕТСТВЕННОСТЬЮ "МЕДЛАЙФ"</w:t>
            </w:r>
          </w:p>
        </w:tc>
      </w:tr>
      <w:tr w:rsidR="005D4017" w:rsidRPr="00DA7656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5D4017" w:rsidRPr="00DA7656" w:rsidRDefault="005D4017">
            <w:pPr>
              <w:pStyle w:val="a3"/>
            </w:pPr>
            <w:r w:rsidRPr="00DA7656">
              <w:rPr>
                <w:lang w:val="en-US"/>
              </w:rPr>
              <w:t>2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5D4017" w:rsidRPr="00DA7656" w:rsidRDefault="005D4017">
            <w:pPr>
              <w:pStyle w:val="a3"/>
              <w:rPr>
                <w:lang w:val="en-US"/>
              </w:rPr>
            </w:pPr>
            <w:r w:rsidRPr="00DA7656">
              <w:rPr>
                <w:lang w:val="en-US"/>
              </w:rPr>
              <w:t>188 683,17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5D4017" w:rsidRPr="00DA7656" w:rsidRDefault="005D4017">
            <w:pPr>
              <w:pStyle w:val="a3"/>
            </w:pPr>
            <w:r w:rsidRPr="00DA7656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5D4017" w:rsidRPr="00DA7656" w:rsidRDefault="005D4017">
            <w:pPr>
              <w:pStyle w:val="a3"/>
              <w:rPr>
                <w:lang w:val="en-US"/>
              </w:rPr>
            </w:pPr>
            <w:r w:rsidRPr="00DA7656">
              <w:rPr>
                <w:lang w:val="en-US"/>
              </w:rPr>
              <w:t>27.12.21 11:52:08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4017" w:rsidRPr="009F7E8B" w:rsidRDefault="005D4017">
            <w:pPr>
              <w:pStyle w:val="a3"/>
            </w:pPr>
            <w:r w:rsidRPr="009F7E8B">
              <w:t>ОБЩЕСТВО С ОГРАНИЧЕННОЙ ОТВЕТСТВЕННОСТЬЮ "КОРМЕД"</w:t>
            </w:r>
          </w:p>
        </w:tc>
      </w:tr>
      <w:tr w:rsidR="005D4017" w:rsidRPr="00DA7656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5D4017" w:rsidRPr="00DA7656" w:rsidRDefault="005D4017">
            <w:pPr>
              <w:pStyle w:val="a3"/>
            </w:pPr>
            <w:r w:rsidRPr="00DA7656">
              <w:rPr>
                <w:lang w:val="en-US"/>
              </w:rPr>
              <w:t>3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5D4017" w:rsidRPr="00DA7656" w:rsidRDefault="005D4017">
            <w:pPr>
              <w:pStyle w:val="a3"/>
              <w:rPr>
                <w:lang w:val="en-US"/>
              </w:rPr>
            </w:pPr>
            <w:r w:rsidRPr="00DA7656">
              <w:rPr>
                <w:lang w:val="en-US"/>
              </w:rPr>
              <w:t>213 427,79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5D4017" w:rsidRPr="00DA7656" w:rsidRDefault="005D4017">
            <w:pPr>
              <w:pStyle w:val="a3"/>
            </w:pPr>
            <w:r w:rsidRPr="00DA7656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5D4017" w:rsidRPr="00DA7656" w:rsidRDefault="005D4017">
            <w:pPr>
              <w:pStyle w:val="a3"/>
              <w:rPr>
                <w:lang w:val="en-US"/>
              </w:rPr>
            </w:pPr>
            <w:r w:rsidRPr="00DA7656">
              <w:rPr>
                <w:lang w:val="en-US"/>
              </w:rPr>
              <w:t>27.12.21 11:46:38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4017" w:rsidRPr="009F7E8B" w:rsidRDefault="005D4017">
            <w:pPr>
              <w:pStyle w:val="a3"/>
            </w:pPr>
            <w:r>
              <w:t xml:space="preserve">Индивидуальный предприниматель </w:t>
            </w:r>
            <w:r w:rsidRPr="009F7E8B">
              <w:t>ДУГИНА ЛАРИСА СТАНИСЛАВОВНА</w:t>
            </w:r>
          </w:p>
        </w:tc>
      </w:tr>
    </w:tbl>
    <w:p w:rsidR="005D4017" w:rsidRDefault="005D4017">
      <w:pPr>
        <w:jc w:val="both"/>
      </w:pPr>
    </w:p>
    <w:p w:rsidR="005D4017" w:rsidRDefault="005D4017">
      <w:pPr>
        <w:ind w:firstLine="73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837"/>
        <w:gridCol w:w="2686"/>
        <w:gridCol w:w="2582"/>
        <w:gridCol w:w="1820"/>
      </w:tblGrid>
      <w:tr w:rsidR="005D4017" w:rsidRPr="00DA7656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D4017" w:rsidRPr="00DA7656" w:rsidRDefault="005D4017"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D4017" w:rsidRPr="00DA7656" w:rsidRDefault="005D4017">
            <w:pPr>
              <w:overflowPunct/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D4017" w:rsidRPr="00DA7656" w:rsidRDefault="005D4017"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4017" w:rsidRPr="00DA7656" w:rsidRDefault="005D4017">
            <w:r>
              <w:rPr>
                <w:b/>
                <w:bCs/>
              </w:rPr>
              <w:t>Решение  члена комиссии</w:t>
            </w:r>
          </w:p>
        </w:tc>
      </w:tr>
      <w:tr w:rsidR="005D4017" w:rsidRPr="00DA7656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D4017" w:rsidRPr="00DA7656" w:rsidRDefault="005D4017">
            <w:r>
              <w:t>EA-140831</w:t>
            </w:r>
          </w:p>
          <w:p w:rsidR="005D4017" w:rsidRPr="00DA7656" w:rsidRDefault="005D4017">
            <w:r>
              <w:t>ОБЩЕСТВО С ОГРАНИЧЕННОЙ ОТВЕТСТВЕННОСТЬЮ "МЕДЛАЙФ"</w:t>
            </w:r>
          </w:p>
          <w:p w:rsidR="005D4017" w:rsidRPr="00DA7656" w:rsidRDefault="005D4017">
            <w:r>
              <w:t>ИНН 6673245767</w:t>
            </w:r>
          </w:p>
          <w:p w:rsidR="005D4017" w:rsidRPr="00DA7656" w:rsidRDefault="005D4017">
            <w:r>
              <w:t xml:space="preserve">ОГРН </w:t>
            </w:r>
            <w:r w:rsidRPr="009F7E8B">
              <w:t>1116673014182</w:t>
            </w:r>
          </w:p>
          <w:p w:rsidR="005D4017" w:rsidRPr="00DA7656" w:rsidRDefault="005D4017">
            <w:r w:rsidRPr="00DA7656">
              <w:t xml:space="preserve">КПП </w:t>
            </w:r>
            <w:r w:rsidRPr="009F7E8B">
              <w:t>668601001</w:t>
            </w:r>
          </w:p>
          <w:p w:rsidR="005D4017" w:rsidRPr="00DA7656" w:rsidRDefault="005D4017">
            <w:r w:rsidRPr="00DA7656">
              <w:t>Место нахождения(жительства)</w:t>
            </w:r>
          </w:p>
          <w:p w:rsidR="005D4017" w:rsidRPr="00DA7656" w:rsidRDefault="005D4017">
            <w:r w:rsidRPr="00DA7656">
              <w:t>620143, ОБЛ.СВЕРДЛОВСКАЯ, Г.Екатеринбург, ОФИС 270/1</w:t>
            </w:r>
          </w:p>
          <w:p w:rsidR="005D4017" w:rsidRPr="00DA7656" w:rsidRDefault="005D4017">
            <w:r w:rsidRPr="00DA7656">
              <w:t>Почтовый адрес</w:t>
            </w:r>
          </w:p>
          <w:p w:rsidR="005D4017" w:rsidRPr="00DA7656" w:rsidRDefault="005D4017">
            <w:r w:rsidRPr="00DA7656">
              <w:t>620143, ОБЛ. СВЕРДЛОВСКАЯ, Г. Екатеринбург, УЛ. МАШИНОСТРОИТЕЛЕЙ, СТР. 19, ОФИС 270/1</w:t>
            </w:r>
          </w:p>
          <w:p w:rsidR="005D4017" w:rsidRPr="00DA7656" w:rsidRDefault="005D4017">
            <w:r w:rsidRPr="00DA7656">
              <w:rPr>
                <w:sz w:val="16"/>
                <w:szCs w:val="16"/>
              </w:rPr>
              <w:t xml:space="preserve">Контактное лицо </w:t>
            </w:r>
          </w:p>
          <w:p w:rsidR="005D4017" w:rsidRPr="00DA7656" w:rsidRDefault="005D4017">
            <w:r>
              <w:t xml:space="preserve">Телефон </w:t>
            </w:r>
            <w:r w:rsidRPr="009F7E8B">
              <w:t>79655419713</w:t>
            </w:r>
          </w:p>
          <w:p w:rsidR="005D4017" w:rsidRPr="00DA7656" w:rsidRDefault="005D4017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D4017" w:rsidRPr="00DA7656" w:rsidRDefault="005D4017">
            <w:pPr>
              <w:pStyle w:val="a3"/>
            </w:pPr>
            <w:r>
              <w:t>Участник закупки отстраняется от участия в аукционе, поданная им заявка не соответствует требованиям Федерального закона № 44-ФЗ и документации аукциона в электронной форме</w:t>
            </w:r>
          </w:p>
          <w:p w:rsidR="005D4017" w:rsidRDefault="005D4017">
            <w:pPr>
              <w:pStyle w:val="a3"/>
            </w:pPr>
          </w:p>
          <w:p w:rsidR="005D4017" w:rsidRPr="00DA7656" w:rsidRDefault="005D4017">
            <w:pPr>
              <w:pStyle w:val="a3"/>
            </w:pPr>
            <w:r>
              <w:t>Обоснование:</w:t>
            </w:r>
            <w:r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>
              <w:br/>
            </w:r>
            <w:r>
              <w:br/>
              <w:t>Комментарий: 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  Согласно части 4 статьи 38 Федерального закона от 21 ноября 2011 г. № 323-ФЗ «Об основах охраны здоровья граждан в Российской Федерации» на территории Российской Федерации разрешается обращение медицинских изделий, зарегистрированных в порядке, установленном Правительством Российской Федерации, уполномоченным им федеральным органом исполнительной власти. В соответствии с п. 6 Правил государственной регистрации медицинских изделий, утвержденных Постановлением Правительства Российской Федерации от 27.12.2012 №1416, документом, подтверждающим факт государственной регистрации медицинского изделия, является регистрационное удостоверение на медицинское изделие. В п. 39 Раздела 1 «Информационная карта» документации аукциона в электронной форме, установлено следующее требование: 39 Требования, установленные в соответствии с законодательством РФ к товару, работе, услуге Государственная регистрация медицинских изделий (Основание: часть 4 статьи 38 Федерального закона от 21.11.2011 № 323-ФЗ «Об основах охраны здоровья граждан в Российской Федерации»). В соответствии с Разделом 8 «Инструкция по заполнению заявки» установлено: В случае если предметом закупки являются изделия медицинского назначения, то участником закупки должны быть указаны наименования товаров, входящих в объект закупки, в соответствии с регистрационными удостоверениями на такие изделия. Участник аукциона указал наименования в заявке и приложил копии регистрационных удостоверений с отличающимися наименованиями. Несоответствие наименования предложенного участником в заявке с наименованием в регистрационном удостоверении по позициям 4 и 5.</w:t>
            </w:r>
            <w:r>
              <w:br/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D4017" w:rsidRPr="00DA7656" w:rsidRDefault="005D4017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4017" w:rsidRPr="00DA7656" w:rsidRDefault="005D4017">
            <w:r>
              <w:t>Не соответствует требованиям</w:t>
            </w:r>
          </w:p>
        </w:tc>
      </w:tr>
      <w:tr w:rsidR="005D4017" w:rsidRPr="00DA7656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D4017" w:rsidRPr="00DA7656" w:rsidRDefault="005D4017">
            <w:r>
              <w:t>EA-140831</w:t>
            </w:r>
          </w:p>
          <w:p w:rsidR="005D4017" w:rsidRPr="00DA7656" w:rsidRDefault="005D4017">
            <w:r>
              <w:t>ОБЩЕСТВО С ОГРАНИЧЕННОЙ ОТВЕТСТВЕННОСТЬЮ "МЕДЛАЙФ"</w:t>
            </w:r>
          </w:p>
          <w:p w:rsidR="005D4017" w:rsidRPr="00DA7656" w:rsidRDefault="005D4017">
            <w:r>
              <w:t>ИНН 6673245767</w:t>
            </w:r>
          </w:p>
          <w:p w:rsidR="005D4017" w:rsidRPr="00DA7656" w:rsidRDefault="005D4017">
            <w:r>
              <w:t xml:space="preserve">ОГРН </w:t>
            </w:r>
            <w:r w:rsidRPr="009F7E8B">
              <w:t>1116673014182</w:t>
            </w:r>
          </w:p>
          <w:p w:rsidR="005D4017" w:rsidRPr="00DA7656" w:rsidRDefault="005D4017">
            <w:r w:rsidRPr="00DA7656">
              <w:t xml:space="preserve">КПП </w:t>
            </w:r>
            <w:r w:rsidRPr="009F7E8B">
              <w:t>668601001</w:t>
            </w:r>
          </w:p>
          <w:p w:rsidR="005D4017" w:rsidRPr="00DA7656" w:rsidRDefault="005D4017">
            <w:r w:rsidRPr="00DA7656">
              <w:t>Место нахождения(жительства)</w:t>
            </w:r>
          </w:p>
          <w:p w:rsidR="005D4017" w:rsidRPr="00DA7656" w:rsidRDefault="005D4017">
            <w:r w:rsidRPr="00DA7656">
              <w:t>620143, ОБЛ.СВЕРДЛОВСКАЯ, Г.Екатеринбург, ОФИС 270/1</w:t>
            </w:r>
          </w:p>
          <w:p w:rsidR="005D4017" w:rsidRPr="00DA7656" w:rsidRDefault="005D4017">
            <w:r w:rsidRPr="00DA7656">
              <w:t>Почтовый адрес</w:t>
            </w:r>
          </w:p>
          <w:p w:rsidR="005D4017" w:rsidRPr="00DA7656" w:rsidRDefault="005D4017">
            <w:r w:rsidRPr="00DA7656">
              <w:t>620143, ОБЛ. СВЕРДЛОВСКАЯ, Г. Екатеринбург, УЛ. МАШИНОСТРОИТЕЛЕЙ, СТР. 19, ОФИС 270/1</w:t>
            </w:r>
          </w:p>
          <w:p w:rsidR="005D4017" w:rsidRPr="00DA7656" w:rsidRDefault="005D4017">
            <w:r w:rsidRPr="00DA7656">
              <w:rPr>
                <w:sz w:val="16"/>
                <w:szCs w:val="16"/>
              </w:rPr>
              <w:t xml:space="preserve">Контактное лицо </w:t>
            </w:r>
          </w:p>
          <w:p w:rsidR="005D4017" w:rsidRPr="00DA7656" w:rsidRDefault="005D4017">
            <w:r>
              <w:t xml:space="preserve">Телефон </w:t>
            </w:r>
            <w:r w:rsidRPr="009F7E8B">
              <w:t>79655419713</w:t>
            </w:r>
          </w:p>
          <w:p w:rsidR="005D4017" w:rsidRPr="00DA7656" w:rsidRDefault="005D4017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D4017" w:rsidRPr="00DA7656" w:rsidRDefault="005D4017">
            <w:pPr>
              <w:pStyle w:val="a3"/>
            </w:pPr>
            <w:r>
              <w:t>Участник закупки отстраняется от участия в аукционе, поданная им заявка не соответствует требованиям Федерального закона № 44-ФЗ и документации аукциона в электронной форме</w:t>
            </w:r>
          </w:p>
          <w:p w:rsidR="005D4017" w:rsidRDefault="005D4017">
            <w:pPr>
              <w:pStyle w:val="a3"/>
            </w:pPr>
          </w:p>
          <w:p w:rsidR="005D4017" w:rsidRPr="00DA7656" w:rsidRDefault="005D4017">
            <w:pPr>
              <w:pStyle w:val="a3"/>
            </w:pPr>
            <w:r>
              <w:t>Обоснование:</w:t>
            </w:r>
            <w:r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>
              <w:br/>
            </w:r>
            <w:r>
              <w:br/>
              <w:t>Комментарий: 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  Согласно части 4 статьи 38 Федерального закона от 21 ноября 2011 г. № 323-ФЗ «Об основах охраны здоровья граждан в Российской Федерации» на территории Российской Федерации разрешается обращение медицинских изделий, зарегистрированных в порядке, установленном Правительством Российской Федерации, уполномоченным им федеральным органом исполнительной власти. В соответствии с п. 6 Правил государственной регистрации медицинских изделий, утвержденных Постановлением Правительства Российской Федерации от 27.12.2012 №1416, документом, подтверждающим факт государственной регистрации медицинского изделия, является регистрационное удостоверение на медицинское изделие. В п. 39 Раздела 1 «Информационная карта» документации аукциона в электронной форме, установлено следующее требование: 39 Требования, установленные в соответствии с законодательством РФ к товару, работе, услуге Государственная регистрация медицинских изделий (Основание: часть 4 статьи 38 Федерального закона от 21.11.2011 № 323-ФЗ «Об основах охраны здоровья граждан в Российской Федерации»). В соответствии с Разделом 8 «Инструкция по заполнению заявки» установлено: В случае если предметом закупки являются изделия медицинского назначения, то участником закупки должны быть указаны наименования товаров, входящих в объект закупки, в соответствии с регистрационными удостоверениями на такие изделия. Участник аукциона указал наименования в заявке и приложил копии регистрационных удостоверений с отличающимися наименованиями. Несоответствие наименования предложенного участником в заявке с наименованием в регистрационном удостоверении по позициям 4 и 5.</w:t>
            </w:r>
            <w:r>
              <w:br/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D4017" w:rsidRPr="00DA7656" w:rsidRDefault="005D4017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4017" w:rsidRPr="00DA7656" w:rsidRDefault="005D4017">
            <w:r>
              <w:t>Не соответствует требованиям</w:t>
            </w:r>
          </w:p>
        </w:tc>
      </w:tr>
      <w:tr w:rsidR="005D4017" w:rsidRPr="00DA7656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D4017" w:rsidRPr="00DA7656" w:rsidRDefault="005D4017">
            <w:r>
              <w:t>EA-140831</w:t>
            </w:r>
          </w:p>
          <w:p w:rsidR="005D4017" w:rsidRPr="00DA7656" w:rsidRDefault="005D4017">
            <w:r>
              <w:t>ОБЩЕСТВО С ОГРАНИЧЕННОЙ ОТВЕТСТВЕННОСТЬЮ "МЕДЛАЙФ"</w:t>
            </w:r>
          </w:p>
          <w:p w:rsidR="005D4017" w:rsidRPr="00DA7656" w:rsidRDefault="005D4017">
            <w:r>
              <w:t>ИНН 6673245767</w:t>
            </w:r>
          </w:p>
          <w:p w:rsidR="005D4017" w:rsidRPr="00DA7656" w:rsidRDefault="005D4017">
            <w:r>
              <w:t xml:space="preserve">ОГРН </w:t>
            </w:r>
            <w:r w:rsidRPr="009F7E8B">
              <w:t>1116673014182</w:t>
            </w:r>
          </w:p>
          <w:p w:rsidR="005D4017" w:rsidRPr="00DA7656" w:rsidRDefault="005D4017">
            <w:r w:rsidRPr="00DA7656">
              <w:t xml:space="preserve">КПП </w:t>
            </w:r>
            <w:r w:rsidRPr="009F7E8B">
              <w:t>668601001</w:t>
            </w:r>
          </w:p>
          <w:p w:rsidR="005D4017" w:rsidRPr="00DA7656" w:rsidRDefault="005D4017">
            <w:r w:rsidRPr="00DA7656">
              <w:t>Место нахождения(жительства)</w:t>
            </w:r>
          </w:p>
          <w:p w:rsidR="005D4017" w:rsidRPr="00DA7656" w:rsidRDefault="005D4017">
            <w:r w:rsidRPr="00DA7656">
              <w:t>620143, ОБЛ.СВЕРДЛОВСКАЯ, Г.Екатеринбург, ОФИС 270/1</w:t>
            </w:r>
          </w:p>
          <w:p w:rsidR="005D4017" w:rsidRPr="00DA7656" w:rsidRDefault="005D4017">
            <w:r w:rsidRPr="00DA7656">
              <w:t>Почтовый адрес</w:t>
            </w:r>
          </w:p>
          <w:p w:rsidR="005D4017" w:rsidRPr="00DA7656" w:rsidRDefault="005D4017">
            <w:r w:rsidRPr="00DA7656">
              <w:t>620143, ОБЛ. СВЕРДЛОВСКАЯ, Г. Екатеринбург, УЛ. МАШИНОСТРОИТЕЛЕЙ, СТР. 19, ОФИС 270/1</w:t>
            </w:r>
          </w:p>
          <w:p w:rsidR="005D4017" w:rsidRPr="00DA7656" w:rsidRDefault="005D4017">
            <w:r w:rsidRPr="00DA7656">
              <w:rPr>
                <w:sz w:val="16"/>
                <w:szCs w:val="16"/>
              </w:rPr>
              <w:t xml:space="preserve">Контактное лицо </w:t>
            </w:r>
          </w:p>
          <w:p w:rsidR="005D4017" w:rsidRPr="00DA7656" w:rsidRDefault="005D4017">
            <w:r>
              <w:t xml:space="preserve">Телефон </w:t>
            </w:r>
            <w:r w:rsidRPr="009F7E8B">
              <w:t>79655419713</w:t>
            </w:r>
          </w:p>
          <w:p w:rsidR="005D4017" w:rsidRPr="00DA7656" w:rsidRDefault="005D4017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D4017" w:rsidRPr="00DA7656" w:rsidRDefault="005D4017">
            <w:pPr>
              <w:pStyle w:val="a3"/>
            </w:pPr>
            <w:r>
              <w:t>Участник закупки отстраняется от участия в аукционе, поданная им заявка не соответствует требованиям Федерального закона № 44-ФЗ и документации аукциона в электронной форме</w:t>
            </w:r>
          </w:p>
          <w:p w:rsidR="005D4017" w:rsidRDefault="005D4017">
            <w:pPr>
              <w:pStyle w:val="a3"/>
            </w:pPr>
          </w:p>
          <w:p w:rsidR="005D4017" w:rsidRPr="00DA7656" w:rsidRDefault="005D4017">
            <w:pPr>
              <w:pStyle w:val="a3"/>
            </w:pPr>
            <w:r>
              <w:t>Обоснование:</w:t>
            </w:r>
            <w:r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>
              <w:br/>
            </w:r>
            <w:r>
              <w:br/>
              <w:t>Комментарий: 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  Согласно части 4 статьи 38 Федерального закона от 21 ноября 2011 г. № 323-ФЗ «Об основах охраны здоровья граждан в Российской Федерации» на территории Российской Федерации разрешается обращение медицинских изделий, зарегистрированных в порядке, установленном Правительством Российской Федерации, уполномоченным им федеральным органом исполнительной власти. В соответствии с п. 6 Правил государственной регистрации медицинских изделий, утвержденных Постановлением Правительства Российской Федерации от 27.12.2012 №1416, документом, подтверждающим факт государственной регистрации медицинского изделия, является регистрационное удостоверение на медицинское изделие. В п. 39 Раздела 1 «Информационная карта» документации аукциона в электронной форме, установлено следующее требование: 39 Требования, установленные в соответствии с законодательством РФ к товару, работе, услуге Государственная регистрация медицинских изделий (Основание: часть 4 статьи 38 Федерального закона от 21.11.2011 № 323-ФЗ «Об основах охраны здоровья граждан в Российской Федерации»). В соответствии с Разделом 8 «Инструкция по заполнению заявки» установлено: В случае если предметом закупки являются изделия медицинского назначения, то участником закупки должны быть указаны наименования товаров, входящих в объект закупки, в соответствии с регистрационными удостоверениями на такие изделия. Участник аукциона указал наименования в заявке и приложил копии регистрационных удостоверений с отличающимися наименованиями. Несоответствие наименования предложенного участником в заявке с наименованием в регистрационном удостоверении по позициям 4 и 5.</w:t>
            </w:r>
            <w:r>
              <w:br/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D4017" w:rsidRPr="00DA7656" w:rsidRDefault="005D4017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4017" w:rsidRPr="00DA7656" w:rsidRDefault="005D4017">
            <w:r>
              <w:t>Не соответствует требованиям</w:t>
            </w:r>
          </w:p>
        </w:tc>
      </w:tr>
      <w:tr w:rsidR="005D4017" w:rsidRPr="00DA7656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D4017" w:rsidRPr="00DA7656" w:rsidRDefault="005D4017">
            <w:r>
              <w:t>EA-140414</w:t>
            </w:r>
          </w:p>
          <w:p w:rsidR="005D4017" w:rsidRPr="00DA7656" w:rsidRDefault="005D4017">
            <w:r>
              <w:t>ОБЩЕСТВО С ОГРАНИЧЕННОЙ ОТВЕТСТВЕННОСТЬЮ "КОРМЕД"</w:t>
            </w:r>
          </w:p>
          <w:p w:rsidR="005D4017" w:rsidRPr="00DA7656" w:rsidRDefault="005D4017">
            <w:r>
              <w:t>ИНН 7714433612</w:t>
            </w:r>
          </w:p>
          <w:p w:rsidR="005D4017" w:rsidRPr="00DA7656" w:rsidRDefault="005D4017">
            <w:r>
              <w:t xml:space="preserve">ОГРН </w:t>
            </w:r>
            <w:r w:rsidRPr="009F7E8B">
              <w:t>1187746882619</w:t>
            </w:r>
          </w:p>
          <w:p w:rsidR="005D4017" w:rsidRPr="00DA7656" w:rsidRDefault="005D4017">
            <w:r w:rsidRPr="00DA7656">
              <w:t xml:space="preserve">КПП </w:t>
            </w:r>
            <w:r w:rsidRPr="009F7E8B">
              <w:t>771401001</w:t>
            </w:r>
          </w:p>
          <w:p w:rsidR="005D4017" w:rsidRPr="00DA7656" w:rsidRDefault="005D4017">
            <w:r w:rsidRPr="00DA7656">
              <w:t>Место нахождения(жительства)</w:t>
            </w:r>
          </w:p>
          <w:p w:rsidR="005D4017" w:rsidRPr="00DA7656" w:rsidRDefault="005D4017">
            <w:r w:rsidRPr="00DA7656">
              <w:t>125167, ГМОСКВА, ДОМ 37КОРПУС 3, ЭТ 6, ПОМ VIII, КОМ 9</w:t>
            </w:r>
          </w:p>
          <w:p w:rsidR="005D4017" w:rsidRPr="00DA7656" w:rsidRDefault="005D4017">
            <w:r w:rsidRPr="00DA7656">
              <w:t>Почтовый адрес</w:t>
            </w:r>
          </w:p>
          <w:p w:rsidR="005D4017" w:rsidRPr="00DA7656" w:rsidRDefault="005D4017">
            <w:r w:rsidRPr="00DA7656">
              <w:t>125167, Россия, Москва, Ленинградский пр., д.37, к.3, эт.6, пом. 8, ком.9</w:t>
            </w:r>
          </w:p>
          <w:p w:rsidR="005D4017" w:rsidRPr="00DA7656" w:rsidRDefault="005D4017">
            <w:r w:rsidRPr="00DA7656">
              <w:rPr>
                <w:sz w:val="16"/>
                <w:szCs w:val="16"/>
              </w:rPr>
              <w:t xml:space="preserve">Контактное лицо </w:t>
            </w:r>
          </w:p>
          <w:p w:rsidR="005D4017" w:rsidRPr="00DA7656" w:rsidRDefault="005D4017">
            <w:r>
              <w:t xml:space="preserve">Телефон </w:t>
            </w:r>
            <w:r>
              <w:rPr>
                <w:lang w:val="en-US"/>
              </w:rPr>
              <w:t>74955101572</w:t>
            </w:r>
          </w:p>
          <w:p w:rsidR="005D4017" w:rsidRPr="00DA7656" w:rsidRDefault="005D4017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D4017" w:rsidRPr="00DA7656" w:rsidRDefault="005D4017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5D4017" w:rsidRDefault="005D4017">
            <w:pPr>
              <w:pStyle w:val="a3"/>
            </w:pPr>
          </w:p>
          <w:p w:rsidR="005D4017" w:rsidRPr="00DA7656" w:rsidRDefault="005D4017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D4017" w:rsidRPr="00DA7656" w:rsidRDefault="005D4017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4017" w:rsidRPr="00DA7656" w:rsidRDefault="005D4017">
            <w:r>
              <w:t>Соответствует требованиям</w:t>
            </w:r>
          </w:p>
        </w:tc>
      </w:tr>
      <w:tr w:rsidR="005D4017" w:rsidRPr="00DA7656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D4017" w:rsidRPr="00DA7656" w:rsidRDefault="005D4017">
            <w:r>
              <w:t>EA-140414</w:t>
            </w:r>
          </w:p>
          <w:p w:rsidR="005D4017" w:rsidRPr="00DA7656" w:rsidRDefault="005D4017">
            <w:r>
              <w:t>ОБЩЕСТВО С ОГРАНИЧЕННОЙ ОТВЕТСТВЕННОСТЬЮ "КОРМЕД"</w:t>
            </w:r>
          </w:p>
          <w:p w:rsidR="005D4017" w:rsidRPr="00DA7656" w:rsidRDefault="005D4017">
            <w:r>
              <w:t>ИНН 7714433612</w:t>
            </w:r>
          </w:p>
          <w:p w:rsidR="005D4017" w:rsidRPr="00DA7656" w:rsidRDefault="005D4017">
            <w:r>
              <w:t xml:space="preserve">ОГРН </w:t>
            </w:r>
            <w:r w:rsidRPr="009F7E8B">
              <w:t>1187746882619</w:t>
            </w:r>
          </w:p>
          <w:p w:rsidR="005D4017" w:rsidRPr="00DA7656" w:rsidRDefault="005D4017">
            <w:r w:rsidRPr="00DA7656">
              <w:t xml:space="preserve">КПП </w:t>
            </w:r>
            <w:r w:rsidRPr="009F7E8B">
              <w:t>771401001</w:t>
            </w:r>
          </w:p>
          <w:p w:rsidR="005D4017" w:rsidRPr="00DA7656" w:rsidRDefault="005D4017">
            <w:r w:rsidRPr="00DA7656">
              <w:t>Место нахождения(жительства)</w:t>
            </w:r>
          </w:p>
          <w:p w:rsidR="005D4017" w:rsidRPr="00DA7656" w:rsidRDefault="005D4017">
            <w:r w:rsidRPr="00DA7656">
              <w:t>125167, ГМОСКВА, ДОМ 37КОРПУС 3, ЭТ 6, ПОМ VIII, КОМ 9</w:t>
            </w:r>
          </w:p>
          <w:p w:rsidR="005D4017" w:rsidRPr="00DA7656" w:rsidRDefault="005D4017">
            <w:r w:rsidRPr="00DA7656">
              <w:t>Почтовый адрес</w:t>
            </w:r>
          </w:p>
          <w:p w:rsidR="005D4017" w:rsidRPr="00DA7656" w:rsidRDefault="005D4017">
            <w:r w:rsidRPr="00DA7656">
              <w:t>125167, Россия, Москва, Ленинградский пр., д.37, к.3, эт.6, пом. 8, ком.9</w:t>
            </w:r>
          </w:p>
          <w:p w:rsidR="005D4017" w:rsidRPr="00DA7656" w:rsidRDefault="005D4017">
            <w:r w:rsidRPr="00DA7656">
              <w:rPr>
                <w:sz w:val="16"/>
                <w:szCs w:val="16"/>
              </w:rPr>
              <w:t xml:space="preserve">Контактное лицо </w:t>
            </w:r>
          </w:p>
          <w:p w:rsidR="005D4017" w:rsidRPr="00DA7656" w:rsidRDefault="005D4017">
            <w:r>
              <w:t xml:space="preserve">Телефон </w:t>
            </w:r>
            <w:r>
              <w:rPr>
                <w:lang w:val="en-US"/>
              </w:rPr>
              <w:t>74955101572</w:t>
            </w:r>
          </w:p>
          <w:p w:rsidR="005D4017" w:rsidRPr="00DA7656" w:rsidRDefault="005D4017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D4017" w:rsidRPr="00DA7656" w:rsidRDefault="005D4017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5D4017" w:rsidRDefault="005D4017">
            <w:pPr>
              <w:pStyle w:val="a3"/>
            </w:pPr>
          </w:p>
          <w:p w:rsidR="005D4017" w:rsidRPr="00DA7656" w:rsidRDefault="005D4017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D4017" w:rsidRPr="00DA7656" w:rsidRDefault="005D4017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4017" w:rsidRPr="00DA7656" w:rsidRDefault="005D4017">
            <w:r>
              <w:t>Соответствует требованиям</w:t>
            </w:r>
          </w:p>
        </w:tc>
      </w:tr>
      <w:tr w:rsidR="005D4017" w:rsidRPr="00DA7656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D4017" w:rsidRPr="00DA7656" w:rsidRDefault="005D4017">
            <w:r>
              <w:t>EA-140414</w:t>
            </w:r>
          </w:p>
          <w:p w:rsidR="005D4017" w:rsidRPr="00DA7656" w:rsidRDefault="005D4017">
            <w:r>
              <w:t>ОБЩЕСТВО С ОГРАНИЧЕННОЙ ОТВЕТСТВЕННОСТЬЮ "КОРМЕД"</w:t>
            </w:r>
          </w:p>
          <w:p w:rsidR="005D4017" w:rsidRPr="00DA7656" w:rsidRDefault="005D4017">
            <w:r>
              <w:t>ИНН 7714433612</w:t>
            </w:r>
          </w:p>
          <w:p w:rsidR="005D4017" w:rsidRPr="00DA7656" w:rsidRDefault="005D4017">
            <w:r>
              <w:t xml:space="preserve">ОГРН </w:t>
            </w:r>
            <w:r w:rsidRPr="009F7E8B">
              <w:t>1187746882619</w:t>
            </w:r>
          </w:p>
          <w:p w:rsidR="005D4017" w:rsidRPr="00DA7656" w:rsidRDefault="005D4017">
            <w:r w:rsidRPr="00DA7656">
              <w:t xml:space="preserve">КПП </w:t>
            </w:r>
            <w:r w:rsidRPr="009F7E8B">
              <w:t>771401001</w:t>
            </w:r>
          </w:p>
          <w:p w:rsidR="005D4017" w:rsidRPr="00DA7656" w:rsidRDefault="005D4017">
            <w:r w:rsidRPr="00DA7656">
              <w:t>Место нахождения(жительства)</w:t>
            </w:r>
          </w:p>
          <w:p w:rsidR="005D4017" w:rsidRPr="00DA7656" w:rsidRDefault="005D4017">
            <w:r w:rsidRPr="00DA7656">
              <w:t>125167, ГМОСКВА, ДОМ 37КОРПУС 3, ЭТ 6, ПОМ VIII, КОМ 9</w:t>
            </w:r>
          </w:p>
          <w:p w:rsidR="005D4017" w:rsidRPr="00DA7656" w:rsidRDefault="005D4017">
            <w:r w:rsidRPr="00DA7656">
              <w:t>Почтовый адрес</w:t>
            </w:r>
          </w:p>
          <w:p w:rsidR="005D4017" w:rsidRPr="00DA7656" w:rsidRDefault="005D4017">
            <w:r w:rsidRPr="00DA7656">
              <w:t>125167, Россия, Москва, Ленинградский пр., д.37, к.3, эт.6, пом. 8, ком.9</w:t>
            </w:r>
          </w:p>
          <w:p w:rsidR="005D4017" w:rsidRPr="00DA7656" w:rsidRDefault="005D4017">
            <w:r w:rsidRPr="00DA7656">
              <w:rPr>
                <w:sz w:val="16"/>
                <w:szCs w:val="16"/>
              </w:rPr>
              <w:t xml:space="preserve">Контактное лицо </w:t>
            </w:r>
          </w:p>
          <w:p w:rsidR="005D4017" w:rsidRPr="00DA7656" w:rsidRDefault="005D4017">
            <w:r>
              <w:t xml:space="preserve">Телефон </w:t>
            </w:r>
            <w:r>
              <w:rPr>
                <w:lang w:val="en-US"/>
              </w:rPr>
              <w:t>74955101572</w:t>
            </w:r>
          </w:p>
          <w:p w:rsidR="005D4017" w:rsidRPr="00DA7656" w:rsidRDefault="005D4017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D4017" w:rsidRPr="00DA7656" w:rsidRDefault="005D4017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5D4017" w:rsidRDefault="005D4017">
            <w:pPr>
              <w:pStyle w:val="a3"/>
            </w:pPr>
          </w:p>
          <w:p w:rsidR="005D4017" w:rsidRPr="00DA7656" w:rsidRDefault="005D4017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D4017" w:rsidRPr="00DA7656" w:rsidRDefault="005D4017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4017" w:rsidRPr="00DA7656" w:rsidRDefault="005D4017">
            <w:r>
              <w:t>Соответствует требованиям</w:t>
            </w:r>
          </w:p>
        </w:tc>
      </w:tr>
      <w:tr w:rsidR="005D4017" w:rsidRPr="00DA7656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D4017" w:rsidRPr="00DA7656" w:rsidRDefault="005D4017">
            <w:r>
              <w:t>EA-140940</w:t>
            </w:r>
          </w:p>
          <w:p w:rsidR="005D4017" w:rsidRPr="00DA7656" w:rsidRDefault="005D4017">
            <w:r>
              <w:t>Индивидуальный предприниматель ДУГИНА ЛАРИСА СТАНИСЛАВОВНА</w:t>
            </w:r>
          </w:p>
          <w:p w:rsidR="005D4017" w:rsidRPr="00DA7656" w:rsidRDefault="005D4017">
            <w:r>
              <w:t>ИНН 920152531645</w:t>
            </w:r>
          </w:p>
          <w:p w:rsidR="005D4017" w:rsidRPr="00DA7656" w:rsidRDefault="005D4017">
            <w:r>
              <w:t xml:space="preserve">ОГРН </w:t>
            </w:r>
            <w:r w:rsidRPr="009F7E8B">
              <w:t>321920000016215</w:t>
            </w:r>
          </w:p>
          <w:p w:rsidR="005D4017" w:rsidRPr="00DA7656" w:rsidRDefault="005D4017">
            <w:r w:rsidRPr="00DA7656">
              <w:t xml:space="preserve">КПП </w:t>
            </w:r>
          </w:p>
          <w:p w:rsidR="005D4017" w:rsidRPr="00DA7656" w:rsidRDefault="005D4017">
            <w:r w:rsidRPr="00DA7656">
              <w:t>Место нахождения(жительства)</w:t>
            </w:r>
          </w:p>
          <w:p w:rsidR="005D4017" w:rsidRPr="00DA7656" w:rsidRDefault="005D4017">
            <w:r w:rsidRPr="00DA7656">
              <w:t>Г.СЕВАСТОПОЛЬ</w:t>
            </w:r>
          </w:p>
          <w:p w:rsidR="005D4017" w:rsidRPr="00DA7656" w:rsidRDefault="005D4017">
            <w:r w:rsidRPr="00DA7656">
              <w:t>Почтовый адрес</w:t>
            </w:r>
          </w:p>
          <w:p w:rsidR="005D4017" w:rsidRPr="00DA7656" w:rsidRDefault="005D4017">
            <w:r w:rsidRPr="00DA7656">
              <w:t>Г. СЕВАСТОПОЛЬ,</w:t>
            </w:r>
          </w:p>
          <w:p w:rsidR="005D4017" w:rsidRPr="00DA7656" w:rsidRDefault="005D4017">
            <w:r w:rsidRPr="00DA7656">
              <w:rPr>
                <w:sz w:val="16"/>
                <w:szCs w:val="16"/>
              </w:rPr>
              <w:t xml:space="preserve">Контактное лицо </w:t>
            </w:r>
          </w:p>
          <w:p w:rsidR="005D4017" w:rsidRPr="00DA7656" w:rsidRDefault="005D4017">
            <w:r>
              <w:t xml:space="preserve">Телефон </w:t>
            </w:r>
            <w:r>
              <w:rPr>
                <w:lang w:val="en-US"/>
              </w:rPr>
              <w:t>79180646791</w:t>
            </w:r>
          </w:p>
          <w:p w:rsidR="005D4017" w:rsidRPr="00DA7656" w:rsidRDefault="005D4017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D4017" w:rsidRPr="00DA7656" w:rsidRDefault="005D4017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5D4017" w:rsidRDefault="005D4017">
            <w:pPr>
              <w:pStyle w:val="a3"/>
            </w:pPr>
          </w:p>
          <w:p w:rsidR="005D4017" w:rsidRPr="00DA7656" w:rsidRDefault="005D4017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D4017" w:rsidRPr="00DA7656" w:rsidRDefault="005D4017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4017" w:rsidRPr="00DA7656" w:rsidRDefault="005D4017">
            <w:r>
              <w:t>Соответствует требованиям</w:t>
            </w:r>
          </w:p>
        </w:tc>
      </w:tr>
      <w:tr w:rsidR="005D4017" w:rsidRPr="00DA7656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D4017" w:rsidRPr="00DA7656" w:rsidRDefault="005D4017">
            <w:r>
              <w:t>EA-140940</w:t>
            </w:r>
          </w:p>
          <w:p w:rsidR="005D4017" w:rsidRPr="00DA7656" w:rsidRDefault="005D4017">
            <w:r>
              <w:t>ДУГИНА ЛАРИСА СТАНИСЛАВОВНА</w:t>
            </w:r>
          </w:p>
          <w:p w:rsidR="005D4017" w:rsidRPr="00DA7656" w:rsidRDefault="005D4017">
            <w:r>
              <w:t>ИНН 920152531645</w:t>
            </w:r>
          </w:p>
          <w:p w:rsidR="005D4017" w:rsidRPr="00DA7656" w:rsidRDefault="005D4017">
            <w:r>
              <w:t xml:space="preserve">ОГРН </w:t>
            </w:r>
            <w:r w:rsidRPr="009F7E8B">
              <w:t>321920000016215</w:t>
            </w:r>
          </w:p>
          <w:p w:rsidR="005D4017" w:rsidRPr="00DA7656" w:rsidRDefault="005D4017">
            <w:r w:rsidRPr="00DA7656">
              <w:t xml:space="preserve">КПП </w:t>
            </w:r>
          </w:p>
          <w:p w:rsidR="005D4017" w:rsidRPr="00DA7656" w:rsidRDefault="005D4017">
            <w:r w:rsidRPr="00DA7656">
              <w:t>Место нахождения(жительства)</w:t>
            </w:r>
          </w:p>
          <w:p w:rsidR="005D4017" w:rsidRPr="00DA7656" w:rsidRDefault="005D4017">
            <w:r w:rsidRPr="00DA7656">
              <w:t>Г.СЕВАСТОПОЛЬ</w:t>
            </w:r>
          </w:p>
          <w:p w:rsidR="005D4017" w:rsidRPr="00DA7656" w:rsidRDefault="005D4017">
            <w:r w:rsidRPr="00DA7656">
              <w:t>Почтовый адрес</w:t>
            </w:r>
          </w:p>
          <w:p w:rsidR="005D4017" w:rsidRPr="00DA7656" w:rsidRDefault="005D4017">
            <w:r w:rsidRPr="00DA7656">
              <w:t>Г. СЕВАСТОПОЛЬ,</w:t>
            </w:r>
          </w:p>
          <w:p w:rsidR="005D4017" w:rsidRPr="00DA7656" w:rsidRDefault="005D4017">
            <w:r w:rsidRPr="00DA7656">
              <w:rPr>
                <w:sz w:val="16"/>
                <w:szCs w:val="16"/>
              </w:rPr>
              <w:t xml:space="preserve">Контактное лицо </w:t>
            </w:r>
          </w:p>
          <w:p w:rsidR="005D4017" w:rsidRPr="00DA7656" w:rsidRDefault="005D4017">
            <w:r>
              <w:t xml:space="preserve">Телефон </w:t>
            </w:r>
            <w:r>
              <w:rPr>
                <w:lang w:val="en-US"/>
              </w:rPr>
              <w:t>79180646791</w:t>
            </w:r>
          </w:p>
          <w:p w:rsidR="005D4017" w:rsidRPr="00DA7656" w:rsidRDefault="005D4017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D4017" w:rsidRPr="00DA7656" w:rsidRDefault="005D4017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5D4017" w:rsidRDefault="005D4017">
            <w:pPr>
              <w:pStyle w:val="a3"/>
            </w:pPr>
          </w:p>
          <w:p w:rsidR="005D4017" w:rsidRPr="00DA7656" w:rsidRDefault="005D4017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D4017" w:rsidRPr="00DA7656" w:rsidRDefault="005D4017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4017" w:rsidRPr="00DA7656" w:rsidRDefault="005D4017">
            <w:r>
              <w:t>Соответствует требованиям</w:t>
            </w:r>
          </w:p>
        </w:tc>
      </w:tr>
      <w:tr w:rsidR="005D4017" w:rsidRPr="00DA7656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D4017" w:rsidRPr="00DA7656" w:rsidRDefault="005D4017">
            <w:r>
              <w:t>EA-140940</w:t>
            </w:r>
          </w:p>
          <w:p w:rsidR="005D4017" w:rsidRPr="00DA7656" w:rsidRDefault="005D4017">
            <w:r>
              <w:t>ДУГИНА ЛАРИСА СТАНИСЛАВОВНА</w:t>
            </w:r>
          </w:p>
          <w:p w:rsidR="005D4017" w:rsidRPr="00DA7656" w:rsidRDefault="005D4017">
            <w:r>
              <w:t>ИНН 920152531645</w:t>
            </w:r>
          </w:p>
          <w:p w:rsidR="005D4017" w:rsidRPr="00DA7656" w:rsidRDefault="005D4017">
            <w:r>
              <w:t xml:space="preserve">ОГРН </w:t>
            </w:r>
            <w:r w:rsidRPr="009F7E8B">
              <w:t>321920000016215</w:t>
            </w:r>
          </w:p>
          <w:p w:rsidR="005D4017" w:rsidRPr="00DA7656" w:rsidRDefault="005D4017">
            <w:r w:rsidRPr="00DA7656">
              <w:t xml:space="preserve">КПП </w:t>
            </w:r>
          </w:p>
          <w:p w:rsidR="005D4017" w:rsidRPr="00DA7656" w:rsidRDefault="005D4017">
            <w:r w:rsidRPr="00DA7656">
              <w:t>Место нахождения(жительства)</w:t>
            </w:r>
          </w:p>
          <w:p w:rsidR="005D4017" w:rsidRPr="00DA7656" w:rsidRDefault="005D4017">
            <w:bookmarkStart w:id="0" w:name="__DdeLink__366_22120086831"/>
            <w:r w:rsidRPr="00DA7656">
              <w:t>Г.СЕВАСТОПОЛЬ</w:t>
            </w:r>
            <w:bookmarkEnd w:id="0"/>
          </w:p>
          <w:p w:rsidR="005D4017" w:rsidRPr="00DA7656" w:rsidRDefault="005D4017">
            <w:r w:rsidRPr="00DA7656">
              <w:t>Почтовый адрес</w:t>
            </w:r>
          </w:p>
          <w:p w:rsidR="005D4017" w:rsidRPr="00DA7656" w:rsidRDefault="005D4017">
            <w:r w:rsidRPr="00DA7656">
              <w:t>Г. СЕВАСТОПОЛЬ,</w:t>
            </w:r>
          </w:p>
          <w:p w:rsidR="005D4017" w:rsidRPr="00DA7656" w:rsidRDefault="005D4017">
            <w:r w:rsidRPr="00DA7656">
              <w:rPr>
                <w:sz w:val="16"/>
                <w:szCs w:val="16"/>
              </w:rPr>
              <w:t xml:space="preserve">Контактное лицо </w:t>
            </w:r>
          </w:p>
          <w:p w:rsidR="005D4017" w:rsidRPr="00DA7656" w:rsidRDefault="005D4017">
            <w:r>
              <w:t xml:space="preserve">Телефон </w:t>
            </w:r>
            <w:r>
              <w:rPr>
                <w:lang w:val="en-US"/>
              </w:rPr>
              <w:t>79180646791</w:t>
            </w:r>
          </w:p>
          <w:p w:rsidR="005D4017" w:rsidRPr="00DA7656" w:rsidRDefault="005D4017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D4017" w:rsidRPr="00DA7656" w:rsidRDefault="005D4017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5D4017" w:rsidRDefault="005D4017">
            <w:pPr>
              <w:pStyle w:val="a3"/>
            </w:pPr>
          </w:p>
          <w:p w:rsidR="005D4017" w:rsidRPr="00DA7656" w:rsidRDefault="005D4017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D4017" w:rsidRPr="00DA7656" w:rsidRDefault="005D4017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4017" w:rsidRPr="00DA7656" w:rsidRDefault="005D4017">
            <w:r>
              <w:t>Соответствует требованиям</w:t>
            </w:r>
          </w:p>
        </w:tc>
      </w:tr>
    </w:tbl>
    <w:p w:rsidR="005D4017" w:rsidRDefault="005D4017">
      <w:pPr>
        <w:ind w:right="142"/>
        <w:jc w:val="both"/>
      </w:pPr>
    </w:p>
    <w:p w:rsidR="005D4017" w:rsidRDefault="005D4017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закупке«</w:t>
      </w:r>
      <w:r w:rsidRPr="009F7E8B">
        <w:t>Изделия медицинские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ОБЩЕСТВО С ОГРАНИЧЕННОЙ ОТВЕТСТВЕННОСТЬЮ "КОРМЕД", предложение о цене контракта 188 683,17 руб.</w:t>
      </w:r>
    </w:p>
    <w:p w:rsidR="005D4017" w:rsidRDefault="005D4017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D87C7E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5D4017" w:rsidRDefault="005D4017">
      <w:pPr>
        <w:jc w:val="both"/>
        <w:rPr>
          <w:b/>
          <w:bCs/>
        </w:rPr>
      </w:pPr>
    </w:p>
    <w:p w:rsidR="005D4017" w:rsidRDefault="005D4017">
      <w:pPr>
        <w:jc w:val="both"/>
        <w:rPr>
          <w:b/>
          <w:bCs/>
        </w:rPr>
      </w:pPr>
    </w:p>
    <w:p w:rsidR="005D4017" w:rsidRDefault="005D4017">
      <w:pPr>
        <w:jc w:val="both"/>
        <w:rPr>
          <w:b/>
          <w:bCs/>
        </w:rPr>
      </w:pPr>
    </w:p>
    <w:p w:rsidR="005D4017" w:rsidRDefault="005D4017">
      <w:pPr>
        <w:jc w:val="both"/>
        <w:rPr>
          <w:b/>
          <w:bCs/>
        </w:rPr>
      </w:pPr>
    </w:p>
    <w:p w:rsidR="005D4017" w:rsidRDefault="005D4017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5D4017" w:rsidRPr="00DA7656">
        <w:tc>
          <w:tcPr>
            <w:tcW w:w="5847" w:type="dxa"/>
            <w:vAlign w:val="bottom"/>
          </w:tcPr>
          <w:p w:rsidR="005D4017" w:rsidRPr="00DA7656" w:rsidRDefault="005D4017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5D4017" w:rsidRPr="00DA7656" w:rsidRDefault="005D4017">
            <w:pPr>
              <w:pStyle w:val="a3"/>
            </w:pPr>
            <w:r w:rsidRPr="00DA7656">
              <w:rPr>
                <w:lang w:val="en-US"/>
              </w:rPr>
              <w:t>Просоленко Юрий Александрович</w:t>
            </w:r>
          </w:p>
        </w:tc>
      </w:tr>
      <w:tr w:rsidR="005D4017" w:rsidRPr="00DA7656">
        <w:tc>
          <w:tcPr>
            <w:tcW w:w="5847" w:type="dxa"/>
            <w:vAlign w:val="bottom"/>
          </w:tcPr>
          <w:p w:rsidR="005D4017" w:rsidRPr="00DA7656" w:rsidRDefault="005D4017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5D4017" w:rsidRPr="00DA7656" w:rsidRDefault="005D4017">
            <w:pPr>
              <w:pStyle w:val="a3"/>
            </w:pPr>
            <w:r w:rsidRPr="00DA7656">
              <w:rPr>
                <w:lang w:val="en-US"/>
              </w:rPr>
              <w:t>Дехтерев Юрий Сергеевич</w:t>
            </w:r>
          </w:p>
        </w:tc>
      </w:tr>
      <w:tr w:rsidR="005D4017" w:rsidRPr="00DA7656">
        <w:tc>
          <w:tcPr>
            <w:tcW w:w="5847" w:type="dxa"/>
            <w:vAlign w:val="bottom"/>
          </w:tcPr>
          <w:p w:rsidR="005D4017" w:rsidRPr="00DA7656" w:rsidRDefault="005D4017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5D4017" w:rsidRPr="00DA7656" w:rsidRDefault="005D4017">
            <w:pPr>
              <w:pStyle w:val="a3"/>
            </w:pPr>
            <w:r w:rsidRPr="00DA7656">
              <w:rPr>
                <w:lang w:val="en-US"/>
              </w:rPr>
              <w:t>Владыкина Лидия Валерьевна</w:t>
            </w:r>
          </w:p>
        </w:tc>
      </w:tr>
    </w:tbl>
    <w:p w:rsidR="005D4017" w:rsidRDefault="005D4017"/>
    <w:sectPr w:rsidR="005D4017" w:rsidSect="006A31A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31A8"/>
    <w:rsid w:val="000C6E9A"/>
    <w:rsid w:val="005D4017"/>
    <w:rsid w:val="006A31A8"/>
    <w:rsid w:val="009F7E8B"/>
    <w:rsid w:val="00D87C7E"/>
    <w:rsid w:val="00DA76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31A8"/>
    <w:pPr>
      <w:overflowPunct w:val="0"/>
    </w:pPr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6A31A8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6A31A8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E323E"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6A31A8"/>
  </w:style>
  <w:style w:type="paragraph" w:styleId="Caption">
    <w:name w:val="caption"/>
    <w:basedOn w:val="Normal"/>
    <w:uiPriority w:val="99"/>
    <w:qFormat/>
    <w:rsid w:val="006A31A8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6A31A8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6A31A8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FE323E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6A31A8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6A31A8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6A31A8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6A31A8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6A31A8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6A31A8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6A31A8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6A31A8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6A31A8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6A31A8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E323E"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E323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323E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6A31A8"/>
  </w:style>
  <w:style w:type="paragraph" w:customStyle="1" w:styleId="a4">
    <w:name w:val="Заголовок таблицы"/>
    <w:basedOn w:val="a3"/>
    <w:uiPriority w:val="99"/>
    <w:rsid w:val="006A31A8"/>
  </w:style>
  <w:style w:type="paragraph" w:customStyle="1" w:styleId="DocumentMap">
    <w:name w:val="DocumentMap"/>
    <w:uiPriority w:val="99"/>
    <w:rsid w:val="006A31A8"/>
    <w:pPr>
      <w:overflowPunct w:val="0"/>
    </w:pPr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6A31A8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6A31A8"/>
  </w:style>
  <w:style w:type="character" w:styleId="Hyperlink">
    <w:name w:val="Hyperlink"/>
    <w:basedOn w:val="DefaultParagraphFont"/>
    <w:uiPriority w:val="99"/>
    <w:rsid w:val="009F7E8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139</TotalTime>
  <Pages>6</Pages>
  <Words>2444</Words>
  <Characters>13937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54</cp:revision>
  <dcterms:created xsi:type="dcterms:W3CDTF">2019-09-11T09:00:00Z</dcterms:created>
  <dcterms:modified xsi:type="dcterms:W3CDTF">2021-12-30T05:50:00Z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