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FFD" w:rsidRDefault="00680FFD">
      <w:pPr>
        <w:ind w:firstLine="680"/>
        <w:jc w:val="center"/>
      </w:pPr>
      <w:r>
        <w:rPr>
          <w:b/>
          <w:bCs/>
        </w:rPr>
        <w:t xml:space="preserve">ПРОТОКОЛ </w:t>
      </w:r>
      <w:r w:rsidRPr="006119CB">
        <w:rPr>
          <w:b/>
          <w:bCs/>
        </w:rPr>
        <w:t>0318300120821000193</w:t>
      </w:r>
    </w:p>
    <w:p w:rsidR="00680FFD" w:rsidRDefault="00680FFD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80FFD" w:rsidRDefault="00680FFD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80FFD" w:rsidRDefault="00680FFD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80FFD" w:rsidRPr="00891E00">
        <w:tc>
          <w:tcPr>
            <w:tcW w:w="4961" w:type="dxa"/>
          </w:tcPr>
          <w:p w:rsidR="00680FFD" w:rsidRPr="00891E00" w:rsidRDefault="00680FFD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80FFD" w:rsidRPr="00891E00" w:rsidRDefault="00680FFD">
            <w:pPr>
              <w:ind w:firstLine="567"/>
              <w:jc w:val="right"/>
            </w:pPr>
            <w:r>
              <w:rPr>
                <w:lang w:val="en-US"/>
              </w:rPr>
              <w:t>10.01.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680FFD" w:rsidRDefault="00680FFD">
      <w:pPr>
        <w:overflowPunct w:val="0"/>
      </w:pPr>
    </w:p>
    <w:p w:rsidR="00680FFD" w:rsidRDefault="00680FF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6119CB">
        <w:t xml:space="preserve">: Кислород медицинский и углекислота </w:t>
      </w:r>
    </w:p>
    <w:p w:rsidR="00680FFD" w:rsidRDefault="00680FF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213234901331923490100102740010000244</w:t>
      </w:r>
    </w:p>
    <w:p w:rsidR="00680FFD" w:rsidRDefault="00680FF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375 083,35 руб.</w:t>
      </w:r>
    </w:p>
    <w:p w:rsidR="00680FFD" w:rsidRDefault="00680FF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119CB">
        <w:rPr>
          <w:b/>
          <w:bCs/>
        </w:rPr>
        <w:t xml:space="preserve">: </w:t>
      </w:r>
      <w:r w:rsidRPr="006119C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119C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80FFD" w:rsidRPr="00891E00">
        <w:trPr>
          <w:jc w:val="right"/>
        </w:trPr>
        <w:tc>
          <w:tcPr>
            <w:tcW w:w="9915" w:type="dxa"/>
          </w:tcPr>
          <w:p w:rsidR="00680FFD" w:rsidRPr="00891E00" w:rsidRDefault="00680FF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119CB">
              <w:rPr>
                <w:b/>
                <w:bCs/>
              </w:rPr>
              <w:t xml:space="preserve">Источник финансирования: </w:t>
            </w:r>
            <w:r w:rsidRPr="006119CB">
              <w:t>Внебюджетные фонды (ОМС) на 2022 г.</w:t>
            </w:r>
          </w:p>
          <w:p w:rsidR="00680FFD" w:rsidRPr="00891E00" w:rsidRDefault="00680FF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119C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119C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декабря 2022 г..</w:t>
            </w:r>
          </w:p>
          <w:p w:rsidR="00680FFD" w:rsidRPr="00891E00" w:rsidRDefault="00680FF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119CB">
              <w:t>Не требуется</w:t>
            </w:r>
          </w:p>
          <w:p w:rsidR="00680FFD" w:rsidRPr="00891E00" w:rsidRDefault="00680FF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119C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80FFD" w:rsidRDefault="00680FF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119CB">
        <w:t>23.12.21 16:11:03 (</w:t>
      </w:r>
      <w:r>
        <w:rPr>
          <w:lang w:val="en-US"/>
        </w:rPr>
        <w:t>MSK</w:t>
      </w:r>
      <w:r w:rsidRPr="006119CB">
        <w:t>+00:00)</w:t>
      </w:r>
    </w:p>
    <w:p w:rsidR="00680FFD" w:rsidRDefault="00680FF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119C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80FFD" w:rsidRPr="00891E00"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80FFD" w:rsidRPr="00891E00" w:rsidRDefault="00680FFD">
            <w:pPr>
              <w:rPr>
                <w:lang w:val="en-US"/>
              </w:rPr>
            </w:pPr>
            <w:r w:rsidRPr="00891E00">
              <w:rPr>
                <w:lang w:val="en-US"/>
              </w:rPr>
              <w:t>Главный врач</w:t>
            </w:r>
          </w:p>
        </w:tc>
      </w:tr>
      <w:tr w:rsidR="00680FFD" w:rsidRPr="00891E00"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80FFD" w:rsidRPr="00891E00" w:rsidRDefault="00680FFD">
            <w:pPr>
              <w:rPr>
                <w:lang w:val="en-US"/>
              </w:rPr>
            </w:pPr>
            <w:r w:rsidRPr="00891E00">
              <w:rPr>
                <w:lang w:val="en-US"/>
              </w:rPr>
              <w:t>Начальник отдела закупок</w:t>
            </w:r>
          </w:p>
        </w:tc>
      </w:tr>
      <w:tr w:rsidR="00680FFD" w:rsidRPr="00891E00"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80FFD" w:rsidRPr="00891E00" w:rsidRDefault="00680FFD">
            <w:pPr>
              <w:rPr>
                <w:lang w:val="en-US"/>
              </w:rPr>
            </w:pPr>
            <w:r w:rsidRPr="00891E00">
              <w:rPr>
                <w:lang w:val="en-US"/>
              </w:rPr>
              <w:t>Начальник юридического отдела</w:t>
            </w:r>
          </w:p>
        </w:tc>
      </w:tr>
      <w:tr w:rsidR="00680FFD" w:rsidRPr="00891E00"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80FFD" w:rsidRPr="00891E00" w:rsidRDefault="00680FFD">
            <w:pPr>
              <w:rPr>
                <w:lang w:val="en-US"/>
              </w:rPr>
            </w:pPr>
            <w:r w:rsidRPr="00891E00">
              <w:rPr>
                <w:lang w:val="en-US"/>
              </w:rPr>
              <w:t>экономист 1 категории отдела закупок</w:t>
            </w:r>
          </w:p>
        </w:tc>
      </w:tr>
      <w:tr w:rsidR="00680FFD" w:rsidRPr="00891E00"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80FFD" w:rsidRPr="00891E00" w:rsidRDefault="00680FFD">
            <w:r w:rsidRPr="00891E0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80FFD" w:rsidRPr="00891E00" w:rsidRDefault="00680FFD">
            <w:pPr>
              <w:rPr>
                <w:lang w:val="en-US"/>
              </w:rPr>
            </w:pPr>
            <w:r w:rsidRPr="00891E0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80FFD" w:rsidRDefault="00680FFD">
      <w:pPr>
        <w:jc w:val="both"/>
      </w:pPr>
      <w:r>
        <w:tab/>
        <w:t>Кворум имеется. Комиссия правомочна.</w:t>
      </w:r>
    </w:p>
    <w:p w:rsidR="00680FFD" w:rsidRDefault="00680FFD">
      <w:pPr>
        <w:jc w:val="both"/>
      </w:pPr>
      <w:r>
        <w:tab/>
        <w:t xml:space="preserve">Заседание комиссии проводилось </w:t>
      </w:r>
      <w:r w:rsidRPr="006119CB">
        <w:t>10.01.</w:t>
      </w:r>
      <w:r>
        <w:t>20</w:t>
      </w:r>
      <w:r w:rsidRPr="006119CB">
        <w:t>22 1</w:t>
      </w:r>
      <w:r>
        <w:t>3</w:t>
      </w:r>
      <w:r w:rsidRPr="006119CB">
        <w:t>:</w:t>
      </w:r>
      <w:r>
        <w:t>00</w:t>
      </w:r>
      <w:r w:rsidRPr="006119CB">
        <w:t xml:space="preserve"> (</w:t>
      </w:r>
      <w:r>
        <w:rPr>
          <w:lang w:val="en-US"/>
        </w:rPr>
        <w:t>MSK</w:t>
      </w:r>
      <w:r w:rsidRPr="006119C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80FFD" w:rsidRDefault="00680FFD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119CB">
        <w:t>10.01.</w:t>
      </w:r>
      <w:r>
        <w:t>20</w:t>
      </w:r>
      <w:r w:rsidRPr="006119CB">
        <w:t>22 09:30:00 (</w:t>
      </w:r>
      <w:r>
        <w:rPr>
          <w:lang w:val="en-US"/>
        </w:rPr>
        <w:t>MSK</w:t>
      </w:r>
      <w:r w:rsidRPr="006119CB">
        <w:t>+00:00)</w:t>
      </w:r>
      <w:r>
        <w:t xml:space="preserve">), подана </w:t>
      </w:r>
      <w:r w:rsidRPr="006119C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80FFD" w:rsidRPr="00891E00">
        <w:tc>
          <w:tcPr>
            <w:tcW w:w="9922" w:type="dxa"/>
          </w:tcPr>
          <w:p w:rsidR="00680FFD" w:rsidRPr="00891E00" w:rsidRDefault="00680FFD">
            <w:pPr>
              <w:pStyle w:val="a4"/>
            </w:pPr>
            <w:r w:rsidRPr="00891E00">
              <w:t>EA-143479</w:t>
            </w:r>
            <w:r>
              <w:t xml:space="preserve">, дата и время регистрации заявки: </w:t>
            </w:r>
            <w:r w:rsidRPr="00891E00">
              <w:t>03.01.</w:t>
            </w:r>
            <w:r>
              <w:t>20</w:t>
            </w:r>
            <w:r w:rsidRPr="00891E00">
              <w:t>22 13:32:14 (MSK+00:00)</w:t>
            </w:r>
          </w:p>
        </w:tc>
      </w:tr>
    </w:tbl>
    <w:p w:rsidR="00680FFD" w:rsidRDefault="00680FFD"/>
    <w:p w:rsidR="00680FFD" w:rsidRDefault="00680FFD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680FFD" w:rsidRPr="00891E00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80FFD" w:rsidRDefault="00680FF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680FFD" w:rsidRPr="00891E00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EA-143479</w:t>
            </w:r>
          </w:p>
          <w:p w:rsidR="00680FFD" w:rsidRDefault="00680FFD">
            <w:r>
              <w:t>ОБЩЕСТВО С ОГРАНИЧЕННОЙ ОТВЕТСТВЕННОСТЬЮ "АРГО"</w:t>
            </w:r>
          </w:p>
          <w:p w:rsidR="00680FFD" w:rsidRDefault="00680FFD">
            <w:r>
              <w:t>ИНН 2309142491</w:t>
            </w:r>
          </w:p>
          <w:p w:rsidR="00680FFD" w:rsidRPr="00891E00" w:rsidRDefault="00680FFD">
            <w:r>
              <w:t xml:space="preserve">ОГРН </w:t>
            </w:r>
            <w:r w:rsidRPr="006119CB">
              <w:t>1142309007334</w:t>
            </w:r>
          </w:p>
          <w:p w:rsidR="00680FFD" w:rsidRPr="00891E00" w:rsidRDefault="00680FFD">
            <w:r w:rsidRPr="00891E00">
              <w:t xml:space="preserve">КПП </w:t>
            </w:r>
            <w:r w:rsidRPr="006119CB">
              <w:t>230901001</w:t>
            </w:r>
          </w:p>
          <w:p w:rsidR="00680FFD" w:rsidRPr="00891E00" w:rsidRDefault="00680FFD">
            <w:r w:rsidRPr="00891E00">
              <w:t>Место нахождения(жительства)</w:t>
            </w:r>
          </w:p>
          <w:p w:rsidR="00680FFD" w:rsidRPr="00891E00" w:rsidRDefault="00680FFD">
            <w:r w:rsidRPr="00891E00">
              <w:t>350001, КРАЙКРАСНОДАРСКИЙ, ГКРАСНОДАР, ОФИС 17</w:t>
            </w:r>
          </w:p>
          <w:p w:rsidR="00680FFD" w:rsidRPr="00891E00" w:rsidRDefault="00680FFD">
            <w:r w:rsidRPr="00891E00">
              <w:t>Почтовый адрес</w:t>
            </w:r>
          </w:p>
          <w:p w:rsidR="00680FFD" w:rsidRPr="00891E00" w:rsidRDefault="00680FFD">
            <w:r w:rsidRPr="00891E00">
              <w:t>353254, Краснодарский край, Северский р-н, ст. Смоленская, ул. Мира, 1</w:t>
            </w:r>
          </w:p>
          <w:p w:rsidR="00680FFD" w:rsidRPr="00891E00" w:rsidRDefault="00680FFD">
            <w:r w:rsidRPr="00891E00">
              <w:rPr>
                <w:sz w:val="16"/>
                <w:szCs w:val="16"/>
              </w:rPr>
              <w:t xml:space="preserve">Контактное лицо </w:t>
            </w:r>
          </w:p>
          <w:p w:rsidR="00680FFD" w:rsidRDefault="00680FFD">
            <w:r>
              <w:t xml:space="preserve">Телефон </w:t>
            </w:r>
            <w:r w:rsidRPr="006119CB">
              <w:t>79183959870</w:t>
            </w:r>
          </w:p>
          <w:p w:rsidR="00680FFD" w:rsidRDefault="00680FFD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80FFD" w:rsidRDefault="00680FFD">
            <w:pPr>
              <w:pStyle w:val="a4"/>
            </w:pPr>
          </w:p>
          <w:p w:rsidR="00680FFD" w:rsidRDefault="00680FF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80FFD" w:rsidRDefault="00680FFD">
            <w:r>
              <w:t>Соответствует требованиям</w:t>
            </w:r>
          </w:p>
        </w:tc>
      </w:tr>
      <w:tr w:rsidR="00680FFD" w:rsidRPr="00891E0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EA-143479</w:t>
            </w:r>
          </w:p>
          <w:p w:rsidR="00680FFD" w:rsidRDefault="00680FFD">
            <w:r>
              <w:t>ОБЩЕСТВО С ОГРАНИЧЕННОЙ ОТВЕТСТВЕННОСТЬЮ "АРГО"</w:t>
            </w:r>
          </w:p>
          <w:p w:rsidR="00680FFD" w:rsidRDefault="00680FFD">
            <w:r>
              <w:t>ИНН 2309142491</w:t>
            </w:r>
          </w:p>
          <w:p w:rsidR="00680FFD" w:rsidRPr="00891E00" w:rsidRDefault="00680FFD">
            <w:r>
              <w:t xml:space="preserve">ОГРН </w:t>
            </w:r>
            <w:r w:rsidRPr="006119CB">
              <w:t>1142309007334</w:t>
            </w:r>
          </w:p>
          <w:p w:rsidR="00680FFD" w:rsidRPr="00891E00" w:rsidRDefault="00680FFD">
            <w:r w:rsidRPr="00891E00">
              <w:t xml:space="preserve">КПП </w:t>
            </w:r>
            <w:r w:rsidRPr="006119CB">
              <w:t>230901001</w:t>
            </w:r>
          </w:p>
          <w:p w:rsidR="00680FFD" w:rsidRPr="00891E00" w:rsidRDefault="00680FFD">
            <w:r w:rsidRPr="00891E00">
              <w:t>Место нахождения(жительства)</w:t>
            </w:r>
          </w:p>
          <w:p w:rsidR="00680FFD" w:rsidRPr="00891E00" w:rsidRDefault="00680FFD">
            <w:r w:rsidRPr="00891E00">
              <w:t>350001, КРАЙКРАСНОДАРСКИЙ, ГКРАСНОДАР, ОФИС 17</w:t>
            </w:r>
          </w:p>
          <w:p w:rsidR="00680FFD" w:rsidRPr="00891E00" w:rsidRDefault="00680FFD">
            <w:r w:rsidRPr="00891E00">
              <w:t>Почтовый адрес</w:t>
            </w:r>
          </w:p>
          <w:p w:rsidR="00680FFD" w:rsidRPr="00891E00" w:rsidRDefault="00680FFD">
            <w:r w:rsidRPr="00891E00">
              <w:t>353254, Краснодарский край, Северский р-н, ст. Смоленская, ул. Мира, 1</w:t>
            </w:r>
          </w:p>
          <w:p w:rsidR="00680FFD" w:rsidRPr="00891E00" w:rsidRDefault="00680FFD">
            <w:r w:rsidRPr="00891E00">
              <w:rPr>
                <w:sz w:val="16"/>
                <w:szCs w:val="16"/>
              </w:rPr>
              <w:t xml:space="preserve">Контактное лицо </w:t>
            </w:r>
          </w:p>
          <w:p w:rsidR="00680FFD" w:rsidRDefault="00680FFD">
            <w:r>
              <w:t xml:space="preserve">Телефон </w:t>
            </w:r>
            <w:r w:rsidRPr="006119CB">
              <w:t>79183959870</w:t>
            </w:r>
          </w:p>
          <w:p w:rsidR="00680FFD" w:rsidRDefault="00680FF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80FFD" w:rsidRDefault="00680FFD">
            <w:pPr>
              <w:pStyle w:val="a4"/>
            </w:pPr>
          </w:p>
          <w:p w:rsidR="00680FFD" w:rsidRDefault="00680FF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80FFD" w:rsidRDefault="00680FFD">
            <w:r>
              <w:t>Соответствует требованиям</w:t>
            </w:r>
          </w:p>
        </w:tc>
      </w:tr>
      <w:tr w:rsidR="00680FFD" w:rsidRPr="00891E0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EA-143479</w:t>
            </w:r>
          </w:p>
          <w:p w:rsidR="00680FFD" w:rsidRDefault="00680FFD">
            <w:r>
              <w:t>ОБЩЕСТВО С ОГРАНИЧЕННОЙ ОТВЕТСТВЕННОСТЬЮ "АРГО"</w:t>
            </w:r>
          </w:p>
          <w:p w:rsidR="00680FFD" w:rsidRDefault="00680FFD">
            <w:r>
              <w:t>ИНН 2309142491</w:t>
            </w:r>
          </w:p>
          <w:p w:rsidR="00680FFD" w:rsidRPr="00891E00" w:rsidRDefault="00680FFD">
            <w:r>
              <w:t xml:space="preserve">ОГРН </w:t>
            </w:r>
            <w:r w:rsidRPr="006119CB">
              <w:t>1142309007334</w:t>
            </w:r>
          </w:p>
          <w:p w:rsidR="00680FFD" w:rsidRPr="00891E00" w:rsidRDefault="00680FFD">
            <w:r w:rsidRPr="00891E00">
              <w:t xml:space="preserve">КПП </w:t>
            </w:r>
            <w:r w:rsidRPr="006119CB">
              <w:t>230901001</w:t>
            </w:r>
          </w:p>
          <w:p w:rsidR="00680FFD" w:rsidRPr="00891E00" w:rsidRDefault="00680FFD">
            <w:r w:rsidRPr="00891E00">
              <w:t>Место нахождения(жительства)</w:t>
            </w:r>
          </w:p>
          <w:p w:rsidR="00680FFD" w:rsidRPr="00891E00" w:rsidRDefault="00680FFD">
            <w:r w:rsidRPr="00891E00">
              <w:t>350001, КРАЙКРАСНОДАРСКИЙ, ГКРАСНОДАР, ОФИС 17</w:t>
            </w:r>
          </w:p>
          <w:p w:rsidR="00680FFD" w:rsidRPr="00891E00" w:rsidRDefault="00680FFD">
            <w:r w:rsidRPr="00891E00">
              <w:t>Почтовый адрес</w:t>
            </w:r>
          </w:p>
          <w:p w:rsidR="00680FFD" w:rsidRPr="00891E00" w:rsidRDefault="00680FFD">
            <w:r w:rsidRPr="00891E00">
              <w:t>353254, Краснодарский край, Северский р-н, ст. Смоленская, ул. Мира, 1</w:t>
            </w:r>
          </w:p>
          <w:p w:rsidR="00680FFD" w:rsidRPr="00891E00" w:rsidRDefault="00680FFD">
            <w:r w:rsidRPr="00891E00">
              <w:rPr>
                <w:sz w:val="16"/>
                <w:szCs w:val="16"/>
              </w:rPr>
              <w:t xml:space="preserve">Контактное лицо </w:t>
            </w:r>
          </w:p>
          <w:p w:rsidR="00680FFD" w:rsidRDefault="00680FFD">
            <w:r>
              <w:t xml:space="preserve">Телефон </w:t>
            </w:r>
            <w:r w:rsidRPr="006119CB">
              <w:t>79183959870</w:t>
            </w:r>
          </w:p>
          <w:p w:rsidR="00680FFD" w:rsidRDefault="00680FF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80FFD" w:rsidRDefault="00680FFD">
            <w:pPr>
              <w:pStyle w:val="a4"/>
            </w:pPr>
          </w:p>
          <w:p w:rsidR="00680FFD" w:rsidRDefault="00680FF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80FFD" w:rsidRDefault="00680FFD">
            <w:r>
              <w:t>Соответствует требованиям</w:t>
            </w:r>
          </w:p>
        </w:tc>
      </w:tr>
      <w:tr w:rsidR="00680FFD" w:rsidRPr="00891E0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EA-143479</w:t>
            </w:r>
          </w:p>
          <w:p w:rsidR="00680FFD" w:rsidRDefault="00680FFD">
            <w:r>
              <w:t>ОБЩЕСТВО С ОГРАНИЧЕННОЙ ОТВЕТСТВЕННОСТЬЮ "АРГО"</w:t>
            </w:r>
          </w:p>
          <w:p w:rsidR="00680FFD" w:rsidRDefault="00680FFD">
            <w:r>
              <w:t>ИНН 2309142491</w:t>
            </w:r>
          </w:p>
          <w:p w:rsidR="00680FFD" w:rsidRPr="00891E00" w:rsidRDefault="00680FFD">
            <w:r>
              <w:t xml:space="preserve">ОГРН </w:t>
            </w:r>
            <w:r w:rsidRPr="006119CB">
              <w:t>1142309007334</w:t>
            </w:r>
          </w:p>
          <w:p w:rsidR="00680FFD" w:rsidRPr="00891E00" w:rsidRDefault="00680FFD">
            <w:r w:rsidRPr="00891E00">
              <w:t xml:space="preserve">КПП </w:t>
            </w:r>
            <w:r w:rsidRPr="006119CB">
              <w:t>230901001</w:t>
            </w:r>
          </w:p>
          <w:p w:rsidR="00680FFD" w:rsidRPr="00891E00" w:rsidRDefault="00680FFD">
            <w:r w:rsidRPr="00891E00">
              <w:t>Место нахождения(жительства)</w:t>
            </w:r>
          </w:p>
          <w:p w:rsidR="00680FFD" w:rsidRPr="00891E00" w:rsidRDefault="00680FFD">
            <w:r w:rsidRPr="00891E00">
              <w:t>350001, КРАЙКРАСНОДАРСКИЙ, ГКРАСНОДАР, ОФИС 17</w:t>
            </w:r>
          </w:p>
          <w:p w:rsidR="00680FFD" w:rsidRPr="00891E00" w:rsidRDefault="00680FFD">
            <w:r w:rsidRPr="00891E00">
              <w:t>Почтовый адрес</w:t>
            </w:r>
          </w:p>
          <w:p w:rsidR="00680FFD" w:rsidRPr="00891E00" w:rsidRDefault="00680FFD">
            <w:r w:rsidRPr="00891E00">
              <w:t>353254, Краснодарский край, Северский р-н, ст. Смоленская, ул. Мира, 1</w:t>
            </w:r>
          </w:p>
          <w:p w:rsidR="00680FFD" w:rsidRPr="00891E00" w:rsidRDefault="00680FFD">
            <w:r w:rsidRPr="00891E00">
              <w:rPr>
                <w:sz w:val="16"/>
                <w:szCs w:val="16"/>
              </w:rPr>
              <w:t xml:space="preserve">Контактное лицо </w:t>
            </w:r>
          </w:p>
          <w:p w:rsidR="00680FFD" w:rsidRDefault="00680FFD">
            <w:r>
              <w:t xml:space="preserve">Телефон </w:t>
            </w:r>
            <w:r w:rsidRPr="006119CB">
              <w:t>79183959870</w:t>
            </w:r>
          </w:p>
          <w:p w:rsidR="00680FFD" w:rsidRDefault="00680FF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80FFD" w:rsidRDefault="00680FFD">
            <w:pPr>
              <w:pStyle w:val="a4"/>
            </w:pPr>
          </w:p>
          <w:p w:rsidR="00680FFD" w:rsidRDefault="00680FF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80FFD" w:rsidRDefault="00680FFD">
            <w:r>
              <w:t>Соответствует требованиям</w:t>
            </w:r>
          </w:p>
        </w:tc>
      </w:tr>
      <w:tr w:rsidR="00680FFD" w:rsidRPr="00891E0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EA-143479</w:t>
            </w:r>
          </w:p>
          <w:p w:rsidR="00680FFD" w:rsidRDefault="00680FFD">
            <w:r>
              <w:t>ОБЩЕСТВО С ОГРАНИЧЕННОЙ ОТВЕТСТВЕННОСТЬЮ "АРГО"</w:t>
            </w:r>
          </w:p>
          <w:p w:rsidR="00680FFD" w:rsidRDefault="00680FFD">
            <w:r>
              <w:t>ИНН 2309142491</w:t>
            </w:r>
          </w:p>
          <w:p w:rsidR="00680FFD" w:rsidRPr="00891E00" w:rsidRDefault="00680FFD">
            <w:r>
              <w:t xml:space="preserve">ОГРН </w:t>
            </w:r>
            <w:r w:rsidRPr="006119CB">
              <w:t>1142309007334</w:t>
            </w:r>
          </w:p>
          <w:p w:rsidR="00680FFD" w:rsidRPr="00891E00" w:rsidRDefault="00680FFD">
            <w:r w:rsidRPr="00891E00">
              <w:t xml:space="preserve">КПП </w:t>
            </w:r>
            <w:r w:rsidRPr="006119CB">
              <w:t>230901001</w:t>
            </w:r>
          </w:p>
          <w:p w:rsidR="00680FFD" w:rsidRPr="00891E00" w:rsidRDefault="00680FFD">
            <w:r w:rsidRPr="00891E00">
              <w:t>Место нахождения(жительства)</w:t>
            </w:r>
          </w:p>
          <w:p w:rsidR="00680FFD" w:rsidRPr="00891E00" w:rsidRDefault="00680FFD">
            <w:bookmarkStart w:id="0" w:name="__DdeLink__366_22120086831"/>
            <w:r w:rsidRPr="00891E00">
              <w:t>350001, КРАЙКРАСНОДАРСКИЙ, ГКРАСНОДАР, ОФИС 17</w:t>
            </w:r>
            <w:bookmarkEnd w:id="0"/>
          </w:p>
          <w:p w:rsidR="00680FFD" w:rsidRPr="00891E00" w:rsidRDefault="00680FFD">
            <w:r w:rsidRPr="00891E00">
              <w:t>Почтовый адрес</w:t>
            </w:r>
          </w:p>
          <w:p w:rsidR="00680FFD" w:rsidRPr="00891E00" w:rsidRDefault="00680FFD">
            <w:r w:rsidRPr="00891E00">
              <w:t>353254, Краснодарский край, Северский р-н, ст. Смоленская, ул. Мира, 1</w:t>
            </w:r>
          </w:p>
          <w:p w:rsidR="00680FFD" w:rsidRPr="00891E00" w:rsidRDefault="00680FFD">
            <w:r w:rsidRPr="00891E00">
              <w:rPr>
                <w:sz w:val="16"/>
                <w:szCs w:val="16"/>
              </w:rPr>
              <w:t xml:space="preserve">Контактное лицо </w:t>
            </w:r>
          </w:p>
          <w:p w:rsidR="00680FFD" w:rsidRDefault="00680FFD">
            <w:r>
              <w:t xml:space="preserve">Телефон </w:t>
            </w:r>
            <w:r w:rsidRPr="006119CB">
              <w:t>79183959870</w:t>
            </w:r>
          </w:p>
          <w:p w:rsidR="00680FFD" w:rsidRDefault="00680FF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80FFD" w:rsidRDefault="00680FFD">
            <w:pPr>
              <w:pStyle w:val="a4"/>
            </w:pPr>
          </w:p>
          <w:p w:rsidR="00680FFD" w:rsidRDefault="00680FF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80FFD" w:rsidRDefault="00680FF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80FFD" w:rsidRDefault="00680FFD">
            <w:r>
              <w:t>Соответствует требованиям</w:t>
            </w:r>
          </w:p>
        </w:tc>
      </w:tr>
    </w:tbl>
    <w:p w:rsidR="00680FFD" w:rsidRDefault="00680FFD">
      <w:pPr>
        <w:overflowPunct w:val="0"/>
        <w:ind w:right="142"/>
        <w:jc w:val="both"/>
      </w:pPr>
    </w:p>
    <w:p w:rsidR="00680FFD" w:rsidRPr="006119CB" w:rsidRDefault="00680FFD">
      <w:pPr>
        <w:jc w:val="both"/>
      </w:pPr>
      <w:r w:rsidRPr="006119C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"АРГО".</w:t>
      </w:r>
    </w:p>
    <w:p w:rsidR="00680FFD" w:rsidRDefault="00680FFD">
      <w:pPr>
        <w:pStyle w:val="BodyText"/>
        <w:jc w:val="both"/>
      </w:pPr>
      <w:r w:rsidRPr="006119C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80FFD" w:rsidRDefault="00680FF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C72B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80FFD" w:rsidRDefault="00680FFD">
      <w:pPr>
        <w:jc w:val="both"/>
        <w:rPr>
          <w:b/>
          <w:bCs/>
        </w:rPr>
      </w:pPr>
    </w:p>
    <w:p w:rsidR="00680FFD" w:rsidRDefault="00680FFD">
      <w:pPr>
        <w:jc w:val="both"/>
        <w:rPr>
          <w:b/>
          <w:bCs/>
        </w:rPr>
      </w:pPr>
    </w:p>
    <w:p w:rsidR="00680FFD" w:rsidRDefault="00680FFD">
      <w:pPr>
        <w:jc w:val="both"/>
        <w:rPr>
          <w:b/>
          <w:bCs/>
        </w:rPr>
      </w:pPr>
    </w:p>
    <w:p w:rsidR="00680FFD" w:rsidRDefault="00680FF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80FFD" w:rsidRPr="00891E00">
        <w:tc>
          <w:tcPr>
            <w:tcW w:w="5847" w:type="dxa"/>
            <w:vAlign w:val="bottom"/>
          </w:tcPr>
          <w:p w:rsidR="00680FFD" w:rsidRPr="00891E00" w:rsidRDefault="00680FFD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80FFD" w:rsidRPr="00891E00" w:rsidRDefault="00680FFD">
            <w:pPr>
              <w:pStyle w:val="a4"/>
            </w:pPr>
            <w:r w:rsidRPr="00891E00">
              <w:rPr>
                <w:lang w:val="en-US"/>
              </w:rPr>
              <w:t>Просоленко Юрий Александрович</w:t>
            </w:r>
          </w:p>
        </w:tc>
      </w:tr>
      <w:tr w:rsidR="00680FFD" w:rsidRPr="00891E00">
        <w:tc>
          <w:tcPr>
            <w:tcW w:w="5847" w:type="dxa"/>
            <w:vAlign w:val="bottom"/>
          </w:tcPr>
          <w:p w:rsidR="00680FFD" w:rsidRPr="00891E00" w:rsidRDefault="00680FF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80FFD" w:rsidRPr="00891E00" w:rsidRDefault="00680FFD">
            <w:pPr>
              <w:pStyle w:val="a4"/>
            </w:pPr>
            <w:r w:rsidRPr="00891E00">
              <w:rPr>
                <w:lang w:val="en-US"/>
              </w:rPr>
              <w:t>Дехтерев Юрий Сергеевич</w:t>
            </w:r>
          </w:p>
        </w:tc>
      </w:tr>
      <w:tr w:rsidR="00680FFD" w:rsidRPr="00891E00">
        <w:tc>
          <w:tcPr>
            <w:tcW w:w="5847" w:type="dxa"/>
            <w:vAlign w:val="bottom"/>
          </w:tcPr>
          <w:p w:rsidR="00680FFD" w:rsidRPr="00891E00" w:rsidRDefault="00680FF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80FFD" w:rsidRPr="00891E00" w:rsidRDefault="00680FFD">
            <w:pPr>
              <w:pStyle w:val="a4"/>
            </w:pPr>
            <w:r w:rsidRPr="00891E00">
              <w:rPr>
                <w:lang w:val="en-US"/>
              </w:rPr>
              <w:t>Коротникова Светлана Борисовна</w:t>
            </w:r>
          </w:p>
        </w:tc>
      </w:tr>
      <w:tr w:rsidR="00680FFD" w:rsidRPr="00891E00">
        <w:tc>
          <w:tcPr>
            <w:tcW w:w="5847" w:type="dxa"/>
            <w:vAlign w:val="bottom"/>
          </w:tcPr>
          <w:p w:rsidR="00680FFD" w:rsidRPr="00891E00" w:rsidRDefault="00680FF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80FFD" w:rsidRPr="00891E00" w:rsidRDefault="00680FFD">
            <w:pPr>
              <w:pStyle w:val="a4"/>
            </w:pPr>
            <w:r w:rsidRPr="00891E00">
              <w:rPr>
                <w:lang w:val="en-US"/>
              </w:rPr>
              <w:t>Мальченко Елена Александровна</w:t>
            </w:r>
          </w:p>
        </w:tc>
      </w:tr>
      <w:tr w:rsidR="00680FFD" w:rsidRPr="00891E00">
        <w:tc>
          <w:tcPr>
            <w:tcW w:w="5847" w:type="dxa"/>
            <w:vAlign w:val="bottom"/>
          </w:tcPr>
          <w:p w:rsidR="00680FFD" w:rsidRPr="00891E00" w:rsidRDefault="00680FFD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80FFD" w:rsidRPr="00891E00" w:rsidRDefault="00680FFD">
            <w:pPr>
              <w:pStyle w:val="a4"/>
            </w:pPr>
            <w:r w:rsidRPr="00891E00">
              <w:rPr>
                <w:lang w:val="en-US"/>
              </w:rPr>
              <w:t>Владыкина Лидия Валерьевна</w:t>
            </w:r>
          </w:p>
        </w:tc>
      </w:tr>
    </w:tbl>
    <w:p w:rsidR="00680FFD" w:rsidRDefault="00680FFD"/>
    <w:sectPr w:rsidR="00680FFD" w:rsidSect="00833C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C0F"/>
    <w:rsid w:val="00417C3D"/>
    <w:rsid w:val="006119CB"/>
    <w:rsid w:val="00680FFD"/>
    <w:rsid w:val="00833C0F"/>
    <w:rsid w:val="00891E00"/>
    <w:rsid w:val="00AC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C0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33C0F"/>
  </w:style>
  <w:style w:type="paragraph" w:customStyle="1" w:styleId="a3">
    <w:name w:val="Заголовок"/>
    <w:basedOn w:val="Normal"/>
    <w:next w:val="BodyText"/>
    <w:uiPriority w:val="99"/>
    <w:rsid w:val="00833C0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33C0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97013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33C0F"/>
  </w:style>
  <w:style w:type="paragraph" w:styleId="Caption">
    <w:name w:val="caption"/>
    <w:basedOn w:val="Normal"/>
    <w:uiPriority w:val="99"/>
    <w:qFormat/>
    <w:rsid w:val="00833C0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33C0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33C0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9701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33C0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33C0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33C0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33C0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33C0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33C0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33C0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33C0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33C0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33C0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7013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0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013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33C0F"/>
  </w:style>
  <w:style w:type="paragraph" w:customStyle="1" w:styleId="a5">
    <w:name w:val="Заголовок таблицы"/>
    <w:basedOn w:val="a4"/>
    <w:uiPriority w:val="99"/>
    <w:rsid w:val="00833C0F"/>
  </w:style>
  <w:style w:type="paragraph" w:customStyle="1" w:styleId="DocumentMap">
    <w:name w:val="DocumentMap"/>
    <w:uiPriority w:val="99"/>
    <w:rsid w:val="00833C0F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119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964</Words>
  <Characters>5499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