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E89" w:rsidRDefault="00CF7E89">
      <w:pPr>
        <w:ind w:firstLine="680"/>
        <w:jc w:val="center"/>
      </w:pPr>
      <w:r>
        <w:rPr>
          <w:b/>
          <w:bCs/>
        </w:rPr>
        <w:t xml:space="preserve">ПРОТОКОЛ </w:t>
      </w:r>
      <w:r w:rsidRPr="00EE727B">
        <w:rPr>
          <w:b/>
          <w:bCs/>
        </w:rPr>
        <w:t>0318300120821000189</w:t>
      </w:r>
    </w:p>
    <w:p w:rsidR="00CF7E89" w:rsidRDefault="00CF7E8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CF7E89" w:rsidRDefault="00CF7E8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CF7E89" w:rsidRDefault="00CF7E8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F7E89" w:rsidRPr="00935D95">
        <w:tc>
          <w:tcPr>
            <w:tcW w:w="4961" w:type="dxa"/>
          </w:tcPr>
          <w:p w:rsidR="00CF7E89" w:rsidRPr="00935D95" w:rsidRDefault="00CF7E89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F7E89" w:rsidRPr="00935D95" w:rsidRDefault="00CF7E89">
            <w:pPr>
              <w:ind w:firstLine="567"/>
              <w:jc w:val="right"/>
            </w:pPr>
            <w:r>
              <w:rPr>
                <w:lang w:val="en-US"/>
              </w:rPr>
              <w:t>10.01.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CF7E89" w:rsidRDefault="00CF7E89">
      <w:pPr>
        <w:overflowPunct w:val="0"/>
      </w:pPr>
    </w:p>
    <w:p w:rsidR="00CF7E89" w:rsidRDefault="00CF7E8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EE727B">
        <w:t xml:space="preserve">: Поставка лекарственных препаратов для медицинского применения (МНН  Фондапаринукс натрия) </w:t>
      </w:r>
    </w:p>
    <w:p w:rsidR="00CF7E89" w:rsidRDefault="00CF7E8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213234901331923490100102660012120244</w:t>
      </w:r>
    </w:p>
    <w:p w:rsidR="00CF7E89" w:rsidRDefault="00CF7E8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594 220,00 руб.</w:t>
      </w:r>
    </w:p>
    <w:p w:rsidR="00CF7E89" w:rsidRDefault="00CF7E8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E727B">
        <w:rPr>
          <w:b/>
          <w:bCs/>
        </w:rPr>
        <w:t xml:space="preserve">: </w:t>
      </w:r>
      <w:r w:rsidRPr="00EE727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E727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F7E89" w:rsidRPr="00935D95">
        <w:trPr>
          <w:jc w:val="right"/>
        </w:trPr>
        <w:tc>
          <w:tcPr>
            <w:tcW w:w="9915" w:type="dxa"/>
          </w:tcPr>
          <w:p w:rsidR="00CF7E89" w:rsidRPr="00935D95" w:rsidRDefault="00CF7E8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E727B">
              <w:rPr>
                <w:b/>
                <w:bCs/>
              </w:rPr>
              <w:t xml:space="preserve">Источник финансирования: </w:t>
            </w:r>
            <w:r w:rsidRPr="00EE727B">
              <w:t>Внебюджетные фонды (ОМС) на 2022 г.</w:t>
            </w:r>
          </w:p>
          <w:p w:rsidR="00CF7E89" w:rsidRPr="00935D95" w:rsidRDefault="00CF7E8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E727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E727B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1/6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15 июня 2022 г..</w:t>
            </w:r>
          </w:p>
          <w:p w:rsidR="00CF7E89" w:rsidRPr="00935D95" w:rsidRDefault="00CF7E8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E727B">
              <w:t>Не требуется</w:t>
            </w:r>
          </w:p>
          <w:p w:rsidR="00CF7E89" w:rsidRPr="00935D95" w:rsidRDefault="00CF7E8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E727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F7E89" w:rsidRDefault="00CF7E8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E727B">
        <w:t>23.12.21 11:08:24 (</w:t>
      </w:r>
      <w:r>
        <w:rPr>
          <w:lang w:val="en-US"/>
        </w:rPr>
        <w:t>MSK</w:t>
      </w:r>
      <w:r w:rsidRPr="00EE727B">
        <w:t>+00:00)</w:t>
      </w:r>
    </w:p>
    <w:p w:rsidR="00CF7E89" w:rsidRDefault="00CF7E8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E727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F7E89" w:rsidRPr="00935D95"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F7E89" w:rsidRPr="00935D95" w:rsidRDefault="00CF7E89">
            <w:pPr>
              <w:rPr>
                <w:lang w:val="en-US"/>
              </w:rPr>
            </w:pPr>
            <w:r w:rsidRPr="00935D95">
              <w:rPr>
                <w:lang w:val="en-US"/>
              </w:rPr>
              <w:t>Главный врач</w:t>
            </w:r>
          </w:p>
        </w:tc>
      </w:tr>
      <w:tr w:rsidR="00CF7E89" w:rsidRPr="00935D95"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F7E89" w:rsidRPr="00935D95" w:rsidRDefault="00CF7E89">
            <w:pPr>
              <w:rPr>
                <w:lang w:val="en-US"/>
              </w:rPr>
            </w:pPr>
            <w:r w:rsidRPr="00935D95">
              <w:rPr>
                <w:lang w:val="en-US"/>
              </w:rPr>
              <w:t>Начальник отдела закупок</w:t>
            </w:r>
          </w:p>
        </w:tc>
      </w:tr>
      <w:tr w:rsidR="00CF7E89" w:rsidRPr="00935D95"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CF7E89" w:rsidRPr="00935D95" w:rsidRDefault="00CF7E89">
            <w:pPr>
              <w:rPr>
                <w:lang w:val="en-US"/>
              </w:rPr>
            </w:pPr>
            <w:r w:rsidRPr="00935D95">
              <w:rPr>
                <w:lang w:val="en-US"/>
              </w:rPr>
              <w:t>Начальник юридического отдела</w:t>
            </w:r>
          </w:p>
        </w:tc>
      </w:tr>
      <w:tr w:rsidR="00CF7E89" w:rsidRPr="00935D95"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F7E89" w:rsidRPr="00935D95" w:rsidRDefault="00CF7E89">
            <w:pPr>
              <w:rPr>
                <w:lang w:val="en-US"/>
              </w:rPr>
            </w:pPr>
            <w:r w:rsidRPr="00935D95">
              <w:rPr>
                <w:lang w:val="en-US"/>
              </w:rPr>
              <w:t>экономист 1 категории отдела закупок</w:t>
            </w:r>
          </w:p>
        </w:tc>
      </w:tr>
      <w:tr w:rsidR="00CF7E89" w:rsidRPr="00935D95"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F7E89" w:rsidRPr="00935D95" w:rsidRDefault="00CF7E89">
            <w:r w:rsidRPr="00935D9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F7E89" w:rsidRPr="00935D95" w:rsidRDefault="00CF7E89">
            <w:pPr>
              <w:rPr>
                <w:lang w:val="en-US"/>
              </w:rPr>
            </w:pPr>
            <w:r w:rsidRPr="00935D9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F7E89" w:rsidRDefault="00CF7E89">
      <w:pPr>
        <w:jc w:val="both"/>
      </w:pPr>
      <w:r>
        <w:tab/>
        <w:t>Кворум имеется. Комиссия правомочна.</w:t>
      </w:r>
    </w:p>
    <w:p w:rsidR="00CF7E89" w:rsidRDefault="00CF7E89">
      <w:pPr>
        <w:jc w:val="both"/>
      </w:pPr>
      <w:r>
        <w:tab/>
        <w:t xml:space="preserve">Заседание комиссии проводилось </w:t>
      </w:r>
      <w:r w:rsidRPr="00EE727B">
        <w:t>10.01.</w:t>
      </w:r>
      <w:r>
        <w:t>20</w:t>
      </w:r>
      <w:r w:rsidRPr="00EE727B">
        <w:t>22 1</w:t>
      </w:r>
      <w:r>
        <w:t>3</w:t>
      </w:r>
      <w:r w:rsidRPr="00EE727B">
        <w:t>:</w:t>
      </w:r>
      <w:r>
        <w:t>20</w:t>
      </w:r>
      <w:r w:rsidRPr="00EE727B">
        <w:t xml:space="preserve"> (</w:t>
      </w:r>
      <w:r>
        <w:rPr>
          <w:lang w:val="en-US"/>
        </w:rPr>
        <w:t>MSK</w:t>
      </w:r>
      <w:r w:rsidRPr="00EE727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F7E89" w:rsidRDefault="00CF7E8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EE727B">
        <w:t>10.01.22 09:30:00 (</w:t>
      </w:r>
      <w:r>
        <w:rPr>
          <w:lang w:val="en-US"/>
        </w:rPr>
        <w:t>MSK</w:t>
      </w:r>
      <w:r w:rsidRPr="00EE727B">
        <w:t>+00:00)</w:t>
      </w:r>
      <w:r>
        <w:t xml:space="preserve">), подана </w:t>
      </w:r>
      <w:r w:rsidRPr="00EE727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CF7E89" w:rsidRPr="00935D95">
        <w:tc>
          <w:tcPr>
            <w:tcW w:w="9922" w:type="dxa"/>
          </w:tcPr>
          <w:p w:rsidR="00CF7E89" w:rsidRPr="00935D95" w:rsidRDefault="00CF7E89">
            <w:pPr>
              <w:pStyle w:val="a4"/>
            </w:pPr>
            <w:r w:rsidRPr="00935D95">
              <w:t>EA-143155</w:t>
            </w:r>
            <w:r>
              <w:t xml:space="preserve">, дата и время регистрации заявки: </w:t>
            </w:r>
            <w:r w:rsidRPr="00935D95">
              <w:t>30.12.21 08:25:51 (MSK+00:00)</w:t>
            </w:r>
          </w:p>
        </w:tc>
      </w:tr>
    </w:tbl>
    <w:p w:rsidR="00CF7E89" w:rsidRDefault="00CF7E89"/>
    <w:p w:rsidR="00CF7E89" w:rsidRDefault="00CF7E8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CF7E89" w:rsidRPr="00935D9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E89" w:rsidRDefault="00CF7E8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CF7E89" w:rsidRPr="00935D95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EA-143155</w:t>
            </w:r>
          </w:p>
          <w:p w:rsidR="00CF7E89" w:rsidRDefault="00CF7E89">
            <w:r>
              <w:t>АКЦИОНЕРНОЕ ОБЩЕСТВО "ЛАНЦЕТ"</w:t>
            </w:r>
          </w:p>
          <w:p w:rsidR="00CF7E89" w:rsidRDefault="00CF7E89">
            <w:r>
              <w:t>ИНН 7718538045</w:t>
            </w:r>
          </w:p>
          <w:p w:rsidR="00CF7E89" w:rsidRPr="00935D95" w:rsidRDefault="00CF7E89">
            <w:r>
              <w:t xml:space="preserve">ОГРН </w:t>
            </w:r>
            <w:r w:rsidRPr="00EE727B">
              <w:t>1057746183417</w:t>
            </w:r>
          </w:p>
          <w:p w:rsidR="00CF7E89" w:rsidRPr="00935D95" w:rsidRDefault="00CF7E89">
            <w:r w:rsidRPr="00935D95">
              <w:t xml:space="preserve">КПП </w:t>
            </w:r>
            <w:r w:rsidRPr="00EE727B">
              <w:t>771801001</w:t>
            </w:r>
          </w:p>
          <w:p w:rsidR="00CF7E89" w:rsidRPr="00935D95" w:rsidRDefault="00CF7E89">
            <w:r w:rsidRPr="00935D95">
              <w:t>Место нахождения(жительства)</w:t>
            </w:r>
          </w:p>
          <w:p w:rsidR="00CF7E89" w:rsidRPr="00935D95" w:rsidRDefault="00CF7E89">
            <w:r w:rsidRPr="00935D95">
              <w:t>107553, ГМОСКВА, ДОМ 24АСТРОЕНИЕ 1, ОФИС 527</w:t>
            </w:r>
          </w:p>
          <w:p w:rsidR="00CF7E89" w:rsidRPr="00935D95" w:rsidRDefault="00CF7E89">
            <w:r w:rsidRPr="00935D95">
              <w:t>Почтовый адрес</w:t>
            </w:r>
          </w:p>
          <w:p w:rsidR="00CF7E89" w:rsidRPr="00935D95" w:rsidRDefault="00CF7E89">
            <w:r w:rsidRPr="00935D95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CF7E89" w:rsidRPr="00935D95" w:rsidRDefault="00CF7E89">
            <w:r w:rsidRPr="00935D95">
              <w:rPr>
                <w:sz w:val="16"/>
                <w:szCs w:val="16"/>
              </w:rPr>
              <w:t xml:space="preserve">Контактное лицо </w:t>
            </w:r>
          </w:p>
          <w:p w:rsidR="00CF7E89" w:rsidRDefault="00CF7E89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CF7E89" w:rsidRDefault="00CF7E8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E89" w:rsidRDefault="00CF7E89">
            <w:pPr>
              <w:pStyle w:val="a4"/>
            </w:pPr>
          </w:p>
          <w:p w:rsidR="00CF7E89" w:rsidRDefault="00CF7E8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E89" w:rsidRDefault="00CF7E89">
            <w:r>
              <w:t>Соответствует требованиям</w:t>
            </w:r>
          </w:p>
        </w:tc>
      </w:tr>
      <w:tr w:rsidR="00CF7E89" w:rsidRPr="00935D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EA-143155</w:t>
            </w:r>
          </w:p>
          <w:p w:rsidR="00CF7E89" w:rsidRDefault="00CF7E89">
            <w:r>
              <w:t>АКЦИОНЕРНОЕ ОБЩЕСТВО "ЛАНЦЕТ"</w:t>
            </w:r>
          </w:p>
          <w:p w:rsidR="00CF7E89" w:rsidRDefault="00CF7E89">
            <w:r>
              <w:t>ИНН 7718538045</w:t>
            </w:r>
          </w:p>
          <w:p w:rsidR="00CF7E89" w:rsidRPr="00935D95" w:rsidRDefault="00CF7E89">
            <w:r>
              <w:t xml:space="preserve">ОГРН </w:t>
            </w:r>
            <w:r w:rsidRPr="00EE727B">
              <w:t>1057746183417</w:t>
            </w:r>
          </w:p>
          <w:p w:rsidR="00CF7E89" w:rsidRPr="00935D95" w:rsidRDefault="00CF7E89">
            <w:r w:rsidRPr="00935D95">
              <w:t xml:space="preserve">КПП </w:t>
            </w:r>
            <w:r w:rsidRPr="00EE727B">
              <w:t>771801001</w:t>
            </w:r>
          </w:p>
          <w:p w:rsidR="00CF7E89" w:rsidRPr="00935D95" w:rsidRDefault="00CF7E89">
            <w:r w:rsidRPr="00935D95">
              <w:t>Место нахождения(жительства)</w:t>
            </w:r>
          </w:p>
          <w:p w:rsidR="00CF7E89" w:rsidRPr="00935D95" w:rsidRDefault="00CF7E89">
            <w:r w:rsidRPr="00935D95">
              <w:t>107553, ГМОСКВА, ДОМ 24АСТРОЕНИЕ 1, ОФИС 527</w:t>
            </w:r>
          </w:p>
          <w:p w:rsidR="00CF7E89" w:rsidRPr="00935D95" w:rsidRDefault="00CF7E89">
            <w:r w:rsidRPr="00935D95">
              <w:t>Почтовый адрес</w:t>
            </w:r>
          </w:p>
          <w:p w:rsidR="00CF7E89" w:rsidRPr="00935D95" w:rsidRDefault="00CF7E89">
            <w:r w:rsidRPr="00935D95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CF7E89" w:rsidRPr="00935D95" w:rsidRDefault="00CF7E89">
            <w:r w:rsidRPr="00935D95">
              <w:rPr>
                <w:sz w:val="16"/>
                <w:szCs w:val="16"/>
              </w:rPr>
              <w:t xml:space="preserve">Контактное лицо </w:t>
            </w:r>
          </w:p>
          <w:p w:rsidR="00CF7E89" w:rsidRDefault="00CF7E89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CF7E89" w:rsidRDefault="00CF7E8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E89" w:rsidRDefault="00CF7E89">
            <w:pPr>
              <w:pStyle w:val="a4"/>
            </w:pPr>
          </w:p>
          <w:p w:rsidR="00CF7E89" w:rsidRDefault="00CF7E8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E89" w:rsidRDefault="00CF7E89">
            <w:r>
              <w:t>Соответствует требованиям</w:t>
            </w:r>
          </w:p>
        </w:tc>
      </w:tr>
      <w:tr w:rsidR="00CF7E89" w:rsidRPr="00935D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EA-143155</w:t>
            </w:r>
          </w:p>
          <w:p w:rsidR="00CF7E89" w:rsidRDefault="00CF7E89">
            <w:r>
              <w:t>АКЦИОНЕРНОЕ ОБЩЕСТВО "ЛАНЦЕТ"</w:t>
            </w:r>
          </w:p>
          <w:p w:rsidR="00CF7E89" w:rsidRDefault="00CF7E89">
            <w:r>
              <w:t>ИНН 7718538045</w:t>
            </w:r>
          </w:p>
          <w:p w:rsidR="00CF7E89" w:rsidRPr="00935D95" w:rsidRDefault="00CF7E89">
            <w:r>
              <w:t xml:space="preserve">ОГРН </w:t>
            </w:r>
            <w:r w:rsidRPr="00EE727B">
              <w:t>1057746183417</w:t>
            </w:r>
          </w:p>
          <w:p w:rsidR="00CF7E89" w:rsidRPr="00935D95" w:rsidRDefault="00CF7E89">
            <w:r w:rsidRPr="00935D95">
              <w:t xml:space="preserve">КПП </w:t>
            </w:r>
            <w:r w:rsidRPr="00EE727B">
              <w:t>771801001</w:t>
            </w:r>
          </w:p>
          <w:p w:rsidR="00CF7E89" w:rsidRPr="00935D95" w:rsidRDefault="00CF7E89">
            <w:r w:rsidRPr="00935D95">
              <w:t>Место нахождения(жительства)</w:t>
            </w:r>
          </w:p>
          <w:p w:rsidR="00CF7E89" w:rsidRPr="00935D95" w:rsidRDefault="00CF7E89">
            <w:r w:rsidRPr="00935D95">
              <w:t>107553, ГМОСКВА, ДОМ 24АСТРОЕНИЕ 1, ОФИС 527</w:t>
            </w:r>
          </w:p>
          <w:p w:rsidR="00CF7E89" w:rsidRPr="00935D95" w:rsidRDefault="00CF7E89">
            <w:r w:rsidRPr="00935D95">
              <w:t>Почтовый адрес</w:t>
            </w:r>
          </w:p>
          <w:p w:rsidR="00CF7E89" w:rsidRPr="00935D95" w:rsidRDefault="00CF7E89">
            <w:r w:rsidRPr="00935D95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CF7E89" w:rsidRPr="00935D95" w:rsidRDefault="00CF7E89">
            <w:r w:rsidRPr="00935D95">
              <w:rPr>
                <w:sz w:val="16"/>
                <w:szCs w:val="16"/>
              </w:rPr>
              <w:t xml:space="preserve">Контактное лицо </w:t>
            </w:r>
          </w:p>
          <w:p w:rsidR="00CF7E89" w:rsidRDefault="00CF7E89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CF7E89" w:rsidRDefault="00CF7E8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E89" w:rsidRDefault="00CF7E89">
            <w:pPr>
              <w:pStyle w:val="a4"/>
            </w:pPr>
          </w:p>
          <w:p w:rsidR="00CF7E89" w:rsidRDefault="00CF7E8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E89" w:rsidRDefault="00CF7E89">
            <w:r>
              <w:t>Соответствует требованиям</w:t>
            </w:r>
          </w:p>
        </w:tc>
      </w:tr>
      <w:tr w:rsidR="00CF7E89" w:rsidRPr="00935D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EA-143155</w:t>
            </w:r>
          </w:p>
          <w:p w:rsidR="00CF7E89" w:rsidRDefault="00CF7E89">
            <w:r>
              <w:t>АКЦИОНЕРНОЕ ОБЩЕСТВО "ЛАНЦЕТ"</w:t>
            </w:r>
          </w:p>
          <w:p w:rsidR="00CF7E89" w:rsidRDefault="00CF7E89">
            <w:r>
              <w:t>ИНН 7718538045</w:t>
            </w:r>
          </w:p>
          <w:p w:rsidR="00CF7E89" w:rsidRPr="00935D95" w:rsidRDefault="00CF7E89">
            <w:r>
              <w:t xml:space="preserve">ОГРН </w:t>
            </w:r>
            <w:r w:rsidRPr="00EE727B">
              <w:t>1057746183417</w:t>
            </w:r>
          </w:p>
          <w:p w:rsidR="00CF7E89" w:rsidRPr="00935D95" w:rsidRDefault="00CF7E89">
            <w:r w:rsidRPr="00935D95">
              <w:t xml:space="preserve">КПП </w:t>
            </w:r>
            <w:r w:rsidRPr="00EE727B">
              <w:t>771801001</w:t>
            </w:r>
          </w:p>
          <w:p w:rsidR="00CF7E89" w:rsidRPr="00935D95" w:rsidRDefault="00CF7E89">
            <w:r w:rsidRPr="00935D95">
              <w:t>Место нахождения(жительства)</w:t>
            </w:r>
          </w:p>
          <w:p w:rsidR="00CF7E89" w:rsidRPr="00935D95" w:rsidRDefault="00CF7E89">
            <w:r w:rsidRPr="00935D95">
              <w:t>107553, ГМОСКВА, ДОМ 24АСТРОЕНИЕ 1, ОФИС 527</w:t>
            </w:r>
          </w:p>
          <w:p w:rsidR="00CF7E89" w:rsidRPr="00935D95" w:rsidRDefault="00CF7E89">
            <w:r w:rsidRPr="00935D95">
              <w:t>Почтовый адрес</w:t>
            </w:r>
          </w:p>
          <w:p w:rsidR="00CF7E89" w:rsidRPr="00935D95" w:rsidRDefault="00CF7E89">
            <w:r w:rsidRPr="00935D95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CF7E89" w:rsidRPr="00935D95" w:rsidRDefault="00CF7E89">
            <w:r w:rsidRPr="00935D95">
              <w:rPr>
                <w:sz w:val="16"/>
                <w:szCs w:val="16"/>
              </w:rPr>
              <w:t xml:space="preserve">Контактное лицо </w:t>
            </w:r>
          </w:p>
          <w:p w:rsidR="00CF7E89" w:rsidRDefault="00CF7E89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CF7E89" w:rsidRDefault="00CF7E8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E89" w:rsidRDefault="00CF7E89">
            <w:pPr>
              <w:pStyle w:val="a4"/>
            </w:pPr>
          </w:p>
          <w:p w:rsidR="00CF7E89" w:rsidRDefault="00CF7E8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E89" w:rsidRDefault="00CF7E89">
            <w:r>
              <w:t>Соответствует требованиям</w:t>
            </w:r>
          </w:p>
        </w:tc>
      </w:tr>
      <w:tr w:rsidR="00CF7E89" w:rsidRPr="00935D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EA-143155</w:t>
            </w:r>
          </w:p>
          <w:p w:rsidR="00CF7E89" w:rsidRDefault="00CF7E89">
            <w:r>
              <w:t>АКЦИОНЕРНОЕ ОБЩЕСТВО "ЛАНЦЕТ"</w:t>
            </w:r>
          </w:p>
          <w:p w:rsidR="00CF7E89" w:rsidRDefault="00CF7E89">
            <w:r>
              <w:t>ИНН 7718538045</w:t>
            </w:r>
          </w:p>
          <w:p w:rsidR="00CF7E89" w:rsidRPr="00935D95" w:rsidRDefault="00CF7E89">
            <w:r>
              <w:t xml:space="preserve">ОГРН </w:t>
            </w:r>
            <w:r w:rsidRPr="00EE727B">
              <w:t>1057746183417</w:t>
            </w:r>
          </w:p>
          <w:p w:rsidR="00CF7E89" w:rsidRPr="00935D95" w:rsidRDefault="00CF7E89">
            <w:r w:rsidRPr="00935D95">
              <w:t xml:space="preserve">КПП </w:t>
            </w:r>
            <w:r w:rsidRPr="00EE727B">
              <w:t>771801001</w:t>
            </w:r>
          </w:p>
          <w:p w:rsidR="00CF7E89" w:rsidRPr="00935D95" w:rsidRDefault="00CF7E89">
            <w:r w:rsidRPr="00935D95">
              <w:t>Место нахождения(жительства)</w:t>
            </w:r>
          </w:p>
          <w:p w:rsidR="00CF7E89" w:rsidRPr="00935D95" w:rsidRDefault="00CF7E89">
            <w:bookmarkStart w:id="0" w:name="__DdeLink__366_22120086831"/>
            <w:r w:rsidRPr="00935D95">
              <w:t>107553, ГМОСКВА, ДОМ 24АСТРОЕНИЕ 1, ОФИС 527</w:t>
            </w:r>
            <w:bookmarkEnd w:id="0"/>
          </w:p>
          <w:p w:rsidR="00CF7E89" w:rsidRPr="00935D95" w:rsidRDefault="00CF7E89">
            <w:r w:rsidRPr="00935D95">
              <w:t>Почтовый адрес</w:t>
            </w:r>
          </w:p>
          <w:p w:rsidR="00CF7E89" w:rsidRPr="00935D95" w:rsidRDefault="00CF7E89">
            <w:r w:rsidRPr="00935D95">
              <w:t>Россия, 142717, Московская область, Ленинский  р-н, сельское поселение Развилковское, пос. Развилка, квартал 1, владение 10, а/я 267</w:t>
            </w:r>
          </w:p>
          <w:p w:rsidR="00CF7E89" w:rsidRPr="00935D95" w:rsidRDefault="00CF7E89">
            <w:r w:rsidRPr="00935D95">
              <w:rPr>
                <w:sz w:val="16"/>
                <w:szCs w:val="16"/>
              </w:rPr>
              <w:t xml:space="preserve">Контактное лицо </w:t>
            </w:r>
          </w:p>
          <w:p w:rsidR="00CF7E89" w:rsidRDefault="00CF7E89">
            <w:r>
              <w:t xml:space="preserve">Телефон </w:t>
            </w:r>
            <w:r>
              <w:rPr>
                <w:lang w:val="en-US"/>
              </w:rPr>
              <w:t>74956465665</w:t>
            </w:r>
          </w:p>
          <w:p w:rsidR="00CF7E89" w:rsidRDefault="00CF7E8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E89" w:rsidRDefault="00CF7E89">
            <w:pPr>
              <w:pStyle w:val="a4"/>
            </w:pPr>
          </w:p>
          <w:p w:rsidR="00CF7E89" w:rsidRDefault="00CF7E8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E89" w:rsidRDefault="00CF7E8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E89" w:rsidRDefault="00CF7E89">
            <w:r>
              <w:t>Соответствует требованиям</w:t>
            </w:r>
          </w:p>
        </w:tc>
      </w:tr>
    </w:tbl>
    <w:p w:rsidR="00CF7E89" w:rsidRDefault="00CF7E89">
      <w:pPr>
        <w:overflowPunct w:val="0"/>
        <w:ind w:right="142"/>
        <w:jc w:val="both"/>
      </w:pPr>
    </w:p>
    <w:p w:rsidR="00CF7E89" w:rsidRDefault="00CF7E89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F7E89" w:rsidRPr="00EE727B" w:rsidRDefault="00CF7E89">
      <w:pPr>
        <w:jc w:val="both"/>
      </w:pPr>
      <w:r w:rsidRPr="00EE727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"ЛАНЦЕТ".</w:t>
      </w:r>
    </w:p>
    <w:p w:rsidR="00CF7E89" w:rsidRDefault="00CF7E89">
      <w:pPr>
        <w:pStyle w:val="BodyText"/>
        <w:jc w:val="both"/>
      </w:pPr>
      <w:r w:rsidRPr="00EE727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F7E89" w:rsidRDefault="00CF7E8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5042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F7E89" w:rsidRDefault="00CF7E89">
      <w:pPr>
        <w:jc w:val="both"/>
        <w:rPr>
          <w:b/>
          <w:bCs/>
        </w:rPr>
      </w:pPr>
    </w:p>
    <w:p w:rsidR="00CF7E89" w:rsidRDefault="00CF7E8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F7E89" w:rsidRPr="00935D95">
        <w:tc>
          <w:tcPr>
            <w:tcW w:w="5847" w:type="dxa"/>
            <w:vAlign w:val="bottom"/>
          </w:tcPr>
          <w:p w:rsidR="00CF7E89" w:rsidRPr="00935D95" w:rsidRDefault="00CF7E8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F7E89" w:rsidRPr="00935D95" w:rsidRDefault="00CF7E89">
            <w:pPr>
              <w:pStyle w:val="a4"/>
            </w:pPr>
            <w:r w:rsidRPr="00935D95">
              <w:rPr>
                <w:lang w:val="en-US"/>
              </w:rPr>
              <w:t>Просоленко Юрий Александрович</w:t>
            </w:r>
          </w:p>
        </w:tc>
      </w:tr>
      <w:tr w:rsidR="00CF7E89" w:rsidRPr="00935D95">
        <w:tc>
          <w:tcPr>
            <w:tcW w:w="5847" w:type="dxa"/>
            <w:vAlign w:val="bottom"/>
          </w:tcPr>
          <w:p w:rsidR="00CF7E89" w:rsidRPr="00935D95" w:rsidRDefault="00CF7E8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F7E89" w:rsidRPr="00935D95" w:rsidRDefault="00CF7E89">
            <w:pPr>
              <w:pStyle w:val="a4"/>
            </w:pPr>
            <w:r w:rsidRPr="00935D95">
              <w:rPr>
                <w:lang w:val="en-US"/>
              </w:rPr>
              <w:t>Дехтерев Юрий Сергеевич</w:t>
            </w:r>
          </w:p>
        </w:tc>
      </w:tr>
      <w:tr w:rsidR="00CF7E89" w:rsidRPr="00935D95">
        <w:tc>
          <w:tcPr>
            <w:tcW w:w="5847" w:type="dxa"/>
            <w:vAlign w:val="bottom"/>
          </w:tcPr>
          <w:p w:rsidR="00CF7E89" w:rsidRPr="00935D95" w:rsidRDefault="00CF7E8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F7E89" w:rsidRPr="00935D95" w:rsidRDefault="00CF7E89">
            <w:pPr>
              <w:pStyle w:val="a4"/>
            </w:pPr>
            <w:r w:rsidRPr="00935D95">
              <w:rPr>
                <w:lang w:val="en-US"/>
              </w:rPr>
              <w:t>Коротникова Светлана Борисовна</w:t>
            </w:r>
          </w:p>
        </w:tc>
      </w:tr>
      <w:tr w:rsidR="00CF7E89" w:rsidRPr="00935D95">
        <w:tc>
          <w:tcPr>
            <w:tcW w:w="5847" w:type="dxa"/>
            <w:vAlign w:val="bottom"/>
          </w:tcPr>
          <w:p w:rsidR="00CF7E89" w:rsidRPr="00935D95" w:rsidRDefault="00CF7E8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F7E89" w:rsidRPr="00935D95" w:rsidRDefault="00CF7E89">
            <w:pPr>
              <w:pStyle w:val="a4"/>
            </w:pPr>
            <w:r w:rsidRPr="00935D95">
              <w:rPr>
                <w:lang w:val="en-US"/>
              </w:rPr>
              <w:t>Мальченко Елена Александровна</w:t>
            </w:r>
          </w:p>
        </w:tc>
      </w:tr>
      <w:tr w:rsidR="00CF7E89" w:rsidRPr="00935D95">
        <w:tc>
          <w:tcPr>
            <w:tcW w:w="5847" w:type="dxa"/>
            <w:vAlign w:val="bottom"/>
          </w:tcPr>
          <w:p w:rsidR="00CF7E89" w:rsidRPr="00935D95" w:rsidRDefault="00CF7E8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F7E89" w:rsidRPr="00935D95" w:rsidRDefault="00CF7E89">
            <w:pPr>
              <w:pStyle w:val="a4"/>
            </w:pPr>
            <w:r w:rsidRPr="00935D95">
              <w:rPr>
                <w:lang w:val="en-US"/>
              </w:rPr>
              <w:t>Владыкина Лидия Валерьевна</w:t>
            </w:r>
          </w:p>
        </w:tc>
      </w:tr>
    </w:tbl>
    <w:p w:rsidR="00CF7E89" w:rsidRDefault="00CF7E89" w:rsidP="00EE727B"/>
    <w:sectPr w:rsidR="00CF7E89" w:rsidSect="00EE727B">
      <w:pgSz w:w="11906" w:h="16838"/>
      <w:pgMar w:top="36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D92"/>
    <w:rsid w:val="00935D95"/>
    <w:rsid w:val="00B063D5"/>
    <w:rsid w:val="00CD7D92"/>
    <w:rsid w:val="00CF7E89"/>
    <w:rsid w:val="00E5042E"/>
    <w:rsid w:val="00EE7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D9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CD7D92"/>
  </w:style>
  <w:style w:type="paragraph" w:customStyle="1" w:styleId="a3">
    <w:name w:val="Заголовок"/>
    <w:basedOn w:val="Normal"/>
    <w:next w:val="BodyText"/>
    <w:uiPriority w:val="99"/>
    <w:rsid w:val="00CD7D9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D7D9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14014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D7D92"/>
  </w:style>
  <w:style w:type="paragraph" w:styleId="Caption">
    <w:name w:val="caption"/>
    <w:basedOn w:val="Normal"/>
    <w:uiPriority w:val="99"/>
    <w:qFormat/>
    <w:rsid w:val="00CD7D9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D7D9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D7D9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1401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D7D9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D7D9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D7D9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D7D9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D7D9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D7D9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D7D9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D7D9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D7D9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D7D9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4014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401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014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CD7D92"/>
  </w:style>
  <w:style w:type="paragraph" w:customStyle="1" w:styleId="a5">
    <w:name w:val="Заголовок таблицы"/>
    <w:basedOn w:val="a4"/>
    <w:uiPriority w:val="99"/>
    <w:rsid w:val="00CD7D92"/>
  </w:style>
  <w:style w:type="paragraph" w:customStyle="1" w:styleId="DocumentMap">
    <w:name w:val="DocumentMap"/>
    <w:uiPriority w:val="99"/>
    <w:rsid w:val="00CD7D9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EE72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1042</Words>
  <Characters>5944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2022-01-10T13:10:00Z</cp:lastPrinted>
  <dcterms:created xsi:type="dcterms:W3CDTF">2019-09-11T09:00:00Z</dcterms:created>
  <dcterms:modified xsi:type="dcterms:W3CDTF">2022-01-10T13:10:00Z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