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F9E" w:rsidRDefault="00C36F9E">
      <w:pPr>
        <w:ind w:firstLine="680"/>
        <w:jc w:val="center"/>
      </w:pPr>
      <w:r>
        <w:rPr>
          <w:b/>
          <w:bCs/>
        </w:rPr>
        <w:t xml:space="preserve">ПРОТОКОЛ </w:t>
      </w:r>
      <w:r w:rsidRPr="00622033">
        <w:rPr>
          <w:b/>
          <w:bCs/>
        </w:rPr>
        <w:t>0318300120821000204</w:t>
      </w:r>
    </w:p>
    <w:p w:rsidR="00C36F9E" w:rsidRDefault="00C36F9E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C36F9E" w:rsidRDefault="00C36F9E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C36F9E" w:rsidRDefault="00C36F9E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36F9E" w:rsidRPr="00AF06AB">
        <w:tc>
          <w:tcPr>
            <w:tcW w:w="4961" w:type="dxa"/>
          </w:tcPr>
          <w:p w:rsidR="00C36F9E" w:rsidRPr="00AF06AB" w:rsidRDefault="00C36F9E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C36F9E" w:rsidRPr="00AF06AB" w:rsidRDefault="00C36F9E">
            <w:pPr>
              <w:ind w:firstLine="567"/>
              <w:jc w:val="right"/>
            </w:pPr>
            <w:r>
              <w:rPr>
                <w:lang w:val="en-US"/>
              </w:rPr>
              <w:t>11.01.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C36F9E" w:rsidRDefault="00C36F9E">
      <w:pPr>
        <w:overflowPunct w:val="0"/>
      </w:pPr>
    </w:p>
    <w:p w:rsidR="00C36F9E" w:rsidRDefault="00C36F9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622033">
        <w:t xml:space="preserve">: Оказание услуг по техническому обслуживанию и текущему ремонту медицинской техники и оборудования </w:t>
      </w:r>
    </w:p>
    <w:p w:rsidR="00C36F9E" w:rsidRDefault="00C36F9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213234901331923490100102820013312244</w:t>
      </w:r>
    </w:p>
    <w:p w:rsidR="00C36F9E" w:rsidRDefault="00C36F9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599 350,00 руб.</w:t>
      </w:r>
    </w:p>
    <w:p w:rsidR="00C36F9E" w:rsidRDefault="00C36F9E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22033">
        <w:rPr>
          <w:b/>
          <w:bCs/>
        </w:rPr>
        <w:t xml:space="preserve">: </w:t>
      </w:r>
      <w:r w:rsidRPr="0062203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2203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36F9E" w:rsidRPr="00AF06AB">
        <w:trPr>
          <w:jc w:val="right"/>
        </w:trPr>
        <w:tc>
          <w:tcPr>
            <w:tcW w:w="9915" w:type="dxa"/>
          </w:tcPr>
          <w:p w:rsidR="00C36F9E" w:rsidRPr="00AF06AB" w:rsidRDefault="00C36F9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22033">
              <w:rPr>
                <w:b/>
                <w:bCs/>
              </w:rPr>
              <w:t xml:space="preserve">Источник финансирования: </w:t>
            </w:r>
            <w:r w:rsidRPr="00622033">
              <w:t>внебюджетных фондов (ОМС), краевой бюджет, внебюджетных средств (платные услуги) на 2022 г.</w:t>
            </w:r>
          </w:p>
          <w:p w:rsidR="00C36F9E" w:rsidRPr="00AF06AB" w:rsidRDefault="00C36F9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2203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22033">
              <w:t>Российская Федерация, Краснодарский край, Славянский р-н, 1. г.Славянск-на-Кубани, ул.Батарейная 377; 2. г.Славянск-на-Кубани, ул.Ленина, д.20; 3. Славянск-на-Кубани, ул. Школьная, д.612; 4. г.Славянск-на-Кубани, ул.Зеленского,22; ст.Петровская ул. Коммунаров 22, ст.Анастасиевская ул. Ленина  53. С момента заключения контракта по 30.06.2022 г..</w:t>
            </w:r>
          </w:p>
          <w:p w:rsidR="00C36F9E" w:rsidRPr="00AF06AB" w:rsidRDefault="00C36F9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22033">
              <w:t>Не требуется</w:t>
            </w:r>
          </w:p>
          <w:p w:rsidR="00C36F9E" w:rsidRPr="00AF06AB" w:rsidRDefault="00C36F9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2203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36F9E" w:rsidRDefault="00C36F9E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22033">
        <w:t>28.12.21 14:25:33 (</w:t>
      </w:r>
      <w:r>
        <w:rPr>
          <w:lang w:val="en-US"/>
        </w:rPr>
        <w:t>MSK</w:t>
      </w:r>
      <w:r w:rsidRPr="00622033">
        <w:t>+00:00)</w:t>
      </w:r>
    </w:p>
    <w:p w:rsidR="00C36F9E" w:rsidRDefault="00C36F9E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2203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36F9E" w:rsidRPr="00AF06AB">
        <w:tc>
          <w:tcPr>
            <w:tcW w:w="3307" w:type="dxa"/>
          </w:tcPr>
          <w:p w:rsidR="00C36F9E" w:rsidRPr="00AF06AB" w:rsidRDefault="00C36F9E">
            <w:r w:rsidRPr="00AF06A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36F9E" w:rsidRPr="00AF06AB" w:rsidRDefault="00C36F9E">
            <w:r w:rsidRPr="00AF06A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36F9E" w:rsidRPr="00AF06AB" w:rsidRDefault="00C36F9E">
            <w:pPr>
              <w:rPr>
                <w:lang w:val="en-US"/>
              </w:rPr>
            </w:pPr>
            <w:r w:rsidRPr="00AF06AB">
              <w:rPr>
                <w:lang w:val="en-US"/>
              </w:rPr>
              <w:t>Главный врач</w:t>
            </w:r>
          </w:p>
        </w:tc>
      </w:tr>
      <w:tr w:rsidR="00C36F9E" w:rsidRPr="00AF06AB">
        <w:tc>
          <w:tcPr>
            <w:tcW w:w="3307" w:type="dxa"/>
          </w:tcPr>
          <w:p w:rsidR="00C36F9E" w:rsidRPr="00AF06AB" w:rsidRDefault="00C36F9E">
            <w:r w:rsidRPr="00AF06A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36F9E" w:rsidRPr="00AF06AB" w:rsidRDefault="00C36F9E">
            <w:r w:rsidRPr="00AF06A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36F9E" w:rsidRPr="00AF06AB" w:rsidRDefault="00C36F9E">
            <w:pPr>
              <w:rPr>
                <w:lang w:val="en-US"/>
              </w:rPr>
            </w:pPr>
            <w:r w:rsidRPr="00AF06AB">
              <w:rPr>
                <w:lang w:val="en-US"/>
              </w:rPr>
              <w:t>Начальник отдела закупок</w:t>
            </w:r>
          </w:p>
        </w:tc>
      </w:tr>
      <w:tr w:rsidR="00C36F9E" w:rsidRPr="00AF06AB">
        <w:tc>
          <w:tcPr>
            <w:tcW w:w="3307" w:type="dxa"/>
          </w:tcPr>
          <w:p w:rsidR="00C36F9E" w:rsidRPr="00AF06AB" w:rsidRDefault="00C36F9E">
            <w:r w:rsidRPr="00AF06A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36F9E" w:rsidRPr="00AF06AB" w:rsidRDefault="00C36F9E">
            <w:r w:rsidRPr="00AF06A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C36F9E" w:rsidRPr="00AF06AB" w:rsidRDefault="00C36F9E">
            <w:pPr>
              <w:rPr>
                <w:lang w:val="en-US"/>
              </w:rPr>
            </w:pPr>
            <w:r w:rsidRPr="00AF06AB">
              <w:rPr>
                <w:lang w:val="en-US"/>
              </w:rPr>
              <w:t>Начальник юридического отдела</w:t>
            </w:r>
          </w:p>
        </w:tc>
      </w:tr>
      <w:tr w:rsidR="00C36F9E" w:rsidRPr="00AF06AB">
        <w:tc>
          <w:tcPr>
            <w:tcW w:w="3307" w:type="dxa"/>
          </w:tcPr>
          <w:p w:rsidR="00C36F9E" w:rsidRPr="00AF06AB" w:rsidRDefault="00C36F9E">
            <w:r w:rsidRPr="00AF06A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36F9E" w:rsidRPr="00AF06AB" w:rsidRDefault="00C36F9E">
            <w:r w:rsidRPr="00AF06A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C36F9E" w:rsidRPr="00AF06AB" w:rsidRDefault="00C36F9E">
            <w:pPr>
              <w:rPr>
                <w:lang w:val="en-US"/>
              </w:rPr>
            </w:pPr>
            <w:r w:rsidRPr="00AF06AB">
              <w:rPr>
                <w:lang w:val="en-US"/>
              </w:rPr>
              <w:t>экономист 1 категории отдела закупок</w:t>
            </w:r>
          </w:p>
        </w:tc>
      </w:tr>
      <w:tr w:rsidR="00C36F9E" w:rsidRPr="00AF06AB">
        <w:tc>
          <w:tcPr>
            <w:tcW w:w="3307" w:type="dxa"/>
          </w:tcPr>
          <w:p w:rsidR="00C36F9E" w:rsidRPr="00AF06AB" w:rsidRDefault="00C36F9E">
            <w:r w:rsidRPr="00AF06A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36F9E" w:rsidRPr="00AF06AB" w:rsidRDefault="00C36F9E">
            <w:r w:rsidRPr="00AF06A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36F9E" w:rsidRPr="00AF06AB" w:rsidRDefault="00C36F9E">
            <w:pPr>
              <w:rPr>
                <w:lang w:val="en-US"/>
              </w:rPr>
            </w:pPr>
            <w:r w:rsidRPr="00AF06A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36F9E" w:rsidRDefault="00C36F9E">
      <w:pPr>
        <w:jc w:val="both"/>
      </w:pPr>
      <w:r>
        <w:tab/>
        <w:t>Кворум имеется. Комиссия правомочна.</w:t>
      </w:r>
    </w:p>
    <w:p w:rsidR="00C36F9E" w:rsidRDefault="00C36F9E">
      <w:pPr>
        <w:jc w:val="both"/>
      </w:pPr>
      <w:r>
        <w:tab/>
        <w:t xml:space="preserve">Заседание комиссии проводилось </w:t>
      </w:r>
      <w:r w:rsidRPr="00622033">
        <w:t>11.01.</w:t>
      </w:r>
      <w:r>
        <w:t>20</w:t>
      </w:r>
      <w:r w:rsidRPr="00622033">
        <w:t>22 1</w:t>
      </w:r>
      <w:r>
        <w:t>6</w:t>
      </w:r>
      <w:r w:rsidRPr="00622033">
        <w:t>:0</w:t>
      </w:r>
      <w:r>
        <w:t>0</w:t>
      </w:r>
      <w:r w:rsidRPr="00622033">
        <w:t xml:space="preserve"> (</w:t>
      </w:r>
      <w:r>
        <w:rPr>
          <w:lang w:val="en-US"/>
        </w:rPr>
        <w:t>MSK</w:t>
      </w:r>
      <w:r w:rsidRPr="0062203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C36F9E" w:rsidRDefault="00C36F9E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22033">
        <w:t>11.01.22 09:30:00 (</w:t>
      </w:r>
      <w:r>
        <w:rPr>
          <w:lang w:val="en-US"/>
        </w:rPr>
        <w:t>MSK</w:t>
      </w:r>
      <w:r w:rsidRPr="00622033">
        <w:t>+00:00)</w:t>
      </w:r>
      <w:r>
        <w:t xml:space="preserve">), подана </w:t>
      </w:r>
      <w:r w:rsidRPr="00622033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C36F9E" w:rsidRPr="00AF06AB">
        <w:tc>
          <w:tcPr>
            <w:tcW w:w="9922" w:type="dxa"/>
          </w:tcPr>
          <w:p w:rsidR="00C36F9E" w:rsidRPr="00AF06AB" w:rsidRDefault="00C36F9E">
            <w:pPr>
              <w:pStyle w:val="a4"/>
            </w:pPr>
            <w:r w:rsidRPr="00AF06AB">
              <w:t>EA-142688</w:t>
            </w:r>
            <w:r>
              <w:t xml:space="preserve">, дата и время регистрации заявки: </w:t>
            </w:r>
            <w:r w:rsidRPr="00AF06AB">
              <w:t>29.12.21 09:31:43 (MSK+00:00)</w:t>
            </w:r>
          </w:p>
        </w:tc>
      </w:tr>
    </w:tbl>
    <w:p w:rsidR="00C36F9E" w:rsidRDefault="00C36F9E"/>
    <w:p w:rsidR="00C36F9E" w:rsidRDefault="00C36F9E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C36F9E" w:rsidRPr="00AF06AB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36F9E" w:rsidRDefault="00C36F9E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C36F9E" w:rsidRPr="00AF06AB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t>EA-142688</w:t>
            </w:r>
          </w:p>
          <w:p w:rsidR="00C36F9E" w:rsidRDefault="00C36F9E">
            <w:r>
              <w:t>ЗАКРЫТОЕ АКЦИОНЕРНОЕ ОБЩЕСТВО "МЕДТЕХНИКА"</w:t>
            </w:r>
          </w:p>
          <w:p w:rsidR="00C36F9E" w:rsidRDefault="00C36F9E">
            <w:r>
              <w:t>ИНН 2309065102</w:t>
            </w:r>
          </w:p>
          <w:p w:rsidR="00C36F9E" w:rsidRPr="00AF06AB" w:rsidRDefault="00C36F9E">
            <w:r>
              <w:t xml:space="preserve">ОГРН </w:t>
            </w:r>
            <w:r w:rsidRPr="00622033">
              <w:t>1022301439159</w:t>
            </w:r>
          </w:p>
          <w:p w:rsidR="00C36F9E" w:rsidRPr="00AF06AB" w:rsidRDefault="00C36F9E">
            <w:r w:rsidRPr="00AF06AB">
              <w:t xml:space="preserve">КПП </w:t>
            </w:r>
            <w:r w:rsidRPr="00622033">
              <w:t>231201001</w:t>
            </w:r>
          </w:p>
          <w:p w:rsidR="00C36F9E" w:rsidRPr="00AF06AB" w:rsidRDefault="00C36F9E">
            <w:r w:rsidRPr="00AF06AB">
              <w:t>Место нахождения(жительства)</w:t>
            </w:r>
          </w:p>
          <w:p w:rsidR="00C36F9E" w:rsidRPr="00AF06AB" w:rsidRDefault="00C36F9E">
            <w:r w:rsidRPr="00AF06AB">
              <w:t>350058, КРАЙКРАСНОДАРСКИЙ, ГКРАСНОДАР, ДОМ 118ЛИТЕР Д, ОФИС 19</w:t>
            </w:r>
          </w:p>
          <w:p w:rsidR="00C36F9E" w:rsidRPr="00AF06AB" w:rsidRDefault="00C36F9E">
            <w:r w:rsidRPr="00AF06AB">
              <w:t>Почтовый адрес</w:t>
            </w:r>
          </w:p>
          <w:p w:rsidR="00C36F9E" w:rsidRPr="00AF06AB" w:rsidRDefault="00C36F9E">
            <w:r w:rsidRPr="00AF06AB">
              <w:t>350058, г.Краснодар, ул. Старокубанская, 118, Литер "Д", офис 19</w:t>
            </w:r>
          </w:p>
          <w:p w:rsidR="00C36F9E" w:rsidRPr="00AF06AB" w:rsidRDefault="00C36F9E">
            <w:r w:rsidRPr="00AF06AB">
              <w:rPr>
                <w:sz w:val="16"/>
                <w:szCs w:val="16"/>
              </w:rPr>
              <w:t xml:space="preserve">Контактное лицо </w:t>
            </w:r>
          </w:p>
          <w:p w:rsidR="00C36F9E" w:rsidRDefault="00C36F9E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C36F9E" w:rsidRDefault="00C36F9E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36F9E" w:rsidRDefault="00C36F9E">
            <w:pPr>
              <w:pStyle w:val="a4"/>
            </w:pPr>
          </w:p>
          <w:p w:rsidR="00C36F9E" w:rsidRDefault="00C36F9E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36F9E" w:rsidRDefault="00C36F9E">
            <w:r>
              <w:t>Соответствует требованиям</w:t>
            </w:r>
          </w:p>
        </w:tc>
      </w:tr>
      <w:tr w:rsidR="00C36F9E" w:rsidRPr="00AF06A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t>EA-142688</w:t>
            </w:r>
          </w:p>
          <w:p w:rsidR="00C36F9E" w:rsidRDefault="00C36F9E">
            <w:r>
              <w:t>ЗАКРЫТОЕ АКЦИОНЕРНОЕ ОБЩЕСТВО "МЕДТЕХНИКА"</w:t>
            </w:r>
          </w:p>
          <w:p w:rsidR="00C36F9E" w:rsidRDefault="00C36F9E">
            <w:r>
              <w:t>ИНН 2309065102</w:t>
            </w:r>
          </w:p>
          <w:p w:rsidR="00C36F9E" w:rsidRPr="00AF06AB" w:rsidRDefault="00C36F9E">
            <w:r>
              <w:t xml:space="preserve">ОГРН </w:t>
            </w:r>
            <w:r w:rsidRPr="00622033">
              <w:t>1022301439159</w:t>
            </w:r>
          </w:p>
          <w:p w:rsidR="00C36F9E" w:rsidRPr="00AF06AB" w:rsidRDefault="00C36F9E">
            <w:r w:rsidRPr="00AF06AB">
              <w:t xml:space="preserve">КПП </w:t>
            </w:r>
            <w:r w:rsidRPr="00622033">
              <w:t>231201001</w:t>
            </w:r>
          </w:p>
          <w:p w:rsidR="00C36F9E" w:rsidRPr="00AF06AB" w:rsidRDefault="00C36F9E">
            <w:r w:rsidRPr="00AF06AB">
              <w:t>Место нахождения(жительства)</w:t>
            </w:r>
          </w:p>
          <w:p w:rsidR="00C36F9E" w:rsidRPr="00AF06AB" w:rsidRDefault="00C36F9E">
            <w:r w:rsidRPr="00AF06AB">
              <w:t>350058, КРАЙКРАСНОДАРСКИЙ, ГКРАСНОДАР, ДОМ 118ЛИТЕР Д, ОФИС 19</w:t>
            </w:r>
          </w:p>
          <w:p w:rsidR="00C36F9E" w:rsidRPr="00AF06AB" w:rsidRDefault="00C36F9E">
            <w:r w:rsidRPr="00AF06AB">
              <w:t>Почтовый адрес</w:t>
            </w:r>
          </w:p>
          <w:p w:rsidR="00C36F9E" w:rsidRPr="00AF06AB" w:rsidRDefault="00C36F9E">
            <w:r w:rsidRPr="00AF06AB">
              <w:t>350058, г.Краснодар, ул. Старокубанская, 118, Литер "Д", офис 19</w:t>
            </w:r>
          </w:p>
          <w:p w:rsidR="00C36F9E" w:rsidRPr="00AF06AB" w:rsidRDefault="00C36F9E">
            <w:r w:rsidRPr="00AF06AB">
              <w:rPr>
                <w:sz w:val="16"/>
                <w:szCs w:val="16"/>
              </w:rPr>
              <w:t xml:space="preserve">Контактное лицо </w:t>
            </w:r>
          </w:p>
          <w:p w:rsidR="00C36F9E" w:rsidRDefault="00C36F9E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C36F9E" w:rsidRDefault="00C36F9E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36F9E" w:rsidRDefault="00C36F9E">
            <w:pPr>
              <w:pStyle w:val="a4"/>
            </w:pPr>
          </w:p>
          <w:p w:rsidR="00C36F9E" w:rsidRDefault="00C36F9E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36F9E" w:rsidRDefault="00C36F9E">
            <w:r>
              <w:t>Соответствует требованиям</w:t>
            </w:r>
          </w:p>
        </w:tc>
      </w:tr>
      <w:tr w:rsidR="00C36F9E" w:rsidRPr="00AF06A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t>EA-142688</w:t>
            </w:r>
          </w:p>
          <w:p w:rsidR="00C36F9E" w:rsidRDefault="00C36F9E">
            <w:r>
              <w:t>ЗАКРЫТОЕ АКЦИОНЕРНОЕ ОБЩЕСТВО "МЕДТЕХНИКА"</w:t>
            </w:r>
          </w:p>
          <w:p w:rsidR="00C36F9E" w:rsidRDefault="00C36F9E">
            <w:r>
              <w:t>ИНН 2309065102</w:t>
            </w:r>
          </w:p>
          <w:p w:rsidR="00C36F9E" w:rsidRPr="00AF06AB" w:rsidRDefault="00C36F9E">
            <w:r>
              <w:t xml:space="preserve">ОГРН </w:t>
            </w:r>
            <w:r w:rsidRPr="00622033">
              <w:t>1022301439159</w:t>
            </w:r>
          </w:p>
          <w:p w:rsidR="00C36F9E" w:rsidRPr="00AF06AB" w:rsidRDefault="00C36F9E">
            <w:r w:rsidRPr="00AF06AB">
              <w:t xml:space="preserve">КПП </w:t>
            </w:r>
            <w:r w:rsidRPr="00622033">
              <w:t>231201001</w:t>
            </w:r>
          </w:p>
          <w:p w:rsidR="00C36F9E" w:rsidRPr="00AF06AB" w:rsidRDefault="00C36F9E">
            <w:r w:rsidRPr="00AF06AB">
              <w:t>Место нахождения(жительства)</w:t>
            </w:r>
          </w:p>
          <w:p w:rsidR="00C36F9E" w:rsidRPr="00AF06AB" w:rsidRDefault="00C36F9E">
            <w:r w:rsidRPr="00AF06AB">
              <w:t>350058, КРАЙКРАСНОДАРСКИЙ, ГКРАСНОДАР, ДОМ 118ЛИТЕР Д, ОФИС 19</w:t>
            </w:r>
          </w:p>
          <w:p w:rsidR="00C36F9E" w:rsidRPr="00AF06AB" w:rsidRDefault="00C36F9E">
            <w:r w:rsidRPr="00AF06AB">
              <w:t>Почтовый адрес</w:t>
            </w:r>
          </w:p>
          <w:p w:rsidR="00C36F9E" w:rsidRPr="00AF06AB" w:rsidRDefault="00C36F9E">
            <w:r w:rsidRPr="00AF06AB">
              <w:t>350058, г.Краснодар, ул. Старокубанская, 118, Литер "Д", офис 19</w:t>
            </w:r>
          </w:p>
          <w:p w:rsidR="00C36F9E" w:rsidRPr="00AF06AB" w:rsidRDefault="00C36F9E">
            <w:r w:rsidRPr="00AF06AB">
              <w:rPr>
                <w:sz w:val="16"/>
                <w:szCs w:val="16"/>
              </w:rPr>
              <w:t xml:space="preserve">Контактное лицо </w:t>
            </w:r>
          </w:p>
          <w:p w:rsidR="00C36F9E" w:rsidRDefault="00C36F9E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C36F9E" w:rsidRDefault="00C36F9E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36F9E" w:rsidRDefault="00C36F9E">
            <w:pPr>
              <w:pStyle w:val="a4"/>
            </w:pPr>
          </w:p>
          <w:p w:rsidR="00C36F9E" w:rsidRDefault="00C36F9E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36F9E" w:rsidRDefault="00C36F9E">
            <w:r>
              <w:t>Соответствует требованиям</w:t>
            </w:r>
          </w:p>
        </w:tc>
      </w:tr>
      <w:tr w:rsidR="00C36F9E" w:rsidRPr="00AF06A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t>EA-142688</w:t>
            </w:r>
          </w:p>
          <w:p w:rsidR="00C36F9E" w:rsidRDefault="00C36F9E">
            <w:r>
              <w:t>ЗАКРЫТОЕ АКЦИОНЕРНОЕ ОБЩЕСТВО "МЕДТЕХНИКА"</w:t>
            </w:r>
          </w:p>
          <w:p w:rsidR="00C36F9E" w:rsidRDefault="00C36F9E">
            <w:r>
              <w:t>ИНН 2309065102</w:t>
            </w:r>
          </w:p>
          <w:p w:rsidR="00C36F9E" w:rsidRPr="00AF06AB" w:rsidRDefault="00C36F9E">
            <w:r>
              <w:t xml:space="preserve">ОГРН </w:t>
            </w:r>
            <w:r w:rsidRPr="00622033">
              <w:t>1022301439159</w:t>
            </w:r>
          </w:p>
          <w:p w:rsidR="00C36F9E" w:rsidRPr="00AF06AB" w:rsidRDefault="00C36F9E">
            <w:r w:rsidRPr="00AF06AB">
              <w:t xml:space="preserve">КПП </w:t>
            </w:r>
            <w:r w:rsidRPr="00622033">
              <w:t>231201001</w:t>
            </w:r>
          </w:p>
          <w:p w:rsidR="00C36F9E" w:rsidRPr="00AF06AB" w:rsidRDefault="00C36F9E">
            <w:r w:rsidRPr="00AF06AB">
              <w:t>Место нахождения(жительства)</w:t>
            </w:r>
          </w:p>
          <w:p w:rsidR="00C36F9E" w:rsidRPr="00AF06AB" w:rsidRDefault="00C36F9E">
            <w:r w:rsidRPr="00AF06AB">
              <w:t>350058, КРАЙКРАСНОДАРСКИЙ, ГКРАСНОДАР, ДОМ 118ЛИТЕР Д, ОФИС 19</w:t>
            </w:r>
          </w:p>
          <w:p w:rsidR="00C36F9E" w:rsidRPr="00AF06AB" w:rsidRDefault="00C36F9E">
            <w:r w:rsidRPr="00AF06AB">
              <w:t>Почтовый адрес</w:t>
            </w:r>
          </w:p>
          <w:p w:rsidR="00C36F9E" w:rsidRPr="00AF06AB" w:rsidRDefault="00C36F9E">
            <w:r w:rsidRPr="00AF06AB">
              <w:t>350058, г.Краснодар, ул. Старокубанская, 118, Литер "Д", офис 19</w:t>
            </w:r>
          </w:p>
          <w:p w:rsidR="00C36F9E" w:rsidRPr="00AF06AB" w:rsidRDefault="00C36F9E">
            <w:r w:rsidRPr="00AF06AB">
              <w:rPr>
                <w:sz w:val="16"/>
                <w:szCs w:val="16"/>
              </w:rPr>
              <w:t xml:space="preserve">Контактное лицо </w:t>
            </w:r>
          </w:p>
          <w:p w:rsidR="00C36F9E" w:rsidRDefault="00C36F9E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C36F9E" w:rsidRDefault="00C36F9E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36F9E" w:rsidRDefault="00C36F9E">
            <w:pPr>
              <w:pStyle w:val="a4"/>
            </w:pPr>
          </w:p>
          <w:p w:rsidR="00C36F9E" w:rsidRDefault="00C36F9E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36F9E" w:rsidRDefault="00C36F9E">
            <w:r>
              <w:t>Соответствует требованиям</w:t>
            </w:r>
          </w:p>
        </w:tc>
      </w:tr>
      <w:tr w:rsidR="00C36F9E" w:rsidRPr="00AF06A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t>EA-142688</w:t>
            </w:r>
          </w:p>
          <w:p w:rsidR="00C36F9E" w:rsidRDefault="00C36F9E">
            <w:r>
              <w:t>ЗАКРЫТОЕ АКЦИОНЕРНОЕ ОБЩЕСТВО "МЕДТЕХНИКА"</w:t>
            </w:r>
          </w:p>
          <w:p w:rsidR="00C36F9E" w:rsidRDefault="00C36F9E">
            <w:r>
              <w:t>ИНН 2309065102</w:t>
            </w:r>
          </w:p>
          <w:p w:rsidR="00C36F9E" w:rsidRPr="00AF06AB" w:rsidRDefault="00C36F9E">
            <w:r>
              <w:t xml:space="preserve">ОГРН </w:t>
            </w:r>
            <w:r w:rsidRPr="00622033">
              <w:t>1022301439159</w:t>
            </w:r>
          </w:p>
          <w:p w:rsidR="00C36F9E" w:rsidRPr="00AF06AB" w:rsidRDefault="00C36F9E">
            <w:r w:rsidRPr="00AF06AB">
              <w:t xml:space="preserve">КПП </w:t>
            </w:r>
            <w:r w:rsidRPr="00622033">
              <w:t>231201001</w:t>
            </w:r>
          </w:p>
          <w:p w:rsidR="00C36F9E" w:rsidRPr="00AF06AB" w:rsidRDefault="00C36F9E">
            <w:r w:rsidRPr="00AF06AB">
              <w:t>Место нахождения(жительства)</w:t>
            </w:r>
          </w:p>
          <w:p w:rsidR="00C36F9E" w:rsidRPr="00AF06AB" w:rsidRDefault="00C36F9E">
            <w:bookmarkStart w:id="0" w:name="__DdeLink__366_22120086831"/>
            <w:r w:rsidRPr="00AF06AB">
              <w:t>350058, КРАЙКРАСНОДАРСКИЙ, ГКРАСНОДАР, ДОМ 118ЛИТЕР Д, ОФИС 19</w:t>
            </w:r>
            <w:bookmarkEnd w:id="0"/>
          </w:p>
          <w:p w:rsidR="00C36F9E" w:rsidRPr="00AF06AB" w:rsidRDefault="00C36F9E">
            <w:r w:rsidRPr="00AF06AB">
              <w:t>Почтовый адрес</w:t>
            </w:r>
          </w:p>
          <w:p w:rsidR="00C36F9E" w:rsidRPr="00AF06AB" w:rsidRDefault="00C36F9E">
            <w:r w:rsidRPr="00AF06AB">
              <w:t>350058, г.Краснодар, ул. Старокубанская, 118, Литер "Д", офис 19</w:t>
            </w:r>
          </w:p>
          <w:p w:rsidR="00C36F9E" w:rsidRPr="00AF06AB" w:rsidRDefault="00C36F9E">
            <w:r w:rsidRPr="00AF06AB">
              <w:rPr>
                <w:sz w:val="16"/>
                <w:szCs w:val="16"/>
              </w:rPr>
              <w:t xml:space="preserve">Контактное лицо </w:t>
            </w:r>
          </w:p>
          <w:p w:rsidR="00C36F9E" w:rsidRDefault="00C36F9E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C36F9E" w:rsidRDefault="00C36F9E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36F9E" w:rsidRDefault="00C36F9E">
            <w:pPr>
              <w:pStyle w:val="a4"/>
            </w:pPr>
          </w:p>
          <w:p w:rsidR="00C36F9E" w:rsidRDefault="00C36F9E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36F9E" w:rsidRDefault="00C36F9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36F9E" w:rsidRDefault="00C36F9E">
            <w:r>
              <w:t>Соответствует требованиям</w:t>
            </w:r>
          </w:p>
        </w:tc>
      </w:tr>
    </w:tbl>
    <w:p w:rsidR="00C36F9E" w:rsidRDefault="00C36F9E">
      <w:pPr>
        <w:overflowPunct w:val="0"/>
        <w:ind w:right="142"/>
        <w:jc w:val="both"/>
      </w:pPr>
    </w:p>
    <w:p w:rsidR="00C36F9E" w:rsidRPr="00622033" w:rsidRDefault="00C36F9E">
      <w:pPr>
        <w:jc w:val="both"/>
      </w:pPr>
      <w:r w:rsidRPr="00622033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"МЕДТЕХНИКА".</w:t>
      </w:r>
    </w:p>
    <w:p w:rsidR="00C36F9E" w:rsidRDefault="00C36F9E">
      <w:pPr>
        <w:pStyle w:val="BodyText"/>
        <w:jc w:val="both"/>
      </w:pPr>
      <w:r w:rsidRPr="00622033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C36F9E" w:rsidRDefault="00C36F9E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9E656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36F9E" w:rsidRDefault="00C36F9E">
      <w:pPr>
        <w:jc w:val="both"/>
        <w:rPr>
          <w:b/>
          <w:bCs/>
        </w:rPr>
      </w:pPr>
    </w:p>
    <w:p w:rsidR="00C36F9E" w:rsidRDefault="00C36F9E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36F9E" w:rsidRPr="00AF06AB">
        <w:tc>
          <w:tcPr>
            <w:tcW w:w="5847" w:type="dxa"/>
            <w:vAlign w:val="bottom"/>
          </w:tcPr>
          <w:p w:rsidR="00C36F9E" w:rsidRPr="00AF06AB" w:rsidRDefault="00C36F9E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36F9E" w:rsidRPr="00AF06AB" w:rsidRDefault="00C36F9E">
            <w:pPr>
              <w:pStyle w:val="a4"/>
            </w:pPr>
            <w:r w:rsidRPr="00AF06AB">
              <w:rPr>
                <w:lang w:val="en-US"/>
              </w:rPr>
              <w:t>Просоленко Юрий Александрович</w:t>
            </w:r>
          </w:p>
        </w:tc>
      </w:tr>
      <w:tr w:rsidR="00C36F9E" w:rsidRPr="00AF06AB">
        <w:tc>
          <w:tcPr>
            <w:tcW w:w="5847" w:type="dxa"/>
            <w:vAlign w:val="bottom"/>
          </w:tcPr>
          <w:p w:rsidR="00C36F9E" w:rsidRPr="00AF06AB" w:rsidRDefault="00C36F9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36F9E" w:rsidRPr="00AF06AB" w:rsidRDefault="00C36F9E">
            <w:pPr>
              <w:pStyle w:val="a4"/>
            </w:pPr>
            <w:r w:rsidRPr="00AF06AB">
              <w:rPr>
                <w:lang w:val="en-US"/>
              </w:rPr>
              <w:t>Дехтерев Юрий Сергеевич</w:t>
            </w:r>
          </w:p>
        </w:tc>
      </w:tr>
      <w:tr w:rsidR="00C36F9E" w:rsidRPr="00AF06AB">
        <w:tc>
          <w:tcPr>
            <w:tcW w:w="5847" w:type="dxa"/>
            <w:vAlign w:val="bottom"/>
          </w:tcPr>
          <w:p w:rsidR="00C36F9E" w:rsidRPr="00AF06AB" w:rsidRDefault="00C36F9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36F9E" w:rsidRPr="00AF06AB" w:rsidRDefault="00C36F9E">
            <w:pPr>
              <w:pStyle w:val="a4"/>
            </w:pPr>
            <w:r w:rsidRPr="00AF06AB">
              <w:rPr>
                <w:lang w:val="en-US"/>
              </w:rPr>
              <w:t>Коротникова Светлана Борисовна</w:t>
            </w:r>
          </w:p>
        </w:tc>
      </w:tr>
      <w:tr w:rsidR="00C36F9E" w:rsidRPr="00AF06AB">
        <w:tc>
          <w:tcPr>
            <w:tcW w:w="5847" w:type="dxa"/>
            <w:vAlign w:val="bottom"/>
          </w:tcPr>
          <w:p w:rsidR="00C36F9E" w:rsidRPr="00AF06AB" w:rsidRDefault="00C36F9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36F9E" w:rsidRPr="00AF06AB" w:rsidRDefault="00C36F9E">
            <w:pPr>
              <w:pStyle w:val="a4"/>
            </w:pPr>
            <w:r w:rsidRPr="00AF06AB">
              <w:rPr>
                <w:lang w:val="en-US"/>
              </w:rPr>
              <w:t>Мальченко Елена Александровна</w:t>
            </w:r>
          </w:p>
        </w:tc>
      </w:tr>
      <w:tr w:rsidR="00C36F9E" w:rsidRPr="00AF06AB">
        <w:tc>
          <w:tcPr>
            <w:tcW w:w="5847" w:type="dxa"/>
            <w:vAlign w:val="bottom"/>
          </w:tcPr>
          <w:p w:rsidR="00C36F9E" w:rsidRPr="00AF06AB" w:rsidRDefault="00C36F9E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36F9E" w:rsidRPr="00AF06AB" w:rsidRDefault="00C36F9E">
            <w:pPr>
              <w:pStyle w:val="a4"/>
            </w:pPr>
            <w:r w:rsidRPr="00AF06AB">
              <w:rPr>
                <w:lang w:val="en-US"/>
              </w:rPr>
              <w:t>Владыкина Лидия Валерьевна</w:t>
            </w:r>
          </w:p>
        </w:tc>
      </w:tr>
    </w:tbl>
    <w:p w:rsidR="00C36F9E" w:rsidRDefault="00C36F9E"/>
    <w:sectPr w:rsidR="00C36F9E" w:rsidSect="00AE09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0941"/>
    <w:rsid w:val="00622033"/>
    <w:rsid w:val="006C0FBD"/>
    <w:rsid w:val="009E6561"/>
    <w:rsid w:val="00AE0941"/>
    <w:rsid w:val="00AF06AB"/>
    <w:rsid w:val="00C36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94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AE0941"/>
  </w:style>
  <w:style w:type="paragraph" w:customStyle="1" w:styleId="a3">
    <w:name w:val="Заголовок"/>
    <w:basedOn w:val="Normal"/>
    <w:next w:val="BodyText"/>
    <w:uiPriority w:val="99"/>
    <w:rsid w:val="00AE094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E094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07801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AE0941"/>
  </w:style>
  <w:style w:type="paragraph" w:styleId="Caption">
    <w:name w:val="caption"/>
    <w:basedOn w:val="Normal"/>
    <w:uiPriority w:val="99"/>
    <w:qFormat/>
    <w:rsid w:val="00AE094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E094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E094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0780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E094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E094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E094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E094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E094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E094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E094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E094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E094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E094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7801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80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801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AE0941"/>
  </w:style>
  <w:style w:type="paragraph" w:customStyle="1" w:styleId="a5">
    <w:name w:val="Заголовок таблицы"/>
    <w:basedOn w:val="a4"/>
    <w:uiPriority w:val="99"/>
    <w:rsid w:val="00AE0941"/>
  </w:style>
  <w:style w:type="paragraph" w:customStyle="1" w:styleId="DocumentMap">
    <w:name w:val="DocumentMap"/>
    <w:uiPriority w:val="99"/>
    <w:rsid w:val="00AE0941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220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157</TotalTime>
  <Pages>2</Pages>
  <Words>991</Words>
  <Characters>5649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2022-01-11T14:21:00Z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