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20D" w:rsidRDefault="00A7720D">
      <w:pPr>
        <w:ind w:firstLine="680"/>
        <w:jc w:val="center"/>
      </w:pPr>
      <w:r>
        <w:rPr>
          <w:b/>
          <w:bCs/>
        </w:rPr>
        <w:t xml:space="preserve">ПРОТОКОЛ </w:t>
      </w:r>
      <w:r w:rsidRPr="00E67CAE">
        <w:rPr>
          <w:b/>
          <w:bCs/>
        </w:rPr>
        <w:t>0318300120821000202</w:t>
      </w:r>
    </w:p>
    <w:p w:rsidR="00A7720D" w:rsidRDefault="00A7720D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A7720D" w:rsidRDefault="00A7720D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A7720D" w:rsidRDefault="00A7720D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A7720D" w:rsidRPr="00D83B4D">
        <w:tc>
          <w:tcPr>
            <w:tcW w:w="4961" w:type="dxa"/>
          </w:tcPr>
          <w:p w:rsidR="00A7720D" w:rsidRPr="00D83B4D" w:rsidRDefault="00A7720D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A7720D" w:rsidRPr="00D83B4D" w:rsidRDefault="00A7720D">
            <w:pPr>
              <w:ind w:firstLine="567"/>
              <w:jc w:val="right"/>
            </w:pPr>
            <w:r>
              <w:rPr>
                <w:lang w:val="en-US"/>
              </w:rPr>
              <w:t>11.01.</w:t>
            </w:r>
            <w:r>
              <w:t>20</w:t>
            </w:r>
            <w:r>
              <w:rPr>
                <w:lang w:val="en-US"/>
              </w:rPr>
              <w:t xml:space="preserve">22 </w:t>
            </w:r>
          </w:p>
        </w:tc>
      </w:tr>
    </w:tbl>
    <w:p w:rsidR="00A7720D" w:rsidRDefault="00A7720D">
      <w:pPr>
        <w:overflowPunct w:val="0"/>
      </w:pPr>
    </w:p>
    <w:p w:rsidR="00A7720D" w:rsidRDefault="00A7720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E67CAE">
        <w:t xml:space="preserve">: Выполнение работ по модернизации программной инфраструктуры автоматизации медицинской и административной деятельности при осуществлении лечебно-диагностических процессов </w:t>
      </w:r>
    </w:p>
    <w:p w:rsidR="00A7720D" w:rsidRDefault="00A7720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213234901331923490100102800016202244</w:t>
      </w:r>
    </w:p>
    <w:p w:rsidR="00A7720D" w:rsidRDefault="00A7720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420 810,00 руб.</w:t>
      </w:r>
    </w:p>
    <w:p w:rsidR="00A7720D" w:rsidRDefault="00A7720D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E67CAE">
        <w:rPr>
          <w:b/>
          <w:bCs/>
        </w:rPr>
        <w:t xml:space="preserve">: </w:t>
      </w:r>
      <w:r w:rsidRPr="00E67CAE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E67CAE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A7720D" w:rsidRPr="00D83B4D">
        <w:trPr>
          <w:jc w:val="right"/>
        </w:trPr>
        <w:tc>
          <w:tcPr>
            <w:tcW w:w="9915" w:type="dxa"/>
          </w:tcPr>
          <w:p w:rsidR="00A7720D" w:rsidRPr="00D83B4D" w:rsidRDefault="00A7720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E67CAE">
              <w:rPr>
                <w:b/>
                <w:bCs/>
              </w:rPr>
              <w:t xml:space="preserve">Источник финансирования: </w:t>
            </w:r>
            <w:r w:rsidRPr="00E67CAE">
              <w:t>Внебюджетные фонды (ОМС), краевой бюджет, платные услуги на 2022 г.</w:t>
            </w:r>
          </w:p>
          <w:p w:rsidR="00A7720D" w:rsidRPr="00D83B4D" w:rsidRDefault="00A7720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E67CAE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E67CAE">
              <w:t>353560, Россия, Краснодарский край, г. Славянск-на-Кубани, ул. Батарейная, 377. с момента заключения контракта  по 30.06.2022 г..</w:t>
            </w:r>
          </w:p>
          <w:p w:rsidR="00A7720D" w:rsidRPr="00D83B4D" w:rsidRDefault="00A7720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E67CAE">
              <w:t>Не требуется</w:t>
            </w:r>
          </w:p>
          <w:p w:rsidR="00A7720D" w:rsidRPr="00D83B4D" w:rsidRDefault="00A7720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E67CAE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A7720D" w:rsidRDefault="00A7720D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E67CAE">
        <w:t>28.12.21 11:49:56 (</w:t>
      </w:r>
      <w:r>
        <w:rPr>
          <w:lang w:val="en-US"/>
        </w:rPr>
        <w:t>MSK</w:t>
      </w:r>
      <w:r w:rsidRPr="00E67CAE">
        <w:t>+00:00)</w:t>
      </w:r>
    </w:p>
    <w:p w:rsidR="00A7720D" w:rsidRDefault="00A7720D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E67CAE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A7720D" w:rsidRPr="00D83B4D">
        <w:tc>
          <w:tcPr>
            <w:tcW w:w="3307" w:type="dxa"/>
          </w:tcPr>
          <w:p w:rsidR="00A7720D" w:rsidRPr="00D83B4D" w:rsidRDefault="00A7720D">
            <w:r w:rsidRPr="00D83B4D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A7720D" w:rsidRPr="00D83B4D" w:rsidRDefault="00A7720D">
            <w:r w:rsidRPr="00D83B4D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A7720D" w:rsidRPr="00D83B4D" w:rsidRDefault="00A7720D">
            <w:pPr>
              <w:rPr>
                <w:lang w:val="en-US"/>
              </w:rPr>
            </w:pPr>
            <w:r w:rsidRPr="00D83B4D">
              <w:rPr>
                <w:lang w:val="en-US"/>
              </w:rPr>
              <w:t>Главный врач</w:t>
            </w:r>
          </w:p>
        </w:tc>
      </w:tr>
      <w:tr w:rsidR="00A7720D" w:rsidRPr="00D83B4D">
        <w:tc>
          <w:tcPr>
            <w:tcW w:w="3307" w:type="dxa"/>
          </w:tcPr>
          <w:p w:rsidR="00A7720D" w:rsidRPr="00D83B4D" w:rsidRDefault="00A7720D">
            <w:r w:rsidRPr="00D83B4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7720D" w:rsidRPr="00D83B4D" w:rsidRDefault="00A7720D">
            <w:r w:rsidRPr="00D83B4D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A7720D" w:rsidRPr="00D83B4D" w:rsidRDefault="00A7720D">
            <w:pPr>
              <w:rPr>
                <w:lang w:val="en-US"/>
              </w:rPr>
            </w:pPr>
            <w:r w:rsidRPr="00D83B4D">
              <w:rPr>
                <w:lang w:val="en-US"/>
              </w:rPr>
              <w:t>Начальник отдела закупок</w:t>
            </w:r>
          </w:p>
        </w:tc>
      </w:tr>
      <w:tr w:rsidR="00A7720D" w:rsidRPr="00D83B4D">
        <w:tc>
          <w:tcPr>
            <w:tcW w:w="3307" w:type="dxa"/>
          </w:tcPr>
          <w:p w:rsidR="00A7720D" w:rsidRPr="00D83B4D" w:rsidRDefault="00A7720D">
            <w:r w:rsidRPr="00D83B4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7720D" w:rsidRPr="00D83B4D" w:rsidRDefault="00A7720D">
            <w:r w:rsidRPr="00D83B4D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A7720D" w:rsidRPr="00D83B4D" w:rsidRDefault="00A7720D">
            <w:pPr>
              <w:rPr>
                <w:lang w:val="en-US"/>
              </w:rPr>
            </w:pPr>
            <w:r w:rsidRPr="00D83B4D">
              <w:rPr>
                <w:lang w:val="en-US"/>
              </w:rPr>
              <w:t>Начальник юридического отдела</w:t>
            </w:r>
          </w:p>
        </w:tc>
      </w:tr>
      <w:tr w:rsidR="00A7720D" w:rsidRPr="00D83B4D">
        <w:tc>
          <w:tcPr>
            <w:tcW w:w="3307" w:type="dxa"/>
          </w:tcPr>
          <w:p w:rsidR="00A7720D" w:rsidRPr="00D83B4D" w:rsidRDefault="00A7720D">
            <w:r w:rsidRPr="00D83B4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7720D" w:rsidRPr="00D83B4D" w:rsidRDefault="00A7720D">
            <w:r w:rsidRPr="00D83B4D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A7720D" w:rsidRPr="00D83B4D" w:rsidRDefault="00A7720D">
            <w:pPr>
              <w:rPr>
                <w:lang w:val="en-US"/>
              </w:rPr>
            </w:pPr>
            <w:r w:rsidRPr="00D83B4D">
              <w:rPr>
                <w:lang w:val="en-US"/>
              </w:rPr>
              <w:t>экономист 1 категории отдела закупок</w:t>
            </w:r>
          </w:p>
        </w:tc>
      </w:tr>
      <w:tr w:rsidR="00A7720D" w:rsidRPr="00D83B4D">
        <w:tc>
          <w:tcPr>
            <w:tcW w:w="3307" w:type="dxa"/>
          </w:tcPr>
          <w:p w:rsidR="00A7720D" w:rsidRPr="00D83B4D" w:rsidRDefault="00A7720D">
            <w:r w:rsidRPr="00D83B4D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A7720D" w:rsidRPr="00D83B4D" w:rsidRDefault="00A7720D">
            <w:r w:rsidRPr="00D83B4D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A7720D" w:rsidRPr="00D83B4D" w:rsidRDefault="00A7720D">
            <w:pPr>
              <w:rPr>
                <w:lang w:val="en-US"/>
              </w:rPr>
            </w:pPr>
            <w:r w:rsidRPr="00D83B4D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A7720D" w:rsidRDefault="00A7720D">
      <w:pPr>
        <w:jc w:val="both"/>
      </w:pPr>
      <w:r>
        <w:tab/>
        <w:t>Кворум имеется. Комиссия правомочна.</w:t>
      </w:r>
    </w:p>
    <w:p w:rsidR="00A7720D" w:rsidRDefault="00A7720D">
      <w:pPr>
        <w:jc w:val="both"/>
      </w:pPr>
      <w:r>
        <w:tab/>
        <w:t xml:space="preserve">Заседание комиссии проводилось </w:t>
      </w:r>
      <w:r w:rsidRPr="00E67CAE">
        <w:t>11.01.</w:t>
      </w:r>
      <w:r>
        <w:t>20</w:t>
      </w:r>
      <w:r w:rsidRPr="00E67CAE">
        <w:t>22 1</w:t>
      </w:r>
      <w:r>
        <w:t>6</w:t>
      </w:r>
      <w:r w:rsidRPr="00E67CAE">
        <w:t>:2</w:t>
      </w:r>
      <w:r>
        <w:t>0</w:t>
      </w:r>
      <w:r w:rsidRPr="00E67CAE">
        <w:t xml:space="preserve"> (</w:t>
      </w:r>
      <w:r>
        <w:rPr>
          <w:lang w:val="en-US"/>
        </w:rPr>
        <w:t>MSK</w:t>
      </w:r>
      <w:r w:rsidRPr="00E67CAE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A7720D" w:rsidRDefault="00A7720D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E67CAE">
        <w:t>11.01.22 09:30:00 (</w:t>
      </w:r>
      <w:r>
        <w:rPr>
          <w:lang w:val="en-US"/>
        </w:rPr>
        <w:t>MSK</w:t>
      </w:r>
      <w:r w:rsidRPr="00E67CAE">
        <w:t>+00:00)</w:t>
      </w:r>
      <w:r>
        <w:t xml:space="preserve">), подана </w:t>
      </w:r>
      <w:r w:rsidRPr="00E67CAE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A7720D" w:rsidRPr="00D83B4D">
        <w:tc>
          <w:tcPr>
            <w:tcW w:w="9922" w:type="dxa"/>
          </w:tcPr>
          <w:p w:rsidR="00A7720D" w:rsidRPr="00D83B4D" w:rsidRDefault="00A7720D">
            <w:pPr>
              <w:pStyle w:val="a4"/>
            </w:pPr>
            <w:r w:rsidRPr="00D83B4D">
              <w:t>EA-143397</w:t>
            </w:r>
            <w:r>
              <w:t xml:space="preserve">, дата и время регистрации заявки: </w:t>
            </w:r>
            <w:r w:rsidRPr="00D83B4D">
              <w:t>30.12.21 16:09:44 (MSK+00:00)</w:t>
            </w:r>
          </w:p>
        </w:tc>
      </w:tr>
    </w:tbl>
    <w:p w:rsidR="00A7720D" w:rsidRDefault="00A7720D"/>
    <w:p w:rsidR="00A7720D" w:rsidRDefault="00A7720D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63"/>
        <w:gridCol w:w="2683"/>
        <w:gridCol w:w="2719"/>
        <w:gridCol w:w="1860"/>
      </w:tblGrid>
      <w:tr w:rsidR="00A7720D" w:rsidRPr="00D83B4D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7720D" w:rsidRDefault="00A7720D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7720D" w:rsidRDefault="00A7720D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7720D" w:rsidRDefault="00A7720D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7720D" w:rsidRDefault="00A7720D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A7720D" w:rsidRPr="00D83B4D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7720D" w:rsidRDefault="00A7720D">
            <w:r>
              <w:t>EA-143397</w:t>
            </w:r>
          </w:p>
          <w:p w:rsidR="00A7720D" w:rsidRDefault="00A7720D">
            <w:r>
              <w:t>ОБЩЕСТВО С ОГРАНИЧЕННОЙ ОТВЕТСТВЕННОСТЬЮ "СМАРТСИТИ"</w:t>
            </w:r>
          </w:p>
          <w:p w:rsidR="00A7720D" w:rsidRDefault="00A7720D">
            <w:r>
              <w:t>ИНН 7720710092</w:t>
            </w:r>
          </w:p>
          <w:p w:rsidR="00A7720D" w:rsidRPr="00D83B4D" w:rsidRDefault="00A7720D">
            <w:r>
              <w:t xml:space="preserve">ОГРН </w:t>
            </w:r>
            <w:r w:rsidRPr="00E67CAE">
              <w:t>1117746129907</w:t>
            </w:r>
          </w:p>
          <w:p w:rsidR="00A7720D" w:rsidRPr="00D83B4D" w:rsidRDefault="00A7720D">
            <w:r w:rsidRPr="00D83B4D">
              <w:t xml:space="preserve">КПП </w:t>
            </w:r>
            <w:r w:rsidRPr="00E67CAE">
              <w:t>772001001</w:t>
            </w:r>
          </w:p>
          <w:p w:rsidR="00A7720D" w:rsidRPr="00D83B4D" w:rsidRDefault="00A7720D">
            <w:r w:rsidRPr="00D83B4D">
              <w:t>Место нахождения(жительства)</w:t>
            </w:r>
          </w:p>
          <w:p w:rsidR="00A7720D" w:rsidRPr="00D83B4D" w:rsidRDefault="00A7720D">
            <w:r w:rsidRPr="00D83B4D">
              <w:t>111141, ГМОСКВА</w:t>
            </w:r>
          </w:p>
          <w:p w:rsidR="00A7720D" w:rsidRPr="00D83B4D" w:rsidRDefault="00A7720D">
            <w:r w:rsidRPr="00D83B4D">
              <w:t>Почтовый адрес</w:t>
            </w:r>
          </w:p>
          <w:p w:rsidR="00A7720D" w:rsidRPr="00D83B4D" w:rsidRDefault="00A7720D">
            <w:r w:rsidRPr="00D83B4D">
              <w:t>111141, Г МОСКВА, ПРОЕЗД ПЕРОВА ПОЛЯ 2-Й, 9</w:t>
            </w:r>
          </w:p>
          <w:p w:rsidR="00A7720D" w:rsidRPr="00D83B4D" w:rsidRDefault="00A7720D">
            <w:r w:rsidRPr="00D83B4D">
              <w:rPr>
                <w:sz w:val="16"/>
                <w:szCs w:val="16"/>
              </w:rPr>
              <w:t xml:space="preserve">Контактное лицо </w:t>
            </w:r>
          </w:p>
          <w:p w:rsidR="00A7720D" w:rsidRDefault="00A7720D">
            <w:r>
              <w:t xml:space="preserve">Телефон </w:t>
            </w:r>
            <w:r>
              <w:rPr>
                <w:lang w:val="en-US"/>
              </w:rPr>
              <w:t>79037242217</w:t>
            </w:r>
          </w:p>
          <w:p w:rsidR="00A7720D" w:rsidRDefault="00A7720D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7720D" w:rsidRDefault="00A7720D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7720D" w:rsidRDefault="00A7720D">
            <w:pPr>
              <w:pStyle w:val="a4"/>
            </w:pPr>
          </w:p>
          <w:p w:rsidR="00A7720D" w:rsidRDefault="00A7720D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7720D" w:rsidRDefault="00A7720D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7720D" w:rsidRDefault="00A7720D">
            <w:r>
              <w:t>Соответствует требованиям</w:t>
            </w:r>
          </w:p>
        </w:tc>
      </w:tr>
      <w:tr w:rsidR="00A7720D" w:rsidRPr="00D83B4D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7720D" w:rsidRDefault="00A7720D">
            <w:r>
              <w:t>EA-143397</w:t>
            </w:r>
          </w:p>
          <w:p w:rsidR="00A7720D" w:rsidRDefault="00A7720D">
            <w:r>
              <w:t>ОБЩЕСТВО С ОГРАНИЧЕННОЙ ОТВЕТСТВЕННОСТЬЮ "СМАРТСИТИ"</w:t>
            </w:r>
          </w:p>
          <w:p w:rsidR="00A7720D" w:rsidRDefault="00A7720D">
            <w:r>
              <w:t>ИНН 7720710092</w:t>
            </w:r>
          </w:p>
          <w:p w:rsidR="00A7720D" w:rsidRPr="00D83B4D" w:rsidRDefault="00A7720D">
            <w:r>
              <w:t xml:space="preserve">ОГРН </w:t>
            </w:r>
            <w:r w:rsidRPr="00E67CAE">
              <w:t>1117746129907</w:t>
            </w:r>
          </w:p>
          <w:p w:rsidR="00A7720D" w:rsidRPr="00D83B4D" w:rsidRDefault="00A7720D">
            <w:r w:rsidRPr="00D83B4D">
              <w:t xml:space="preserve">КПП </w:t>
            </w:r>
            <w:r w:rsidRPr="00E67CAE">
              <w:t>772001001</w:t>
            </w:r>
          </w:p>
          <w:p w:rsidR="00A7720D" w:rsidRPr="00D83B4D" w:rsidRDefault="00A7720D">
            <w:r w:rsidRPr="00D83B4D">
              <w:t>Место нахождения(жительства)</w:t>
            </w:r>
          </w:p>
          <w:p w:rsidR="00A7720D" w:rsidRPr="00D83B4D" w:rsidRDefault="00A7720D">
            <w:r w:rsidRPr="00D83B4D">
              <w:t>111141, ГМОСКВА</w:t>
            </w:r>
          </w:p>
          <w:p w:rsidR="00A7720D" w:rsidRPr="00D83B4D" w:rsidRDefault="00A7720D">
            <w:r w:rsidRPr="00D83B4D">
              <w:t>Почтовый адрес</w:t>
            </w:r>
          </w:p>
          <w:p w:rsidR="00A7720D" w:rsidRPr="00D83B4D" w:rsidRDefault="00A7720D">
            <w:r w:rsidRPr="00D83B4D">
              <w:t>111141, Г МОСКВА, ПРОЕЗД ПЕРОВА ПОЛЯ 2-Й, 9</w:t>
            </w:r>
          </w:p>
          <w:p w:rsidR="00A7720D" w:rsidRPr="00D83B4D" w:rsidRDefault="00A7720D">
            <w:r w:rsidRPr="00D83B4D">
              <w:rPr>
                <w:sz w:val="16"/>
                <w:szCs w:val="16"/>
              </w:rPr>
              <w:t xml:space="preserve">Контактное лицо </w:t>
            </w:r>
          </w:p>
          <w:p w:rsidR="00A7720D" w:rsidRDefault="00A7720D">
            <w:r>
              <w:t xml:space="preserve">Телефон </w:t>
            </w:r>
            <w:r>
              <w:rPr>
                <w:lang w:val="en-US"/>
              </w:rPr>
              <w:t>79037242217</w:t>
            </w:r>
          </w:p>
          <w:p w:rsidR="00A7720D" w:rsidRDefault="00A7720D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7720D" w:rsidRDefault="00A7720D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7720D" w:rsidRDefault="00A7720D">
            <w:pPr>
              <w:pStyle w:val="a4"/>
            </w:pPr>
          </w:p>
          <w:p w:rsidR="00A7720D" w:rsidRDefault="00A7720D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7720D" w:rsidRDefault="00A7720D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7720D" w:rsidRDefault="00A7720D">
            <w:r>
              <w:t>Соответствует требованиям</w:t>
            </w:r>
          </w:p>
        </w:tc>
      </w:tr>
      <w:tr w:rsidR="00A7720D" w:rsidRPr="00D83B4D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7720D" w:rsidRDefault="00A7720D">
            <w:r>
              <w:t>EA-143397</w:t>
            </w:r>
          </w:p>
          <w:p w:rsidR="00A7720D" w:rsidRDefault="00A7720D">
            <w:r>
              <w:t>ОБЩЕСТВО С ОГРАНИЧЕННОЙ ОТВЕТСТВЕННОСТЬЮ "СМАРТСИТИ"</w:t>
            </w:r>
          </w:p>
          <w:p w:rsidR="00A7720D" w:rsidRDefault="00A7720D">
            <w:r>
              <w:t>ИНН 7720710092</w:t>
            </w:r>
          </w:p>
          <w:p w:rsidR="00A7720D" w:rsidRPr="00D83B4D" w:rsidRDefault="00A7720D">
            <w:r>
              <w:t xml:space="preserve">ОГРН </w:t>
            </w:r>
            <w:r w:rsidRPr="00E67CAE">
              <w:t>1117746129907</w:t>
            </w:r>
          </w:p>
          <w:p w:rsidR="00A7720D" w:rsidRPr="00D83B4D" w:rsidRDefault="00A7720D">
            <w:r w:rsidRPr="00D83B4D">
              <w:t xml:space="preserve">КПП </w:t>
            </w:r>
            <w:r w:rsidRPr="00E67CAE">
              <w:t>772001001</w:t>
            </w:r>
          </w:p>
          <w:p w:rsidR="00A7720D" w:rsidRPr="00D83B4D" w:rsidRDefault="00A7720D">
            <w:r w:rsidRPr="00D83B4D">
              <w:t>Место нахождения(жительства)</w:t>
            </w:r>
          </w:p>
          <w:p w:rsidR="00A7720D" w:rsidRPr="00D83B4D" w:rsidRDefault="00A7720D">
            <w:r w:rsidRPr="00D83B4D">
              <w:t>111141, ГМОСКВА</w:t>
            </w:r>
          </w:p>
          <w:p w:rsidR="00A7720D" w:rsidRPr="00D83B4D" w:rsidRDefault="00A7720D">
            <w:r w:rsidRPr="00D83B4D">
              <w:t>Почтовый адрес</w:t>
            </w:r>
          </w:p>
          <w:p w:rsidR="00A7720D" w:rsidRPr="00D83B4D" w:rsidRDefault="00A7720D">
            <w:r w:rsidRPr="00D83B4D">
              <w:t>111141, Г МОСКВА, ПРОЕЗД ПЕРОВА ПОЛЯ 2-Й, 9</w:t>
            </w:r>
          </w:p>
          <w:p w:rsidR="00A7720D" w:rsidRPr="00D83B4D" w:rsidRDefault="00A7720D">
            <w:r w:rsidRPr="00D83B4D">
              <w:rPr>
                <w:sz w:val="16"/>
                <w:szCs w:val="16"/>
              </w:rPr>
              <w:t xml:space="preserve">Контактное лицо </w:t>
            </w:r>
          </w:p>
          <w:p w:rsidR="00A7720D" w:rsidRDefault="00A7720D">
            <w:r>
              <w:t xml:space="preserve">Телефон </w:t>
            </w:r>
            <w:r>
              <w:rPr>
                <w:lang w:val="en-US"/>
              </w:rPr>
              <w:t>79037242217</w:t>
            </w:r>
          </w:p>
          <w:p w:rsidR="00A7720D" w:rsidRDefault="00A7720D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7720D" w:rsidRDefault="00A7720D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7720D" w:rsidRDefault="00A7720D">
            <w:pPr>
              <w:pStyle w:val="a4"/>
            </w:pPr>
          </w:p>
          <w:p w:rsidR="00A7720D" w:rsidRDefault="00A7720D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7720D" w:rsidRDefault="00A7720D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7720D" w:rsidRDefault="00A7720D">
            <w:r>
              <w:t>Соответствует требованиям</w:t>
            </w:r>
          </w:p>
        </w:tc>
      </w:tr>
      <w:tr w:rsidR="00A7720D" w:rsidRPr="00D83B4D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7720D" w:rsidRDefault="00A7720D">
            <w:r>
              <w:t>EA-143397</w:t>
            </w:r>
          </w:p>
          <w:p w:rsidR="00A7720D" w:rsidRDefault="00A7720D">
            <w:r>
              <w:t>ОБЩЕСТВО С ОГРАНИЧЕННОЙ ОТВЕТСТВЕННОСТЬЮ "СМАРТСИТИ"</w:t>
            </w:r>
          </w:p>
          <w:p w:rsidR="00A7720D" w:rsidRDefault="00A7720D">
            <w:r>
              <w:t>ИНН 7720710092</w:t>
            </w:r>
          </w:p>
          <w:p w:rsidR="00A7720D" w:rsidRPr="00D83B4D" w:rsidRDefault="00A7720D">
            <w:r>
              <w:t xml:space="preserve">ОГРН </w:t>
            </w:r>
            <w:r w:rsidRPr="00E67CAE">
              <w:t>1117746129907</w:t>
            </w:r>
          </w:p>
          <w:p w:rsidR="00A7720D" w:rsidRPr="00D83B4D" w:rsidRDefault="00A7720D">
            <w:r w:rsidRPr="00D83B4D">
              <w:t xml:space="preserve">КПП </w:t>
            </w:r>
            <w:r w:rsidRPr="00E67CAE">
              <w:t>772001001</w:t>
            </w:r>
          </w:p>
          <w:p w:rsidR="00A7720D" w:rsidRPr="00D83B4D" w:rsidRDefault="00A7720D">
            <w:r w:rsidRPr="00D83B4D">
              <w:t>Место нахождения(жительства)</w:t>
            </w:r>
          </w:p>
          <w:p w:rsidR="00A7720D" w:rsidRPr="00D83B4D" w:rsidRDefault="00A7720D">
            <w:r w:rsidRPr="00D83B4D">
              <w:t>111141, ГМОСКВА</w:t>
            </w:r>
          </w:p>
          <w:p w:rsidR="00A7720D" w:rsidRPr="00D83B4D" w:rsidRDefault="00A7720D">
            <w:r w:rsidRPr="00D83B4D">
              <w:t>Почтовый адрес</w:t>
            </w:r>
          </w:p>
          <w:p w:rsidR="00A7720D" w:rsidRPr="00D83B4D" w:rsidRDefault="00A7720D">
            <w:r w:rsidRPr="00D83B4D">
              <w:t>111141, Г МОСКВА, ПРОЕЗД ПЕРОВА ПОЛЯ 2-Й, 9</w:t>
            </w:r>
          </w:p>
          <w:p w:rsidR="00A7720D" w:rsidRPr="00D83B4D" w:rsidRDefault="00A7720D">
            <w:r w:rsidRPr="00D83B4D">
              <w:rPr>
                <w:sz w:val="16"/>
                <w:szCs w:val="16"/>
              </w:rPr>
              <w:t xml:space="preserve">Контактное лицо </w:t>
            </w:r>
          </w:p>
          <w:p w:rsidR="00A7720D" w:rsidRDefault="00A7720D">
            <w:r>
              <w:t xml:space="preserve">Телефон </w:t>
            </w:r>
            <w:r>
              <w:rPr>
                <w:lang w:val="en-US"/>
              </w:rPr>
              <w:t>79037242217</w:t>
            </w:r>
          </w:p>
          <w:p w:rsidR="00A7720D" w:rsidRDefault="00A7720D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7720D" w:rsidRDefault="00A7720D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7720D" w:rsidRDefault="00A7720D">
            <w:pPr>
              <w:pStyle w:val="a4"/>
            </w:pPr>
          </w:p>
          <w:p w:rsidR="00A7720D" w:rsidRDefault="00A7720D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7720D" w:rsidRDefault="00A7720D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7720D" w:rsidRDefault="00A7720D">
            <w:r>
              <w:t>Соответствует требованиям</w:t>
            </w:r>
          </w:p>
        </w:tc>
      </w:tr>
      <w:tr w:rsidR="00A7720D" w:rsidRPr="00D83B4D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7720D" w:rsidRDefault="00A7720D">
            <w:r>
              <w:t>EA-143397</w:t>
            </w:r>
          </w:p>
          <w:p w:rsidR="00A7720D" w:rsidRDefault="00A7720D">
            <w:r>
              <w:t>ОБЩЕСТВО С ОГРАНИЧЕННОЙ ОТВЕТСТВЕННОСТЬЮ "СМАРТСИТИ"</w:t>
            </w:r>
          </w:p>
          <w:p w:rsidR="00A7720D" w:rsidRDefault="00A7720D">
            <w:r>
              <w:t>ИНН 7720710092</w:t>
            </w:r>
          </w:p>
          <w:p w:rsidR="00A7720D" w:rsidRPr="00D83B4D" w:rsidRDefault="00A7720D">
            <w:r>
              <w:t xml:space="preserve">ОГРН </w:t>
            </w:r>
            <w:r w:rsidRPr="00E67CAE">
              <w:t>1117746129907</w:t>
            </w:r>
          </w:p>
          <w:p w:rsidR="00A7720D" w:rsidRPr="00D83B4D" w:rsidRDefault="00A7720D">
            <w:r w:rsidRPr="00D83B4D">
              <w:t xml:space="preserve">КПП </w:t>
            </w:r>
            <w:r w:rsidRPr="00E67CAE">
              <w:t>772001001</w:t>
            </w:r>
          </w:p>
          <w:p w:rsidR="00A7720D" w:rsidRPr="00D83B4D" w:rsidRDefault="00A7720D">
            <w:r w:rsidRPr="00D83B4D">
              <w:t>Место нахождения(жительства)</w:t>
            </w:r>
          </w:p>
          <w:p w:rsidR="00A7720D" w:rsidRPr="00D83B4D" w:rsidRDefault="00A7720D">
            <w:bookmarkStart w:id="0" w:name="__DdeLink__366_22120086831"/>
            <w:r w:rsidRPr="00D83B4D">
              <w:t>111141, ГМОСКВА</w:t>
            </w:r>
            <w:bookmarkEnd w:id="0"/>
          </w:p>
          <w:p w:rsidR="00A7720D" w:rsidRPr="00D83B4D" w:rsidRDefault="00A7720D">
            <w:r w:rsidRPr="00D83B4D">
              <w:t>Почтовый адрес</w:t>
            </w:r>
          </w:p>
          <w:p w:rsidR="00A7720D" w:rsidRPr="00D83B4D" w:rsidRDefault="00A7720D">
            <w:r w:rsidRPr="00D83B4D">
              <w:t>111141, Г МОСКВА, ПРОЕЗД ПЕРОВА ПОЛЯ 2-Й, 9</w:t>
            </w:r>
          </w:p>
          <w:p w:rsidR="00A7720D" w:rsidRPr="00D83B4D" w:rsidRDefault="00A7720D">
            <w:r w:rsidRPr="00D83B4D">
              <w:rPr>
                <w:sz w:val="16"/>
                <w:szCs w:val="16"/>
              </w:rPr>
              <w:t xml:space="preserve">Контактное лицо </w:t>
            </w:r>
          </w:p>
          <w:p w:rsidR="00A7720D" w:rsidRDefault="00A7720D">
            <w:r>
              <w:t xml:space="preserve">Телефон </w:t>
            </w:r>
            <w:r>
              <w:rPr>
                <w:lang w:val="en-US"/>
              </w:rPr>
              <w:t>79037242217</w:t>
            </w:r>
          </w:p>
          <w:p w:rsidR="00A7720D" w:rsidRDefault="00A7720D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7720D" w:rsidRDefault="00A7720D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7720D" w:rsidRDefault="00A7720D">
            <w:pPr>
              <w:pStyle w:val="a4"/>
            </w:pPr>
          </w:p>
          <w:p w:rsidR="00A7720D" w:rsidRDefault="00A7720D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7720D" w:rsidRDefault="00A7720D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7720D" w:rsidRDefault="00A7720D">
            <w:r>
              <w:t>Соответствует требованиям</w:t>
            </w:r>
          </w:p>
        </w:tc>
      </w:tr>
    </w:tbl>
    <w:p w:rsidR="00A7720D" w:rsidRDefault="00A7720D">
      <w:pPr>
        <w:overflowPunct w:val="0"/>
        <w:ind w:right="142"/>
        <w:jc w:val="both"/>
      </w:pPr>
    </w:p>
    <w:p w:rsidR="00A7720D" w:rsidRPr="00E67CAE" w:rsidRDefault="00A7720D">
      <w:pPr>
        <w:jc w:val="both"/>
      </w:pPr>
      <w:r w:rsidRPr="00E67CAE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"СМАРТСИТИ".</w:t>
      </w:r>
    </w:p>
    <w:p w:rsidR="00A7720D" w:rsidRDefault="00A7720D">
      <w:pPr>
        <w:pStyle w:val="BodyText"/>
        <w:jc w:val="both"/>
      </w:pPr>
      <w:r w:rsidRPr="00E67CAE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A7720D" w:rsidRDefault="00A7720D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FF0364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A7720D" w:rsidRDefault="00A7720D">
      <w:pPr>
        <w:jc w:val="both"/>
        <w:rPr>
          <w:b/>
          <w:bCs/>
        </w:rPr>
      </w:pPr>
    </w:p>
    <w:p w:rsidR="00A7720D" w:rsidRDefault="00A7720D">
      <w:pPr>
        <w:jc w:val="both"/>
        <w:rPr>
          <w:b/>
          <w:bCs/>
        </w:rPr>
      </w:pPr>
    </w:p>
    <w:p w:rsidR="00A7720D" w:rsidRDefault="00A7720D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A7720D" w:rsidRPr="00D83B4D">
        <w:tc>
          <w:tcPr>
            <w:tcW w:w="5847" w:type="dxa"/>
            <w:vAlign w:val="bottom"/>
          </w:tcPr>
          <w:p w:rsidR="00A7720D" w:rsidRPr="00D83B4D" w:rsidRDefault="00A7720D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A7720D" w:rsidRPr="00D83B4D" w:rsidRDefault="00A7720D">
            <w:pPr>
              <w:pStyle w:val="a4"/>
            </w:pPr>
            <w:r w:rsidRPr="00D83B4D">
              <w:rPr>
                <w:lang w:val="en-US"/>
              </w:rPr>
              <w:t>Просоленко Юрий Александрович</w:t>
            </w:r>
          </w:p>
        </w:tc>
      </w:tr>
      <w:tr w:rsidR="00A7720D" w:rsidRPr="00D83B4D">
        <w:tc>
          <w:tcPr>
            <w:tcW w:w="5847" w:type="dxa"/>
            <w:vAlign w:val="bottom"/>
          </w:tcPr>
          <w:p w:rsidR="00A7720D" w:rsidRPr="00D83B4D" w:rsidRDefault="00A7720D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7720D" w:rsidRPr="00D83B4D" w:rsidRDefault="00A7720D">
            <w:pPr>
              <w:pStyle w:val="a4"/>
            </w:pPr>
            <w:r w:rsidRPr="00D83B4D">
              <w:rPr>
                <w:lang w:val="en-US"/>
              </w:rPr>
              <w:t>Дехтерев Юрий Сергеевич</w:t>
            </w:r>
          </w:p>
        </w:tc>
      </w:tr>
      <w:tr w:rsidR="00A7720D" w:rsidRPr="00D83B4D">
        <w:tc>
          <w:tcPr>
            <w:tcW w:w="5847" w:type="dxa"/>
            <w:vAlign w:val="bottom"/>
          </w:tcPr>
          <w:p w:rsidR="00A7720D" w:rsidRPr="00D83B4D" w:rsidRDefault="00A7720D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7720D" w:rsidRPr="00D83B4D" w:rsidRDefault="00A7720D">
            <w:pPr>
              <w:pStyle w:val="a4"/>
            </w:pPr>
            <w:r w:rsidRPr="00D83B4D">
              <w:rPr>
                <w:lang w:val="en-US"/>
              </w:rPr>
              <w:t>Коротникова Светлана Борисовна</w:t>
            </w:r>
          </w:p>
        </w:tc>
      </w:tr>
      <w:tr w:rsidR="00A7720D" w:rsidRPr="00D83B4D">
        <w:tc>
          <w:tcPr>
            <w:tcW w:w="5847" w:type="dxa"/>
            <w:vAlign w:val="bottom"/>
          </w:tcPr>
          <w:p w:rsidR="00A7720D" w:rsidRPr="00D83B4D" w:rsidRDefault="00A7720D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7720D" w:rsidRPr="00D83B4D" w:rsidRDefault="00A7720D">
            <w:pPr>
              <w:pStyle w:val="a4"/>
            </w:pPr>
            <w:r w:rsidRPr="00D83B4D">
              <w:rPr>
                <w:lang w:val="en-US"/>
              </w:rPr>
              <w:t>Мальченко Елена Александровна</w:t>
            </w:r>
          </w:p>
        </w:tc>
      </w:tr>
      <w:tr w:rsidR="00A7720D" w:rsidRPr="00D83B4D">
        <w:tc>
          <w:tcPr>
            <w:tcW w:w="5847" w:type="dxa"/>
            <w:vAlign w:val="bottom"/>
          </w:tcPr>
          <w:p w:rsidR="00A7720D" w:rsidRPr="00D83B4D" w:rsidRDefault="00A7720D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A7720D" w:rsidRPr="00D83B4D" w:rsidRDefault="00A7720D">
            <w:pPr>
              <w:pStyle w:val="a4"/>
            </w:pPr>
            <w:r w:rsidRPr="00D83B4D">
              <w:rPr>
                <w:lang w:val="en-US"/>
              </w:rPr>
              <w:t>Владыкина Лидия Валерьевна</w:t>
            </w:r>
          </w:p>
        </w:tc>
      </w:tr>
    </w:tbl>
    <w:p w:rsidR="00A7720D" w:rsidRDefault="00A7720D"/>
    <w:sectPr w:rsidR="00A7720D" w:rsidSect="00287BF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7BF1"/>
    <w:rsid w:val="00287BF1"/>
    <w:rsid w:val="00A7720D"/>
    <w:rsid w:val="00D83B4D"/>
    <w:rsid w:val="00E67CAE"/>
    <w:rsid w:val="00E87AFC"/>
    <w:rsid w:val="00FF0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BF1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287BF1"/>
  </w:style>
  <w:style w:type="paragraph" w:customStyle="1" w:styleId="a3">
    <w:name w:val="Заголовок"/>
    <w:basedOn w:val="Normal"/>
    <w:next w:val="BodyText"/>
    <w:uiPriority w:val="99"/>
    <w:rsid w:val="00287BF1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287BF1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0168E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287BF1"/>
  </w:style>
  <w:style w:type="paragraph" w:styleId="Caption">
    <w:name w:val="caption"/>
    <w:basedOn w:val="Normal"/>
    <w:uiPriority w:val="99"/>
    <w:qFormat/>
    <w:rsid w:val="00287BF1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287BF1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287BF1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10168E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287BF1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287BF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287BF1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287BF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287BF1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287BF1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287BF1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287BF1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287BF1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287BF1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0168E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168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68E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287BF1"/>
  </w:style>
  <w:style w:type="paragraph" w:customStyle="1" w:styleId="a5">
    <w:name w:val="Заголовок таблицы"/>
    <w:basedOn w:val="a4"/>
    <w:uiPriority w:val="99"/>
    <w:rsid w:val="00287BF1"/>
  </w:style>
  <w:style w:type="paragraph" w:customStyle="1" w:styleId="DocumentMap">
    <w:name w:val="DocumentMap"/>
    <w:uiPriority w:val="99"/>
    <w:rsid w:val="00287BF1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E67CA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153</TotalTime>
  <Pages>2</Pages>
  <Words>924</Words>
  <Characters>5268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cp:lastPrinted>2022-01-11T14:31:00Z</cp:lastPrinted>
  <dcterms:created xsi:type="dcterms:W3CDTF">2019-09-11T09:00:00Z</dcterms:created>
  <dcterms:modified xsi:type="dcterms:W3CDTF">2022-01-11T14:32:00Z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