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826" w:rsidRDefault="00963826">
      <w:pPr>
        <w:ind w:firstLine="680"/>
        <w:jc w:val="center"/>
      </w:pPr>
      <w:r>
        <w:rPr>
          <w:b/>
          <w:bCs/>
        </w:rPr>
        <w:t xml:space="preserve">ПРОТОКОЛ </w:t>
      </w:r>
      <w:r w:rsidRPr="00EA2ACE">
        <w:rPr>
          <w:b/>
          <w:bCs/>
        </w:rPr>
        <w:t>0318300120821000201</w:t>
      </w:r>
    </w:p>
    <w:p w:rsidR="00963826" w:rsidRDefault="00963826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963826" w:rsidRDefault="00963826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963826" w:rsidRDefault="00963826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963826" w:rsidRPr="001E40F9">
        <w:tc>
          <w:tcPr>
            <w:tcW w:w="4961" w:type="dxa"/>
          </w:tcPr>
          <w:p w:rsidR="00963826" w:rsidRPr="001E40F9" w:rsidRDefault="00963826">
            <w:r>
              <w:t>г.Славянск-на-Кубани</w:t>
            </w:r>
          </w:p>
        </w:tc>
        <w:tc>
          <w:tcPr>
            <w:tcW w:w="4960" w:type="dxa"/>
          </w:tcPr>
          <w:p w:rsidR="00963826" w:rsidRPr="001E40F9" w:rsidRDefault="00963826">
            <w:pPr>
              <w:ind w:firstLine="567"/>
              <w:jc w:val="right"/>
            </w:pPr>
            <w:r>
              <w:rPr>
                <w:lang w:val="en-US"/>
              </w:rPr>
              <w:t>11.01.</w:t>
            </w:r>
            <w:r>
              <w:t>20</w:t>
            </w:r>
            <w:r>
              <w:rPr>
                <w:lang w:val="en-US"/>
              </w:rPr>
              <w:t xml:space="preserve">22 </w:t>
            </w:r>
          </w:p>
        </w:tc>
      </w:tr>
    </w:tbl>
    <w:p w:rsidR="00963826" w:rsidRDefault="00963826">
      <w:pPr>
        <w:overflowPunct w:val="0"/>
      </w:pPr>
    </w:p>
    <w:p w:rsidR="00963826" w:rsidRDefault="0096382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EA2ACE">
        <w:t xml:space="preserve">: Оказание информационных услуг по сопровождению специализированного программного обеспечения и авторскому сопровождению специализированного программного обеспечения </w:t>
      </w:r>
    </w:p>
    <w:p w:rsidR="00963826" w:rsidRDefault="0096382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213234901331923490100102790016209244</w:t>
      </w:r>
    </w:p>
    <w:p w:rsidR="00963826" w:rsidRDefault="0096382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100 180,80 руб.</w:t>
      </w:r>
    </w:p>
    <w:p w:rsidR="00963826" w:rsidRDefault="00963826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EA2ACE">
        <w:rPr>
          <w:b/>
          <w:bCs/>
        </w:rPr>
        <w:t xml:space="preserve">: </w:t>
      </w:r>
      <w:r w:rsidRPr="00EA2ACE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EA2ACE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963826" w:rsidRPr="001E40F9">
        <w:trPr>
          <w:jc w:val="right"/>
        </w:trPr>
        <w:tc>
          <w:tcPr>
            <w:tcW w:w="9915" w:type="dxa"/>
          </w:tcPr>
          <w:p w:rsidR="00963826" w:rsidRPr="001E40F9" w:rsidRDefault="0096382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EA2ACE">
              <w:rPr>
                <w:b/>
                <w:bCs/>
              </w:rPr>
              <w:t xml:space="preserve">Источник финансирования: </w:t>
            </w:r>
            <w:r w:rsidRPr="00EA2ACE">
              <w:t>Внебюджетные фонды (ОМС), краевой бюджет, платные услуги на 2022 г.</w:t>
            </w:r>
          </w:p>
          <w:p w:rsidR="00963826" w:rsidRPr="001E40F9" w:rsidRDefault="0096382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EA2ACE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EA2ACE">
              <w:t>353560, Россия, Краснодарский край, г. Славянск-на-Кубани, ул. Батарейная, 377. с 01.01.2022 г.  по 31.12.2022 г..</w:t>
            </w:r>
          </w:p>
          <w:p w:rsidR="00963826" w:rsidRPr="001E40F9" w:rsidRDefault="0096382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EA2ACE">
              <w:t>Не требуется</w:t>
            </w:r>
          </w:p>
          <w:p w:rsidR="00963826" w:rsidRPr="001E40F9" w:rsidRDefault="0096382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EA2ACE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963826" w:rsidRDefault="00963826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EA2ACE">
        <w:t>28.12.21 11:25:38 (</w:t>
      </w:r>
      <w:r>
        <w:rPr>
          <w:lang w:val="en-US"/>
        </w:rPr>
        <w:t>MSK</w:t>
      </w:r>
      <w:r w:rsidRPr="00EA2ACE">
        <w:t>+00:00)</w:t>
      </w:r>
    </w:p>
    <w:p w:rsidR="00963826" w:rsidRDefault="00963826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EA2ACE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549"/>
        <w:gridCol w:w="3550"/>
        <w:gridCol w:w="3551"/>
      </w:tblGrid>
      <w:tr w:rsidR="00963826" w:rsidRPr="001E40F9">
        <w:tc>
          <w:tcPr>
            <w:tcW w:w="3307" w:type="dxa"/>
          </w:tcPr>
          <w:p w:rsidR="00963826" w:rsidRPr="001E40F9" w:rsidRDefault="00963826">
            <w:r w:rsidRPr="001E40F9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963826" w:rsidRPr="001E40F9" w:rsidRDefault="00963826">
            <w:r w:rsidRPr="001E40F9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963826" w:rsidRPr="001E40F9" w:rsidRDefault="00963826">
            <w:pPr>
              <w:rPr>
                <w:lang w:val="en-US"/>
              </w:rPr>
            </w:pPr>
            <w:r w:rsidRPr="001E40F9">
              <w:rPr>
                <w:lang w:val="en-US"/>
              </w:rPr>
              <w:t>Главный врач</w:t>
            </w:r>
          </w:p>
        </w:tc>
      </w:tr>
      <w:tr w:rsidR="00963826" w:rsidRPr="001E40F9">
        <w:tc>
          <w:tcPr>
            <w:tcW w:w="3307" w:type="dxa"/>
          </w:tcPr>
          <w:p w:rsidR="00963826" w:rsidRPr="001E40F9" w:rsidRDefault="00963826">
            <w:r w:rsidRPr="001E40F9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963826" w:rsidRPr="001E40F9" w:rsidRDefault="00963826">
            <w:r w:rsidRPr="001E40F9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963826" w:rsidRPr="001E40F9" w:rsidRDefault="00963826">
            <w:pPr>
              <w:rPr>
                <w:lang w:val="en-US"/>
              </w:rPr>
            </w:pPr>
            <w:r w:rsidRPr="001E40F9">
              <w:rPr>
                <w:lang w:val="en-US"/>
              </w:rPr>
              <w:t>Начальник отдела закупок</w:t>
            </w:r>
          </w:p>
        </w:tc>
      </w:tr>
      <w:tr w:rsidR="00963826" w:rsidRPr="001E40F9">
        <w:tc>
          <w:tcPr>
            <w:tcW w:w="3307" w:type="dxa"/>
          </w:tcPr>
          <w:p w:rsidR="00963826" w:rsidRPr="001E40F9" w:rsidRDefault="00963826">
            <w:r w:rsidRPr="001E40F9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963826" w:rsidRPr="001E40F9" w:rsidRDefault="00963826">
            <w:r w:rsidRPr="001E40F9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963826" w:rsidRPr="001E40F9" w:rsidRDefault="00963826">
            <w:pPr>
              <w:rPr>
                <w:lang w:val="en-US"/>
              </w:rPr>
            </w:pPr>
            <w:r w:rsidRPr="001E40F9">
              <w:rPr>
                <w:lang w:val="en-US"/>
              </w:rPr>
              <w:t>Начальник юридического отдела</w:t>
            </w:r>
          </w:p>
        </w:tc>
      </w:tr>
      <w:tr w:rsidR="00963826" w:rsidRPr="001E40F9">
        <w:tc>
          <w:tcPr>
            <w:tcW w:w="3307" w:type="dxa"/>
          </w:tcPr>
          <w:p w:rsidR="00963826" w:rsidRPr="001E40F9" w:rsidRDefault="00963826">
            <w:r w:rsidRPr="001E40F9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963826" w:rsidRPr="001E40F9" w:rsidRDefault="00963826">
            <w:r w:rsidRPr="001E40F9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963826" w:rsidRPr="001E40F9" w:rsidRDefault="00963826">
            <w:pPr>
              <w:rPr>
                <w:lang w:val="en-US"/>
              </w:rPr>
            </w:pPr>
            <w:r w:rsidRPr="001E40F9">
              <w:rPr>
                <w:lang w:val="en-US"/>
              </w:rPr>
              <w:t>экономист 1 категории отдела закупок</w:t>
            </w:r>
          </w:p>
        </w:tc>
      </w:tr>
      <w:tr w:rsidR="00963826" w:rsidRPr="001E40F9">
        <w:tc>
          <w:tcPr>
            <w:tcW w:w="3307" w:type="dxa"/>
          </w:tcPr>
          <w:p w:rsidR="00963826" w:rsidRPr="001E40F9" w:rsidRDefault="00963826">
            <w:r w:rsidRPr="001E40F9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963826" w:rsidRPr="001E40F9" w:rsidRDefault="00963826">
            <w:r w:rsidRPr="001E40F9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963826" w:rsidRPr="001E40F9" w:rsidRDefault="00963826">
            <w:pPr>
              <w:rPr>
                <w:lang w:val="en-US"/>
              </w:rPr>
            </w:pPr>
            <w:r w:rsidRPr="001E40F9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963826" w:rsidRDefault="00963826">
      <w:pPr>
        <w:jc w:val="both"/>
      </w:pPr>
      <w:r>
        <w:tab/>
        <w:t>Кворум имеется. Комиссия правомочна.</w:t>
      </w:r>
    </w:p>
    <w:p w:rsidR="00963826" w:rsidRDefault="00963826">
      <w:pPr>
        <w:jc w:val="both"/>
      </w:pPr>
      <w:r>
        <w:tab/>
        <w:t xml:space="preserve">Заседание комиссии проводилось </w:t>
      </w:r>
      <w:r w:rsidRPr="00EA2ACE">
        <w:t>11.01.</w:t>
      </w:r>
      <w:r>
        <w:t>20</w:t>
      </w:r>
      <w:r w:rsidRPr="00EA2ACE">
        <w:t>22 1</w:t>
      </w:r>
      <w:r>
        <w:t>6</w:t>
      </w:r>
      <w:r w:rsidRPr="00EA2ACE">
        <w:t>:</w:t>
      </w:r>
      <w:r>
        <w:t>40</w:t>
      </w:r>
      <w:r w:rsidRPr="00EA2ACE">
        <w:t xml:space="preserve"> (</w:t>
      </w:r>
      <w:r>
        <w:rPr>
          <w:lang w:val="en-US"/>
        </w:rPr>
        <w:t>MSK</w:t>
      </w:r>
      <w:r w:rsidRPr="00EA2ACE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963826" w:rsidRDefault="00963826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EA2ACE">
        <w:t>11.01.22 09:30:00 (</w:t>
      </w:r>
      <w:r>
        <w:rPr>
          <w:lang w:val="en-US"/>
        </w:rPr>
        <w:t>MSK</w:t>
      </w:r>
      <w:r w:rsidRPr="00EA2ACE">
        <w:t>+00:00)</w:t>
      </w:r>
      <w:r>
        <w:t xml:space="preserve">), подана </w:t>
      </w:r>
      <w:r w:rsidRPr="00EA2ACE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963826" w:rsidRPr="001E40F9">
        <w:tc>
          <w:tcPr>
            <w:tcW w:w="9922" w:type="dxa"/>
          </w:tcPr>
          <w:p w:rsidR="00963826" w:rsidRPr="001E40F9" w:rsidRDefault="00963826">
            <w:pPr>
              <w:pStyle w:val="a4"/>
            </w:pPr>
            <w:r w:rsidRPr="001E40F9">
              <w:t>EA-142927</w:t>
            </w:r>
            <w:r>
              <w:t xml:space="preserve">, дата и время регистрации заявки: </w:t>
            </w:r>
            <w:r w:rsidRPr="001E40F9">
              <w:t>29.12.21 14:13:29 (MSK+00:00)</w:t>
            </w:r>
          </w:p>
        </w:tc>
      </w:tr>
    </w:tbl>
    <w:p w:rsidR="00963826" w:rsidRDefault="00963826"/>
    <w:p w:rsidR="00963826" w:rsidRDefault="00963826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963826" w:rsidRPr="001E40F9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63826" w:rsidRDefault="00963826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63826" w:rsidRDefault="00963826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63826" w:rsidRDefault="00963826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63826" w:rsidRDefault="00963826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963826" w:rsidRPr="001E40F9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63826" w:rsidRDefault="00963826">
            <w:r>
              <w:t>EA-142927</w:t>
            </w:r>
          </w:p>
          <w:p w:rsidR="00963826" w:rsidRDefault="00963826">
            <w:r>
              <w:t>ГОСУДАРСТВЕННОЕ БЮДЖЕТНОЕ УЧРЕЖДЕНИЕ "КРАСНОДАРСКИЙ МЕДИЦИНСКИЙ ИНФОРМАЦИОННО-АНАЛИТИЧЕСКИЙ ЦЕНТР" МИНИСТЕРСТВА ЗДРАВООХРАНЕНИЯ КРАСНОДАРСКОГО КРАЯ</w:t>
            </w:r>
          </w:p>
          <w:p w:rsidR="00963826" w:rsidRDefault="00963826">
            <w:r>
              <w:t>ИНН 2312069844</w:t>
            </w:r>
          </w:p>
          <w:p w:rsidR="00963826" w:rsidRPr="001E40F9" w:rsidRDefault="00963826">
            <w:r>
              <w:t xml:space="preserve">ОГРН </w:t>
            </w:r>
            <w:r w:rsidRPr="00EA2ACE">
              <w:t>1032307171874</w:t>
            </w:r>
          </w:p>
          <w:p w:rsidR="00963826" w:rsidRPr="001E40F9" w:rsidRDefault="00963826">
            <w:r w:rsidRPr="001E40F9">
              <w:t xml:space="preserve">КПП </w:t>
            </w:r>
            <w:r w:rsidRPr="00EA2ACE">
              <w:t>231201001</w:t>
            </w:r>
          </w:p>
          <w:p w:rsidR="00963826" w:rsidRPr="001E40F9" w:rsidRDefault="00963826">
            <w:r w:rsidRPr="001E40F9">
              <w:t>Место нахождения(жительства)</w:t>
            </w:r>
          </w:p>
          <w:p w:rsidR="00963826" w:rsidRPr="001E40F9" w:rsidRDefault="00963826">
            <w:r w:rsidRPr="001E40F9">
              <w:t>350059, КРАЙКРАСНОДАРСКИЙ, ГКРАСНОДАР</w:t>
            </w:r>
          </w:p>
          <w:p w:rsidR="00963826" w:rsidRPr="001E40F9" w:rsidRDefault="00963826">
            <w:r w:rsidRPr="001E40F9">
              <w:t>Почтовый адрес</w:t>
            </w:r>
          </w:p>
          <w:p w:rsidR="00963826" w:rsidRPr="001E40F9" w:rsidRDefault="00963826">
            <w:r w:rsidRPr="001E40F9">
              <w:t>350059, г. Краснодар, ул. Дунайская, дом 62</w:t>
            </w:r>
          </w:p>
          <w:p w:rsidR="00963826" w:rsidRPr="001E40F9" w:rsidRDefault="00963826">
            <w:r w:rsidRPr="001E40F9">
              <w:rPr>
                <w:sz w:val="16"/>
                <w:szCs w:val="16"/>
              </w:rPr>
              <w:t xml:space="preserve">Контактное лицо </w:t>
            </w:r>
          </w:p>
          <w:p w:rsidR="00963826" w:rsidRDefault="00963826">
            <w:r>
              <w:t xml:space="preserve">Телефон </w:t>
            </w:r>
            <w:r w:rsidRPr="00EA2ACE">
              <w:t>79054032250</w:t>
            </w:r>
          </w:p>
          <w:p w:rsidR="00963826" w:rsidRDefault="00963826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63826" w:rsidRDefault="0096382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63826" w:rsidRDefault="00963826">
            <w:pPr>
              <w:pStyle w:val="a4"/>
            </w:pPr>
          </w:p>
          <w:p w:rsidR="00963826" w:rsidRDefault="0096382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63826" w:rsidRDefault="00963826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63826" w:rsidRDefault="00963826">
            <w:r>
              <w:t>Соответствует требованиям</w:t>
            </w:r>
          </w:p>
        </w:tc>
      </w:tr>
      <w:tr w:rsidR="00963826" w:rsidRPr="001E40F9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63826" w:rsidRDefault="00963826">
            <w:r>
              <w:t>EA-142927</w:t>
            </w:r>
          </w:p>
          <w:p w:rsidR="00963826" w:rsidRDefault="00963826">
            <w:r>
              <w:t>ГОСУДАРСТВЕННОЕ БЮДЖЕТНОЕ УЧРЕЖДЕНИЕ "КРАСНОДАРСКИЙ МЕДИЦИНСКИЙ ИНФОРМАЦИОННО-АНАЛИТИЧЕСКИЙ ЦЕНТР" МИНИСТЕРСТВА ЗДРАВООХРАНЕНИЯ КРАСНОДАРСКОГО КРАЯ</w:t>
            </w:r>
          </w:p>
          <w:p w:rsidR="00963826" w:rsidRDefault="00963826">
            <w:r>
              <w:t>ИНН 2312069844</w:t>
            </w:r>
          </w:p>
          <w:p w:rsidR="00963826" w:rsidRPr="001E40F9" w:rsidRDefault="00963826">
            <w:r>
              <w:t xml:space="preserve">ОГРН </w:t>
            </w:r>
            <w:r w:rsidRPr="00EA2ACE">
              <w:t>1032307171874</w:t>
            </w:r>
          </w:p>
          <w:p w:rsidR="00963826" w:rsidRPr="001E40F9" w:rsidRDefault="00963826">
            <w:r w:rsidRPr="001E40F9">
              <w:t xml:space="preserve">КПП </w:t>
            </w:r>
            <w:r w:rsidRPr="00EA2ACE">
              <w:t>231201001</w:t>
            </w:r>
          </w:p>
          <w:p w:rsidR="00963826" w:rsidRPr="001E40F9" w:rsidRDefault="00963826">
            <w:r w:rsidRPr="001E40F9">
              <w:t>Место нахождения(жительства)</w:t>
            </w:r>
          </w:p>
          <w:p w:rsidR="00963826" w:rsidRPr="001E40F9" w:rsidRDefault="00963826">
            <w:r w:rsidRPr="001E40F9">
              <w:t>350059, КРАЙКРАСНОДАРСКИЙ, ГКРАСНОДАР</w:t>
            </w:r>
          </w:p>
          <w:p w:rsidR="00963826" w:rsidRPr="001E40F9" w:rsidRDefault="00963826">
            <w:r w:rsidRPr="001E40F9">
              <w:t>Почтовый адрес</w:t>
            </w:r>
          </w:p>
          <w:p w:rsidR="00963826" w:rsidRPr="001E40F9" w:rsidRDefault="00963826">
            <w:r w:rsidRPr="001E40F9">
              <w:t>350059, г. Краснодар, ул. Дунайская, дом 62</w:t>
            </w:r>
          </w:p>
          <w:p w:rsidR="00963826" w:rsidRPr="001E40F9" w:rsidRDefault="00963826">
            <w:r w:rsidRPr="001E40F9">
              <w:rPr>
                <w:sz w:val="16"/>
                <w:szCs w:val="16"/>
              </w:rPr>
              <w:t xml:space="preserve">Контактное лицо </w:t>
            </w:r>
          </w:p>
          <w:p w:rsidR="00963826" w:rsidRDefault="00963826">
            <w:r>
              <w:t xml:space="preserve">Телефон </w:t>
            </w:r>
            <w:r w:rsidRPr="00EA2ACE">
              <w:t>79054032250</w:t>
            </w:r>
          </w:p>
          <w:p w:rsidR="00963826" w:rsidRDefault="00963826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63826" w:rsidRDefault="0096382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63826" w:rsidRDefault="00963826">
            <w:pPr>
              <w:pStyle w:val="a4"/>
            </w:pPr>
          </w:p>
          <w:p w:rsidR="00963826" w:rsidRDefault="0096382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63826" w:rsidRDefault="00963826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63826" w:rsidRDefault="00963826">
            <w:r>
              <w:t>Соответствует требованиям</w:t>
            </w:r>
          </w:p>
        </w:tc>
      </w:tr>
      <w:tr w:rsidR="00963826" w:rsidRPr="001E40F9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63826" w:rsidRDefault="00963826">
            <w:r>
              <w:t>EA-142927</w:t>
            </w:r>
          </w:p>
          <w:p w:rsidR="00963826" w:rsidRDefault="00963826">
            <w:r>
              <w:t>ГОСУДАРСТВЕННОЕ БЮДЖЕТНОЕ УЧРЕЖДЕНИЕ "КРАСНОДАРСКИЙ МЕДИЦИНСКИЙ ИНФОРМАЦИОННО-АНАЛИТИЧЕСКИЙ ЦЕНТР" МИНИСТЕРСТВА ЗДРАВООХРАНЕНИЯ КРАСНОДАРСКОГО КРАЯ</w:t>
            </w:r>
          </w:p>
          <w:p w:rsidR="00963826" w:rsidRDefault="00963826">
            <w:r>
              <w:t>ИНН 2312069844</w:t>
            </w:r>
          </w:p>
          <w:p w:rsidR="00963826" w:rsidRPr="001E40F9" w:rsidRDefault="00963826">
            <w:r>
              <w:t xml:space="preserve">ОГРН </w:t>
            </w:r>
            <w:r w:rsidRPr="00EA2ACE">
              <w:t>1032307171874</w:t>
            </w:r>
          </w:p>
          <w:p w:rsidR="00963826" w:rsidRPr="001E40F9" w:rsidRDefault="00963826">
            <w:r w:rsidRPr="001E40F9">
              <w:t xml:space="preserve">КПП </w:t>
            </w:r>
            <w:r w:rsidRPr="00EA2ACE">
              <w:t>231201001</w:t>
            </w:r>
          </w:p>
          <w:p w:rsidR="00963826" w:rsidRPr="001E40F9" w:rsidRDefault="00963826">
            <w:r w:rsidRPr="001E40F9">
              <w:t>Место нахождения(жительства)</w:t>
            </w:r>
          </w:p>
          <w:p w:rsidR="00963826" w:rsidRPr="001E40F9" w:rsidRDefault="00963826">
            <w:r w:rsidRPr="001E40F9">
              <w:t>350059, КРАЙКРАСНОДАРСКИЙ, ГКРАСНОДАР</w:t>
            </w:r>
          </w:p>
          <w:p w:rsidR="00963826" w:rsidRPr="001E40F9" w:rsidRDefault="00963826">
            <w:r w:rsidRPr="001E40F9">
              <w:t>Почтовый адрес</w:t>
            </w:r>
          </w:p>
          <w:p w:rsidR="00963826" w:rsidRPr="001E40F9" w:rsidRDefault="00963826">
            <w:r w:rsidRPr="001E40F9">
              <w:t>350059, г. Краснодар, ул. Дунайская, дом 62</w:t>
            </w:r>
          </w:p>
          <w:p w:rsidR="00963826" w:rsidRPr="001E40F9" w:rsidRDefault="00963826">
            <w:r w:rsidRPr="001E40F9">
              <w:rPr>
                <w:sz w:val="16"/>
                <w:szCs w:val="16"/>
              </w:rPr>
              <w:t xml:space="preserve">Контактное лицо </w:t>
            </w:r>
          </w:p>
          <w:p w:rsidR="00963826" w:rsidRDefault="00963826">
            <w:r>
              <w:t xml:space="preserve">Телефон </w:t>
            </w:r>
            <w:r w:rsidRPr="00EA2ACE">
              <w:t>79054032250</w:t>
            </w:r>
          </w:p>
          <w:p w:rsidR="00963826" w:rsidRDefault="00963826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63826" w:rsidRDefault="0096382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63826" w:rsidRDefault="00963826">
            <w:pPr>
              <w:pStyle w:val="a4"/>
            </w:pPr>
          </w:p>
          <w:p w:rsidR="00963826" w:rsidRDefault="0096382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63826" w:rsidRDefault="00963826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63826" w:rsidRDefault="00963826">
            <w:r>
              <w:t>Соответствует требованиям</w:t>
            </w:r>
          </w:p>
        </w:tc>
      </w:tr>
      <w:tr w:rsidR="00963826" w:rsidRPr="001E40F9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63826" w:rsidRDefault="00963826">
            <w:r>
              <w:t>EA-142927</w:t>
            </w:r>
          </w:p>
          <w:p w:rsidR="00963826" w:rsidRDefault="00963826">
            <w:r>
              <w:t>ГОСУДАРСТВЕННОЕ БЮДЖЕТНОЕ УЧРЕЖДЕНИЕ "КРАСНОДАРСКИЙ МЕДИЦИНСКИЙ ИНФОРМАЦИОННО-АНАЛИТИЧЕСКИЙ ЦЕНТР" МИНИСТЕРСТВА ЗДРАВООХРАНЕНИЯ КРАСНОДАРСКОГО КРАЯ</w:t>
            </w:r>
          </w:p>
          <w:p w:rsidR="00963826" w:rsidRDefault="00963826">
            <w:r>
              <w:t>ИНН 2312069844</w:t>
            </w:r>
          </w:p>
          <w:p w:rsidR="00963826" w:rsidRPr="001E40F9" w:rsidRDefault="00963826">
            <w:r>
              <w:t xml:space="preserve">ОГРН </w:t>
            </w:r>
            <w:r w:rsidRPr="00EA2ACE">
              <w:t>1032307171874</w:t>
            </w:r>
          </w:p>
          <w:p w:rsidR="00963826" w:rsidRPr="001E40F9" w:rsidRDefault="00963826">
            <w:r w:rsidRPr="001E40F9">
              <w:t xml:space="preserve">КПП </w:t>
            </w:r>
            <w:r w:rsidRPr="00EA2ACE">
              <w:t>231201001</w:t>
            </w:r>
          </w:p>
          <w:p w:rsidR="00963826" w:rsidRPr="001E40F9" w:rsidRDefault="00963826">
            <w:r w:rsidRPr="001E40F9">
              <w:t>Место нахождения(жительства)</w:t>
            </w:r>
          </w:p>
          <w:p w:rsidR="00963826" w:rsidRPr="001E40F9" w:rsidRDefault="00963826">
            <w:r w:rsidRPr="001E40F9">
              <w:t>350059, КРАЙКРАСНОДАРСКИЙ, ГКРАСНОДАР</w:t>
            </w:r>
          </w:p>
          <w:p w:rsidR="00963826" w:rsidRPr="001E40F9" w:rsidRDefault="00963826">
            <w:r w:rsidRPr="001E40F9">
              <w:t>Почтовый адрес</w:t>
            </w:r>
          </w:p>
          <w:p w:rsidR="00963826" w:rsidRPr="001E40F9" w:rsidRDefault="00963826">
            <w:r w:rsidRPr="001E40F9">
              <w:t>350059, г. Краснодар, ул. Дунайская, дом 62</w:t>
            </w:r>
          </w:p>
          <w:p w:rsidR="00963826" w:rsidRPr="001E40F9" w:rsidRDefault="00963826">
            <w:r w:rsidRPr="001E40F9">
              <w:rPr>
                <w:sz w:val="16"/>
                <w:szCs w:val="16"/>
              </w:rPr>
              <w:t xml:space="preserve">Контактное лицо </w:t>
            </w:r>
          </w:p>
          <w:p w:rsidR="00963826" w:rsidRDefault="00963826">
            <w:r>
              <w:t xml:space="preserve">Телефон </w:t>
            </w:r>
            <w:r w:rsidRPr="00EA2ACE">
              <w:t>79054032250</w:t>
            </w:r>
          </w:p>
          <w:p w:rsidR="00963826" w:rsidRDefault="00963826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63826" w:rsidRDefault="0096382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63826" w:rsidRDefault="00963826">
            <w:pPr>
              <w:pStyle w:val="a4"/>
            </w:pPr>
          </w:p>
          <w:p w:rsidR="00963826" w:rsidRDefault="0096382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63826" w:rsidRDefault="00963826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63826" w:rsidRDefault="00963826">
            <w:r>
              <w:t>Соответствует требованиям</w:t>
            </w:r>
          </w:p>
        </w:tc>
      </w:tr>
      <w:tr w:rsidR="00963826" w:rsidRPr="001E40F9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63826" w:rsidRDefault="00963826">
            <w:r>
              <w:t>EA-142927</w:t>
            </w:r>
          </w:p>
          <w:p w:rsidR="00963826" w:rsidRDefault="00963826">
            <w:r>
              <w:t>ГОСУДАРСТВЕННОЕ БЮДЖЕТНОЕ УЧРЕЖДЕНИЕ "КРАСНОДАРСКИЙ МЕДИЦИНСКИЙ ИНФОРМАЦИОННО-АНАЛИТИЧЕСКИЙ ЦЕНТР" МИНИСТЕРСТВА ЗДРАВООХРАНЕНИЯ КРАСНОДАРСКОГО КРАЯ</w:t>
            </w:r>
          </w:p>
          <w:p w:rsidR="00963826" w:rsidRDefault="00963826">
            <w:r>
              <w:t>ИНН 2312069844</w:t>
            </w:r>
          </w:p>
          <w:p w:rsidR="00963826" w:rsidRPr="001E40F9" w:rsidRDefault="00963826">
            <w:r>
              <w:t xml:space="preserve">ОГРН </w:t>
            </w:r>
            <w:r w:rsidRPr="00EA2ACE">
              <w:t>1032307171874</w:t>
            </w:r>
          </w:p>
          <w:p w:rsidR="00963826" w:rsidRPr="001E40F9" w:rsidRDefault="00963826">
            <w:r w:rsidRPr="001E40F9">
              <w:t xml:space="preserve">КПП </w:t>
            </w:r>
            <w:r w:rsidRPr="00EA2ACE">
              <w:t>231201001</w:t>
            </w:r>
          </w:p>
          <w:p w:rsidR="00963826" w:rsidRPr="001E40F9" w:rsidRDefault="00963826">
            <w:r w:rsidRPr="001E40F9">
              <w:t>Место нахождения(жительства)</w:t>
            </w:r>
          </w:p>
          <w:p w:rsidR="00963826" w:rsidRPr="001E40F9" w:rsidRDefault="00963826">
            <w:bookmarkStart w:id="0" w:name="__DdeLink__366_22120086831"/>
            <w:r w:rsidRPr="001E40F9">
              <w:t>350059, КРАЙКРАСНОДАРСКИЙ, ГКРАСНОДАР</w:t>
            </w:r>
            <w:bookmarkEnd w:id="0"/>
          </w:p>
          <w:p w:rsidR="00963826" w:rsidRPr="001E40F9" w:rsidRDefault="00963826">
            <w:r w:rsidRPr="001E40F9">
              <w:t>Почтовый адрес</w:t>
            </w:r>
          </w:p>
          <w:p w:rsidR="00963826" w:rsidRPr="001E40F9" w:rsidRDefault="00963826">
            <w:r w:rsidRPr="001E40F9">
              <w:t>350059, г. Краснодар, ул. Дунайская, дом 62</w:t>
            </w:r>
          </w:p>
          <w:p w:rsidR="00963826" w:rsidRPr="001E40F9" w:rsidRDefault="00963826">
            <w:r w:rsidRPr="001E40F9">
              <w:rPr>
                <w:sz w:val="16"/>
                <w:szCs w:val="16"/>
              </w:rPr>
              <w:t xml:space="preserve">Контактное лицо </w:t>
            </w:r>
          </w:p>
          <w:p w:rsidR="00963826" w:rsidRDefault="00963826">
            <w:r>
              <w:t xml:space="preserve">Телефон </w:t>
            </w:r>
            <w:r w:rsidRPr="00EA2ACE">
              <w:t>79054032250</w:t>
            </w:r>
          </w:p>
          <w:p w:rsidR="00963826" w:rsidRDefault="00963826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63826" w:rsidRDefault="0096382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63826" w:rsidRDefault="00963826">
            <w:pPr>
              <w:pStyle w:val="a4"/>
            </w:pPr>
          </w:p>
          <w:p w:rsidR="00963826" w:rsidRDefault="0096382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63826" w:rsidRDefault="00963826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63826" w:rsidRDefault="00963826">
            <w:r>
              <w:t>Соответствует требованиям</w:t>
            </w:r>
          </w:p>
        </w:tc>
      </w:tr>
    </w:tbl>
    <w:p w:rsidR="00963826" w:rsidRDefault="00963826">
      <w:pPr>
        <w:overflowPunct w:val="0"/>
        <w:ind w:right="142"/>
        <w:jc w:val="both"/>
      </w:pPr>
    </w:p>
    <w:p w:rsidR="00963826" w:rsidRPr="00EA2ACE" w:rsidRDefault="00963826">
      <w:pPr>
        <w:jc w:val="both"/>
      </w:pPr>
      <w:r w:rsidRPr="00EA2ACE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ГОСУДАРСТВЕННОЕ БЮДЖЕТНОЕ УЧРЕЖДЕНИЕ "КРАСНОДАРСКИЙ МЕДИЦИНСКИЙ ИНФОРМАЦИОННО-АНАЛИТИЧЕСКИЙ ЦЕНТР" МИНИСТЕРСТВА ЗДРАВООХРАНЕНИЯ КРАСНОДАРСКОГО КРАЯ.</w:t>
      </w:r>
    </w:p>
    <w:p w:rsidR="00963826" w:rsidRDefault="00963826">
      <w:pPr>
        <w:pStyle w:val="BodyText"/>
        <w:jc w:val="both"/>
      </w:pPr>
      <w:r w:rsidRPr="00EA2ACE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963826" w:rsidRDefault="00963826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381067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963826" w:rsidRDefault="00963826">
      <w:pPr>
        <w:jc w:val="both"/>
        <w:rPr>
          <w:b/>
          <w:bCs/>
        </w:rPr>
      </w:pPr>
    </w:p>
    <w:p w:rsidR="00963826" w:rsidRDefault="00963826">
      <w:pPr>
        <w:jc w:val="both"/>
        <w:rPr>
          <w:b/>
          <w:bCs/>
        </w:rPr>
      </w:pPr>
    </w:p>
    <w:p w:rsidR="00963826" w:rsidRDefault="00963826">
      <w:pPr>
        <w:jc w:val="both"/>
        <w:rPr>
          <w:b/>
          <w:bCs/>
        </w:rPr>
      </w:pPr>
    </w:p>
    <w:p w:rsidR="00963826" w:rsidRDefault="00963826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963826" w:rsidRPr="001E40F9">
        <w:tc>
          <w:tcPr>
            <w:tcW w:w="5847" w:type="dxa"/>
            <w:vAlign w:val="bottom"/>
          </w:tcPr>
          <w:p w:rsidR="00963826" w:rsidRPr="001E40F9" w:rsidRDefault="00963826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963826" w:rsidRPr="001E40F9" w:rsidRDefault="00963826">
            <w:pPr>
              <w:pStyle w:val="a4"/>
            </w:pPr>
            <w:r w:rsidRPr="001E40F9">
              <w:rPr>
                <w:lang w:val="en-US"/>
              </w:rPr>
              <w:t>Просоленко Юрий Александрович</w:t>
            </w:r>
          </w:p>
        </w:tc>
      </w:tr>
      <w:tr w:rsidR="00963826" w:rsidRPr="001E40F9">
        <w:tc>
          <w:tcPr>
            <w:tcW w:w="5847" w:type="dxa"/>
            <w:vAlign w:val="bottom"/>
          </w:tcPr>
          <w:p w:rsidR="00963826" w:rsidRPr="001E40F9" w:rsidRDefault="00963826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963826" w:rsidRPr="001E40F9" w:rsidRDefault="00963826">
            <w:pPr>
              <w:pStyle w:val="a4"/>
            </w:pPr>
            <w:r w:rsidRPr="001E40F9">
              <w:rPr>
                <w:lang w:val="en-US"/>
              </w:rPr>
              <w:t>Дехтерев Юрий Сергеевич</w:t>
            </w:r>
          </w:p>
        </w:tc>
      </w:tr>
      <w:tr w:rsidR="00963826" w:rsidRPr="001E40F9">
        <w:tc>
          <w:tcPr>
            <w:tcW w:w="5847" w:type="dxa"/>
            <w:vAlign w:val="bottom"/>
          </w:tcPr>
          <w:p w:rsidR="00963826" w:rsidRPr="001E40F9" w:rsidRDefault="00963826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963826" w:rsidRPr="001E40F9" w:rsidRDefault="00963826">
            <w:pPr>
              <w:pStyle w:val="a4"/>
            </w:pPr>
            <w:r w:rsidRPr="001E40F9">
              <w:rPr>
                <w:lang w:val="en-US"/>
              </w:rPr>
              <w:t>Коротникова Светлана Борисовна</w:t>
            </w:r>
          </w:p>
        </w:tc>
      </w:tr>
      <w:tr w:rsidR="00963826" w:rsidRPr="001E40F9">
        <w:tc>
          <w:tcPr>
            <w:tcW w:w="5847" w:type="dxa"/>
            <w:vAlign w:val="bottom"/>
          </w:tcPr>
          <w:p w:rsidR="00963826" w:rsidRPr="001E40F9" w:rsidRDefault="00963826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963826" w:rsidRPr="001E40F9" w:rsidRDefault="00963826">
            <w:pPr>
              <w:pStyle w:val="a4"/>
            </w:pPr>
            <w:r w:rsidRPr="001E40F9">
              <w:rPr>
                <w:lang w:val="en-US"/>
              </w:rPr>
              <w:t>Мальченко Елена Александровна</w:t>
            </w:r>
          </w:p>
        </w:tc>
      </w:tr>
      <w:tr w:rsidR="00963826" w:rsidRPr="001E40F9">
        <w:tc>
          <w:tcPr>
            <w:tcW w:w="5847" w:type="dxa"/>
            <w:vAlign w:val="bottom"/>
          </w:tcPr>
          <w:p w:rsidR="00963826" w:rsidRPr="001E40F9" w:rsidRDefault="00963826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963826" w:rsidRPr="001E40F9" w:rsidRDefault="00963826">
            <w:pPr>
              <w:pStyle w:val="a4"/>
            </w:pPr>
            <w:r w:rsidRPr="001E40F9">
              <w:rPr>
                <w:lang w:val="en-US"/>
              </w:rPr>
              <w:t>Владыкина Лидия Валерьевна</w:t>
            </w:r>
          </w:p>
        </w:tc>
      </w:tr>
    </w:tbl>
    <w:p w:rsidR="00963826" w:rsidRDefault="00963826"/>
    <w:sectPr w:rsidR="00963826" w:rsidSect="00EA2ACE">
      <w:pgSz w:w="11906" w:h="16838"/>
      <w:pgMar w:top="360" w:right="566" w:bottom="1134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4F32"/>
    <w:rsid w:val="001E40F9"/>
    <w:rsid w:val="00381067"/>
    <w:rsid w:val="00632D96"/>
    <w:rsid w:val="00963826"/>
    <w:rsid w:val="00984F32"/>
    <w:rsid w:val="00EA2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F32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984F32"/>
  </w:style>
  <w:style w:type="paragraph" w:customStyle="1" w:styleId="a3">
    <w:name w:val="Заголовок"/>
    <w:basedOn w:val="Normal"/>
    <w:next w:val="BodyText"/>
    <w:uiPriority w:val="99"/>
    <w:rsid w:val="00984F32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984F32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E54E2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984F32"/>
  </w:style>
  <w:style w:type="paragraph" w:styleId="Caption">
    <w:name w:val="caption"/>
    <w:basedOn w:val="Normal"/>
    <w:uiPriority w:val="99"/>
    <w:qFormat/>
    <w:rsid w:val="00984F32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984F32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984F32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BE54E2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984F32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984F3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984F32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984F3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984F32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984F32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984F32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984F32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984F32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984F32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E54E2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54E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54E2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984F32"/>
  </w:style>
  <w:style w:type="paragraph" w:customStyle="1" w:styleId="a5">
    <w:name w:val="Заголовок таблицы"/>
    <w:basedOn w:val="a4"/>
    <w:uiPriority w:val="99"/>
    <w:rsid w:val="00984F32"/>
  </w:style>
  <w:style w:type="paragraph" w:customStyle="1" w:styleId="DocumentMap">
    <w:name w:val="DocumentMap"/>
    <w:uiPriority w:val="99"/>
    <w:rsid w:val="00984F32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EA2AC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146</TotalTime>
  <Pages>2</Pages>
  <Words>1022</Words>
  <Characters>5829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2022-01-11T14:41:00Z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