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0A9" w:rsidRDefault="007F20A9">
      <w:pPr>
        <w:ind w:firstLine="680"/>
        <w:jc w:val="center"/>
      </w:pPr>
      <w:r>
        <w:rPr>
          <w:b/>
          <w:bCs/>
        </w:rPr>
        <w:t xml:space="preserve">ПРОТОКОЛ </w:t>
      </w:r>
      <w:r w:rsidRPr="00840FF3">
        <w:rPr>
          <w:b/>
          <w:bCs/>
        </w:rPr>
        <w:t>0318300120821000199</w:t>
      </w:r>
    </w:p>
    <w:p w:rsidR="007F20A9" w:rsidRDefault="007F20A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7F20A9" w:rsidRDefault="007F20A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7F20A9" w:rsidRDefault="007F20A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7F20A9" w:rsidRPr="00B2408F">
        <w:tc>
          <w:tcPr>
            <w:tcW w:w="4961" w:type="dxa"/>
          </w:tcPr>
          <w:p w:rsidR="007F20A9" w:rsidRPr="00B2408F" w:rsidRDefault="007F20A9">
            <w:r>
              <w:t>г.Славянск-на-Кубани</w:t>
            </w:r>
          </w:p>
        </w:tc>
        <w:tc>
          <w:tcPr>
            <w:tcW w:w="4960" w:type="dxa"/>
          </w:tcPr>
          <w:p w:rsidR="007F20A9" w:rsidRPr="00B2408F" w:rsidRDefault="007F20A9">
            <w:pPr>
              <w:ind w:firstLine="567"/>
              <w:jc w:val="right"/>
            </w:pPr>
            <w:r>
              <w:rPr>
                <w:lang w:val="en-US"/>
              </w:rPr>
              <w:t>12.01.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7F20A9" w:rsidRDefault="007F20A9">
      <w:pPr>
        <w:overflowPunct w:val="0"/>
      </w:pPr>
    </w:p>
    <w:p w:rsidR="007F20A9" w:rsidRDefault="007F20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40FF3">
        <w:t xml:space="preserve">: Услуги по отогреву, осушке, восстановлению вакуума, очередному техническому освидетельствованию и экспертизе промышленной безопасности </w:t>
      </w:r>
    </w:p>
    <w:p w:rsidR="007F20A9" w:rsidRDefault="007F20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213234901331923490100102770017120244</w:t>
      </w:r>
    </w:p>
    <w:p w:rsidR="007F20A9" w:rsidRDefault="007F20A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599 333,33 руб.</w:t>
      </w:r>
    </w:p>
    <w:p w:rsidR="007F20A9" w:rsidRDefault="007F20A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40FF3">
        <w:rPr>
          <w:b/>
          <w:bCs/>
        </w:rPr>
        <w:t xml:space="preserve">: </w:t>
      </w:r>
      <w:r w:rsidRPr="00840FF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40FF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7F20A9" w:rsidRPr="00B2408F">
        <w:trPr>
          <w:jc w:val="right"/>
        </w:trPr>
        <w:tc>
          <w:tcPr>
            <w:tcW w:w="9915" w:type="dxa"/>
          </w:tcPr>
          <w:p w:rsidR="007F20A9" w:rsidRPr="00B2408F" w:rsidRDefault="007F20A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40FF3">
              <w:rPr>
                <w:b/>
                <w:bCs/>
              </w:rPr>
              <w:t xml:space="preserve">Источник финансирования: </w:t>
            </w:r>
            <w:r w:rsidRPr="00840FF3">
              <w:t>Внебюджетные фонды (ОМС), краевой бюджет, платные услуги на 2022 г.</w:t>
            </w:r>
          </w:p>
          <w:p w:rsidR="007F20A9" w:rsidRPr="00B2408F" w:rsidRDefault="007F20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40FF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40FF3">
              <w:t>353560, Россия, Краснодарский край, г. Славянск-на-Кубани, ул. Батарейная, 377. в течении 40  календарных дней с момента заключения контракта.</w:t>
            </w:r>
          </w:p>
          <w:p w:rsidR="007F20A9" w:rsidRPr="00B2408F" w:rsidRDefault="007F20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40FF3">
              <w:t>Не требуется</w:t>
            </w:r>
          </w:p>
          <w:p w:rsidR="007F20A9" w:rsidRPr="00B2408F" w:rsidRDefault="007F20A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40FF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7F20A9" w:rsidRDefault="007F20A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40FF3">
        <w:t>28.12.21 10:06:43 (</w:t>
      </w:r>
      <w:r>
        <w:rPr>
          <w:lang w:val="en-US"/>
        </w:rPr>
        <w:t>MSK</w:t>
      </w:r>
      <w:r w:rsidRPr="00840FF3">
        <w:t>+00:00)</w:t>
      </w:r>
    </w:p>
    <w:p w:rsidR="007F20A9" w:rsidRDefault="007F20A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40FF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7F20A9" w:rsidRPr="00B2408F"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7F20A9" w:rsidRPr="00B2408F" w:rsidRDefault="007F20A9">
            <w:pPr>
              <w:rPr>
                <w:lang w:val="en-US"/>
              </w:rPr>
            </w:pPr>
            <w:r w:rsidRPr="00B2408F">
              <w:rPr>
                <w:lang w:val="en-US"/>
              </w:rPr>
              <w:t>Главный врач</w:t>
            </w:r>
          </w:p>
        </w:tc>
      </w:tr>
      <w:tr w:rsidR="007F20A9" w:rsidRPr="00B2408F"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7F20A9" w:rsidRPr="00B2408F" w:rsidRDefault="007F20A9">
            <w:pPr>
              <w:rPr>
                <w:lang w:val="en-US"/>
              </w:rPr>
            </w:pPr>
            <w:r w:rsidRPr="00B2408F">
              <w:rPr>
                <w:lang w:val="en-US"/>
              </w:rPr>
              <w:t>Начальник отдела закупок</w:t>
            </w:r>
          </w:p>
        </w:tc>
      </w:tr>
      <w:tr w:rsidR="007F20A9" w:rsidRPr="00B2408F"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7F20A9" w:rsidRPr="00B2408F" w:rsidRDefault="007F20A9">
            <w:pPr>
              <w:rPr>
                <w:lang w:val="en-US"/>
              </w:rPr>
            </w:pPr>
            <w:r w:rsidRPr="00B2408F">
              <w:rPr>
                <w:lang w:val="en-US"/>
              </w:rPr>
              <w:t>Начальник юридического отдела</w:t>
            </w:r>
          </w:p>
        </w:tc>
      </w:tr>
      <w:tr w:rsidR="007F20A9" w:rsidRPr="00B2408F"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7F20A9" w:rsidRPr="00B2408F" w:rsidRDefault="007F20A9">
            <w:pPr>
              <w:rPr>
                <w:lang w:val="en-US"/>
              </w:rPr>
            </w:pPr>
            <w:r w:rsidRPr="00B2408F">
              <w:rPr>
                <w:lang w:val="en-US"/>
              </w:rPr>
              <w:t>экономист 1 категории отдела закупок</w:t>
            </w:r>
          </w:p>
        </w:tc>
      </w:tr>
      <w:tr w:rsidR="007F20A9" w:rsidRPr="00B2408F"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7F20A9" w:rsidRPr="00B2408F" w:rsidRDefault="007F20A9">
            <w:r w:rsidRPr="00B2408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7F20A9" w:rsidRPr="00B2408F" w:rsidRDefault="007F20A9">
            <w:pPr>
              <w:rPr>
                <w:lang w:val="en-US"/>
              </w:rPr>
            </w:pPr>
            <w:r w:rsidRPr="00B2408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7F20A9" w:rsidRDefault="007F20A9">
      <w:pPr>
        <w:jc w:val="both"/>
      </w:pPr>
      <w:r>
        <w:tab/>
        <w:t>Кворум имеется. Комиссия правомочна.</w:t>
      </w:r>
    </w:p>
    <w:p w:rsidR="007F20A9" w:rsidRDefault="007F20A9">
      <w:pPr>
        <w:jc w:val="both"/>
      </w:pPr>
      <w:r>
        <w:tab/>
        <w:t xml:space="preserve">Заседание комиссии проводилось </w:t>
      </w:r>
      <w:r w:rsidRPr="00840FF3">
        <w:t>12.01.</w:t>
      </w:r>
      <w:r>
        <w:t>20</w:t>
      </w:r>
      <w:r w:rsidRPr="00840FF3">
        <w:t>22 1</w:t>
      </w:r>
      <w:r>
        <w:t>0</w:t>
      </w:r>
      <w:r w:rsidRPr="00840FF3">
        <w:t>:</w:t>
      </w:r>
      <w:r>
        <w:t>20</w:t>
      </w:r>
      <w:r w:rsidRPr="00840FF3">
        <w:t xml:space="preserve"> (</w:t>
      </w:r>
      <w:r>
        <w:rPr>
          <w:lang w:val="en-US"/>
        </w:rPr>
        <w:t>MSK</w:t>
      </w:r>
      <w:r w:rsidRPr="00840FF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7F20A9" w:rsidRDefault="007F20A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40FF3">
        <w:t>11.01.22 09:30:00 (</w:t>
      </w:r>
      <w:r>
        <w:rPr>
          <w:lang w:val="en-US"/>
        </w:rPr>
        <w:t>MSK</w:t>
      </w:r>
      <w:r w:rsidRPr="00840FF3">
        <w:t>+00:00)</w:t>
      </w:r>
      <w:r>
        <w:t xml:space="preserve">), подана </w:t>
      </w:r>
      <w:r w:rsidRPr="00840FF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7F20A9" w:rsidRPr="00B2408F">
        <w:tc>
          <w:tcPr>
            <w:tcW w:w="9922" w:type="dxa"/>
          </w:tcPr>
          <w:p w:rsidR="007F20A9" w:rsidRPr="00B2408F" w:rsidRDefault="007F20A9">
            <w:pPr>
              <w:pStyle w:val="a4"/>
            </w:pPr>
            <w:r w:rsidRPr="00B2408F">
              <w:t>EA-144232</w:t>
            </w:r>
            <w:r>
              <w:t xml:space="preserve">, дата и время регистрации заявки: </w:t>
            </w:r>
            <w:r w:rsidRPr="00B2408F">
              <w:t>10.01.22 17:34:06 (MSK+00:00)</w:t>
            </w:r>
          </w:p>
        </w:tc>
      </w:tr>
    </w:tbl>
    <w:p w:rsidR="007F20A9" w:rsidRDefault="007F20A9"/>
    <w:p w:rsidR="007F20A9" w:rsidRDefault="007F20A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7F20A9" w:rsidRPr="00B2408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7F20A9" w:rsidRPr="00B2408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EA-144232</w:t>
            </w:r>
          </w:p>
          <w:p w:rsidR="007F20A9" w:rsidRDefault="007F20A9">
            <w:r>
              <w:t>ОБЩЕСТВО С ОГРАНИЧЕННОЙ ОТВЕТСТВЕННОСТЬЮ "АКВАРОС"</w:t>
            </w:r>
          </w:p>
          <w:p w:rsidR="007F20A9" w:rsidRDefault="007F20A9">
            <w:r>
              <w:t>ИНН 2311091766</w:t>
            </w:r>
          </w:p>
          <w:p w:rsidR="007F20A9" w:rsidRPr="00B2408F" w:rsidRDefault="007F20A9">
            <w:r>
              <w:t xml:space="preserve">ОГРН </w:t>
            </w:r>
            <w:r w:rsidRPr="00840FF3">
              <w:t>1062311048414</w:t>
            </w:r>
          </w:p>
          <w:p w:rsidR="007F20A9" w:rsidRPr="00B2408F" w:rsidRDefault="007F20A9">
            <w:r w:rsidRPr="00B2408F">
              <w:t xml:space="preserve">КПП </w:t>
            </w:r>
            <w:r w:rsidRPr="00840FF3">
              <w:t>231101001</w:t>
            </w:r>
          </w:p>
          <w:p w:rsidR="007F20A9" w:rsidRPr="00B2408F" w:rsidRDefault="007F20A9">
            <w:r w:rsidRPr="00B2408F">
              <w:t>Место нахождения(жительства)</w:t>
            </w:r>
          </w:p>
          <w:p w:rsidR="007F20A9" w:rsidRPr="00B2408F" w:rsidRDefault="007F20A9">
            <w:r w:rsidRPr="00B2408F">
              <w:t>350072, КРАЙКРАСНОДАРСКИЙ, ГКРАСНОДАР</w:t>
            </w:r>
          </w:p>
          <w:p w:rsidR="007F20A9" w:rsidRPr="00B2408F" w:rsidRDefault="007F20A9">
            <w:r w:rsidRPr="00B2408F">
              <w:t>Почтовый адрес</w:t>
            </w:r>
          </w:p>
          <w:p w:rsidR="007F20A9" w:rsidRPr="00B2408F" w:rsidRDefault="007F20A9">
            <w:r w:rsidRPr="00B2408F">
              <w:t>350072, КРАЙ КРАСНОДАРСКИЙ23, Г КРАСНОДАР, УЛ РОСТОВСКОЕ ШОССЕ, 14/5</w:t>
            </w:r>
          </w:p>
          <w:p w:rsidR="007F20A9" w:rsidRPr="00B2408F" w:rsidRDefault="007F20A9">
            <w:r w:rsidRPr="00B2408F">
              <w:rPr>
                <w:sz w:val="16"/>
                <w:szCs w:val="16"/>
              </w:rPr>
              <w:t xml:space="preserve">Контактное лицо </w:t>
            </w:r>
          </w:p>
          <w:p w:rsidR="007F20A9" w:rsidRDefault="007F20A9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7F20A9" w:rsidRDefault="007F20A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20A9" w:rsidRDefault="007F20A9">
            <w:pPr>
              <w:pStyle w:val="a4"/>
            </w:pPr>
          </w:p>
          <w:p w:rsidR="007F20A9" w:rsidRDefault="007F20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r>
              <w:t>Соответствует требованиям</w:t>
            </w:r>
          </w:p>
        </w:tc>
      </w:tr>
      <w:tr w:rsidR="007F20A9" w:rsidRPr="00B2408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EA-144232</w:t>
            </w:r>
          </w:p>
          <w:p w:rsidR="007F20A9" w:rsidRDefault="007F20A9">
            <w:r>
              <w:t>ОБЩЕСТВО С ОГРАНИЧЕННОЙ ОТВЕТСТВЕННОСТЬЮ "АКВАРОС"</w:t>
            </w:r>
          </w:p>
          <w:p w:rsidR="007F20A9" w:rsidRDefault="007F20A9">
            <w:r>
              <w:t>ИНН 2311091766</w:t>
            </w:r>
          </w:p>
          <w:p w:rsidR="007F20A9" w:rsidRPr="00B2408F" w:rsidRDefault="007F20A9">
            <w:r>
              <w:t xml:space="preserve">ОГРН </w:t>
            </w:r>
            <w:r w:rsidRPr="00840FF3">
              <w:t>1062311048414</w:t>
            </w:r>
          </w:p>
          <w:p w:rsidR="007F20A9" w:rsidRPr="00B2408F" w:rsidRDefault="007F20A9">
            <w:r w:rsidRPr="00B2408F">
              <w:t xml:space="preserve">КПП </w:t>
            </w:r>
            <w:r w:rsidRPr="00840FF3">
              <w:t>231101001</w:t>
            </w:r>
          </w:p>
          <w:p w:rsidR="007F20A9" w:rsidRPr="00B2408F" w:rsidRDefault="007F20A9">
            <w:r w:rsidRPr="00B2408F">
              <w:t>Место нахождения(жительства)</w:t>
            </w:r>
          </w:p>
          <w:p w:rsidR="007F20A9" w:rsidRPr="00B2408F" w:rsidRDefault="007F20A9">
            <w:r w:rsidRPr="00B2408F">
              <w:t>350072, КРАЙКРАСНОДАРСКИЙ, ГКРАСНОДАР</w:t>
            </w:r>
          </w:p>
          <w:p w:rsidR="007F20A9" w:rsidRPr="00B2408F" w:rsidRDefault="007F20A9">
            <w:r w:rsidRPr="00B2408F">
              <w:t>Почтовый адрес</w:t>
            </w:r>
          </w:p>
          <w:p w:rsidR="007F20A9" w:rsidRPr="00B2408F" w:rsidRDefault="007F20A9">
            <w:r w:rsidRPr="00B2408F">
              <w:t>350072, КРАЙ КРАСНОДАРСКИЙ23, Г КРАСНОДАР, УЛ РОСТОВСКОЕ ШОССЕ, 14/5</w:t>
            </w:r>
          </w:p>
          <w:p w:rsidR="007F20A9" w:rsidRPr="00B2408F" w:rsidRDefault="007F20A9">
            <w:r w:rsidRPr="00B2408F">
              <w:rPr>
                <w:sz w:val="16"/>
                <w:szCs w:val="16"/>
              </w:rPr>
              <w:t xml:space="preserve">Контактное лицо </w:t>
            </w:r>
          </w:p>
          <w:p w:rsidR="007F20A9" w:rsidRDefault="007F20A9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7F20A9" w:rsidRDefault="007F20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20A9" w:rsidRDefault="007F20A9">
            <w:pPr>
              <w:pStyle w:val="a4"/>
            </w:pPr>
          </w:p>
          <w:p w:rsidR="007F20A9" w:rsidRDefault="007F20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r>
              <w:t>Соответствует требованиям</w:t>
            </w:r>
          </w:p>
        </w:tc>
      </w:tr>
      <w:tr w:rsidR="007F20A9" w:rsidRPr="00B2408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EA-144232</w:t>
            </w:r>
          </w:p>
          <w:p w:rsidR="007F20A9" w:rsidRDefault="007F20A9">
            <w:r>
              <w:t>ОБЩЕСТВО С ОГРАНИЧЕННОЙ ОТВЕТСТВЕННОСТЬЮ "АКВАРОС"</w:t>
            </w:r>
          </w:p>
          <w:p w:rsidR="007F20A9" w:rsidRDefault="007F20A9">
            <w:r>
              <w:t>ИНН 2311091766</w:t>
            </w:r>
          </w:p>
          <w:p w:rsidR="007F20A9" w:rsidRPr="00B2408F" w:rsidRDefault="007F20A9">
            <w:r>
              <w:t xml:space="preserve">ОГРН </w:t>
            </w:r>
            <w:r w:rsidRPr="00840FF3">
              <w:t>1062311048414</w:t>
            </w:r>
          </w:p>
          <w:p w:rsidR="007F20A9" w:rsidRPr="00B2408F" w:rsidRDefault="007F20A9">
            <w:r w:rsidRPr="00B2408F">
              <w:t xml:space="preserve">КПП </w:t>
            </w:r>
            <w:r w:rsidRPr="00840FF3">
              <w:t>231101001</w:t>
            </w:r>
          </w:p>
          <w:p w:rsidR="007F20A9" w:rsidRPr="00B2408F" w:rsidRDefault="007F20A9">
            <w:r w:rsidRPr="00B2408F">
              <w:t>Место нахождения(жительства)</w:t>
            </w:r>
          </w:p>
          <w:p w:rsidR="007F20A9" w:rsidRPr="00B2408F" w:rsidRDefault="007F20A9">
            <w:r w:rsidRPr="00B2408F">
              <w:t>350072, КРАЙКРАСНОДАРСКИЙ, ГКРАСНОДАР</w:t>
            </w:r>
          </w:p>
          <w:p w:rsidR="007F20A9" w:rsidRPr="00B2408F" w:rsidRDefault="007F20A9">
            <w:r w:rsidRPr="00B2408F">
              <w:t>Почтовый адрес</w:t>
            </w:r>
          </w:p>
          <w:p w:rsidR="007F20A9" w:rsidRPr="00B2408F" w:rsidRDefault="007F20A9">
            <w:r w:rsidRPr="00B2408F">
              <w:t>350072, КРАЙ КРАСНОДАРСКИЙ23, Г КРАСНОДАР, УЛ РОСТОВСКОЕ ШОССЕ, 14/5</w:t>
            </w:r>
          </w:p>
          <w:p w:rsidR="007F20A9" w:rsidRPr="00B2408F" w:rsidRDefault="007F20A9">
            <w:r w:rsidRPr="00B2408F">
              <w:rPr>
                <w:sz w:val="16"/>
                <w:szCs w:val="16"/>
              </w:rPr>
              <w:t xml:space="preserve">Контактное лицо </w:t>
            </w:r>
          </w:p>
          <w:p w:rsidR="007F20A9" w:rsidRDefault="007F20A9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7F20A9" w:rsidRDefault="007F20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20A9" w:rsidRDefault="007F20A9">
            <w:pPr>
              <w:pStyle w:val="a4"/>
            </w:pPr>
          </w:p>
          <w:p w:rsidR="007F20A9" w:rsidRDefault="007F20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r>
              <w:t>Соответствует требованиям</w:t>
            </w:r>
          </w:p>
        </w:tc>
      </w:tr>
      <w:tr w:rsidR="007F20A9" w:rsidRPr="00B2408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EA-144232</w:t>
            </w:r>
          </w:p>
          <w:p w:rsidR="007F20A9" w:rsidRDefault="007F20A9">
            <w:r>
              <w:t>ОБЩЕСТВО С ОГРАНИЧЕННОЙ ОТВЕТСТВЕННОСТЬЮ "АКВАРОС"</w:t>
            </w:r>
          </w:p>
          <w:p w:rsidR="007F20A9" w:rsidRDefault="007F20A9">
            <w:r>
              <w:t>ИНН 2311091766</w:t>
            </w:r>
          </w:p>
          <w:p w:rsidR="007F20A9" w:rsidRPr="00B2408F" w:rsidRDefault="007F20A9">
            <w:r>
              <w:t xml:space="preserve">ОГРН </w:t>
            </w:r>
            <w:r w:rsidRPr="00840FF3">
              <w:t>1062311048414</w:t>
            </w:r>
          </w:p>
          <w:p w:rsidR="007F20A9" w:rsidRPr="00B2408F" w:rsidRDefault="007F20A9">
            <w:r w:rsidRPr="00B2408F">
              <w:t xml:space="preserve">КПП </w:t>
            </w:r>
            <w:r w:rsidRPr="00840FF3">
              <w:t>231101001</w:t>
            </w:r>
          </w:p>
          <w:p w:rsidR="007F20A9" w:rsidRPr="00B2408F" w:rsidRDefault="007F20A9">
            <w:r w:rsidRPr="00B2408F">
              <w:t>Место нахождения(жительства)</w:t>
            </w:r>
          </w:p>
          <w:p w:rsidR="007F20A9" w:rsidRPr="00B2408F" w:rsidRDefault="007F20A9">
            <w:r w:rsidRPr="00B2408F">
              <w:t>350072, КРАЙКРАСНОДАРСКИЙ, ГКРАСНОДАР</w:t>
            </w:r>
          </w:p>
          <w:p w:rsidR="007F20A9" w:rsidRPr="00B2408F" w:rsidRDefault="007F20A9">
            <w:r w:rsidRPr="00B2408F">
              <w:t>Почтовый адрес</w:t>
            </w:r>
          </w:p>
          <w:p w:rsidR="007F20A9" w:rsidRPr="00B2408F" w:rsidRDefault="007F20A9">
            <w:r w:rsidRPr="00B2408F">
              <w:t>350072, КРАЙ КРАСНОДАРСКИЙ23, Г КРАСНОДАР, УЛ РОСТОВСКОЕ ШОССЕ, 14/5</w:t>
            </w:r>
          </w:p>
          <w:p w:rsidR="007F20A9" w:rsidRPr="00B2408F" w:rsidRDefault="007F20A9">
            <w:r w:rsidRPr="00B2408F">
              <w:rPr>
                <w:sz w:val="16"/>
                <w:szCs w:val="16"/>
              </w:rPr>
              <w:t xml:space="preserve">Контактное лицо </w:t>
            </w:r>
          </w:p>
          <w:p w:rsidR="007F20A9" w:rsidRDefault="007F20A9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7F20A9" w:rsidRDefault="007F20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20A9" w:rsidRDefault="007F20A9">
            <w:pPr>
              <w:pStyle w:val="a4"/>
            </w:pPr>
          </w:p>
          <w:p w:rsidR="007F20A9" w:rsidRDefault="007F20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r>
              <w:t>Соответствует требованиям</w:t>
            </w:r>
          </w:p>
        </w:tc>
      </w:tr>
      <w:tr w:rsidR="007F20A9" w:rsidRPr="00B2408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EA-144232</w:t>
            </w:r>
          </w:p>
          <w:p w:rsidR="007F20A9" w:rsidRDefault="007F20A9">
            <w:r>
              <w:t>ОБЩЕСТВО С ОГРАНИЧЕННОЙ ОТВЕТСТВЕННОСТЬЮ "АКВАРОС"</w:t>
            </w:r>
          </w:p>
          <w:p w:rsidR="007F20A9" w:rsidRDefault="007F20A9">
            <w:r>
              <w:t>ИНН 2311091766</w:t>
            </w:r>
          </w:p>
          <w:p w:rsidR="007F20A9" w:rsidRPr="00B2408F" w:rsidRDefault="007F20A9">
            <w:r>
              <w:t xml:space="preserve">ОГРН </w:t>
            </w:r>
            <w:r w:rsidRPr="00840FF3">
              <w:t>1062311048414</w:t>
            </w:r>
          </w:p>
          <w:p w:rsidR="007F20A9" w:rsidRPr="00B2408F" w:rsidRDefault="007F20A9">
            <w:r w:rsidRPr="00B2408F">
              <w:t xml:space="preserve">КПП </w:t>
            </w:r>
            <w:r w:rsidRPr="00840FF3">
              <w:t>231101001</w:t>
            </w:r>
          </w:p>
          <w:p w:rsidR="007F20A9" w:rsidRPr="00B2408F" w:rsidRDefault="007F20A9">
            <w:r w:rsidRPr="00B2408F">
              <w:t>Место нахождения(жительства)</w:t>
            </w:r>
          </w:p>
          <w:p w:rsidR="007F20A9" w:rsidRPr="00B2408F" w:rsidRDefault="007F20A9">
            <w:bookmarkStart w:id="0" w:name="__DdeLink__366_22120086831"/>
            <w:r w:rsidRPr="00B2408F">
              <w:t>350072, КРАЙКРАСНОДАРСКИЙ, ГКРАСНОДАР</w:t>
            </w:r>
            <w:bookmarkEnd w:id="0"/>
          </w:p>
          <w:p w:rsidR="007F20A9" w:rsidRPr="00B2408F" w:rsidRDefault="007F20A9">
            <w:r w:rsidRPr="00B2408F">
              <w:t>Почтовый адрес</w:t>
            </w:r>
          </w:p>
          <w:p w:rsidR="007F20A9" w:rsidRPr="00B2408F" w:rsidRDefault="007F20A9">
            <w:r w:rsidRPr="00B2408F">
              <w:t>350072, КРАЙ КРАСНОДАРСКИЙ23, Г КРАСНОДАР, УЛ РОСТОВСКОЕ ШОССЕ, 14/5</w:t>
            </w:r>
          </w:p>
          <w:p w:rsidR="007F20A9" w:rsidRPr="00B2408F" w:rsidRDefault="007F20A9">
            <w:r w:rsidRPr="00B2408F">
              <w:rPr>
                <w:sz w:val="16"/>
                <w:szCs w:val="16"/>
              </w:rPr>
              <w:t xml:space="preserve">Контактное лицо </w:t>
            </w:r>
          </w:p>
          <w:p w:rsidR="007F20A9" w:rsidRDefault="007F20A9">
            <w:r>
              <w:t xml:space="preserve">Телефон </w:t>
            </w:r>
            <w:r>
              <w:rPr>
                <w:lang w:val="en-US"/>
              </w:rPr>
              <w:t>79184789934</w:t>
            </w:r>
          </w:p>
          <w:p w:rsidR="007F20A9" w:rsidRDefault="007F20A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7F20A9" w:rsidRDefault="007F20A9">
            <w:pPr>
              <w:pStyle w:val="a4"/>
            </w:pPr>
          </w:p>
          <w:p w:rsidR="007F20A9" w:rsidRDefault="007F20A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7F20A9" w:rsidRDefault="007F20A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7F20A9" w:rsidRDefault="007F20A9">
            <w:r>
              <w:t>Соответствует требованиям</w:t>
            </w:r>
          </w:p>
        </w:tc>
      </w:tr>
    </w:tbl>
    <w:p w:rsidR="007F20A9" w:rsidRDefault="007F20A9">
      <w:pPr>
        <w:overflowPunct w:val="0"/>
        <w:ind w:right="142"/>
        <w:jc w:val="both"/>
      </w:pPr>
    </w:p>
    <w:p w:rsidR="007F20A9" w:rsidRPr="00840FF3" w:rsidRDefault="007F20A9">
      <w:pPr>
        <w:jc w:val="both"/>
      </w:pPr>
      <w:r w:rsidRPr="00840FF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"АКВАРОС".</w:t>
      </w:r>
    </w:p>
    <w:p w:rsidR="007F20A9" w:rsidRDefault="007F20A9">
      <w:pPr>
        <w:pStyle w:val="BodyText"/>
        <w:jc w:val="both"/>
      </w:pPr>
      <w:r w:rsidRPr="00840FF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7F20A9" w:rsidRDefault="007F20A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F6DB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7F20A9" w:rsidRDefault="007F20A9">
      <w:pPr>
        <w:jc w:val="both"/>
        <w:rPr>
          <w:b/>
          <w:bCs/>
        </w:rPr>
      </w:pPr>
    </w:p>
    <w:p w:rsidR="007F20A9" w:rsidRDefault="007F20A9">
      <w:pPr>
        <w:jc w:val="both"/>
        <w:rPr>
          <w:b/>
          <w:bCs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7F20A9" w:rsidRPr="00B2408F" w:rsidTr="00840FF3">
        <w:tc>
          <w:tcPr>
            <w:tcW w:w="5848" w:type="dxa"/>
            <w:vAlign w:val="bottom"/>
          </w:tcPr>
          <w:p w:rsidR="007F20A9" w:rsidRPr="00B2408F" w:rsidRDefault="007F20A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7F20A9" w:rsidRPr="00B2408F" w:rsidRDefault="007F20A9">
            <w:pPr>
              <w:pStyle w:val="a4"/>
            </w:pPr>
            <w:r w:rsidRPr="00B2408F">
              <w:rPr>
                <w:lang w:val="en-US"/>
              </w:rPr>
              <w:t>Просоленко Юрий Александрович</w:t>
            </w:r>
          </w:p>
        </w:tc>
      </w:tr>
      <w:tr w:rsidR="007F20A9" w:rsidRPr="00B2408F" w:rsidTr="00840FF3">
        <w:tc>
          <w:tcPr>
            <w:tcW w:w="5848" w:type="dxa"/>
            <w:vAlign w:val="bottom"/>
          </w:tcPr>
          <w:p w:rsidR="007F20A9" w:rsidRPr="00B2408F" w:rsidRDefault="007F20A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F20A9" w:rsidRPr="00B2408F" w:rsidRDefault="007F20A9">
            <w:pPr>
              <w:pStyle w:val="a4"/>
            </w:pPr>
            <w:r w:rsidRPr="00B2408F">
              <w:rPr>
                <w:lang w:val="en-US"/>
              </w:rPr>
              <w:t>Дехтерев Юрий Сергеевич</w:t>
            </w:r>
          </w:p>
        </w:tc>
      </w:tr>
      <w:tr w:rsidR="007F20A9" w:rsidRPr="00B2408F" w:rsidTr="00840FF3">
        <w:tc>
          <w:tcPr>
            <w:tcW w:w="5848" w:type="dxa"/>
            <w:vAlign w:val="bottom"/>
          </w:tcPr>
          <w:p w:rsidR="007F20A9" w:rsidRPr="00B2408F" w:rsidRDefault="007F20A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F20A9" w:rsidRPr="00B2408F" w:rsidRDefault="007F20A9">
            <w:pPr>
              <w:pStyle w:val="a4"/>
            </w:pPr>
            <w:r w:rsidRPr="00B2408F">
              <w:rPr>
                <w:lang w:val="en-US"/>
              </w:rPr>
              <w:t>Коротникова Светлана Борисовна</w:t>
            </w:r>
          </w:p>
        </w:tc>
      </w:tr>
      <w:tr w:rsidR="007F20A9" w:rsidRPr="00B2408F" w:rsidTr="00840FF3">
        <w:tc>
          <w:tcPr>
            <w:tcW w:w="5848" w:type="dxa"/>
            <w:vAlign w:val="bottom"/>
          </w:tcPr>
          <w:p w:rsidR="007F20A9" w:rsidRPr="00B2408F" w:rsidRDefault="007F20A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7F20A9" w:rsidRPr="00B2408F" w:rsidRDefault="007F20A9">
            <w:pPr>
              <w:pStyle w:val="a4"/>
            </w:pPr>
            <w:r w:rsidRPr="00B2408F">
              <w:rPr>
                <w:lang w:val="en-US"/>
              </w:rPr>
              <w:t>Мальченко Елена Александровна</w:t>
            </w:r>
          </w:p>
        </w:tc>
      </w:tr>
      <w:tr w:rsidR="007F20A9" w:rsidRPr="00B2408F" w:rsidTr="00840FF3">
        <w:tc>
          <w:tcPr>
            <w:tcW w:w="5848" w:type="dxa"/>
            <w:vAlign w:val="bottom"/>
          </w:tcPr>
          <w:p w:rsidR="007F20A9" w:rsidRPr="00B2408F" w:rsidRDefault="007F20A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7F20A9" w:rsidRPr="00B2408F" w:rsidRDefault="007F20A9">
            <w:pPr>
              <w:pStyle w:val="a4"/>
            </w:pPr>
            <w:r w:rsidRPr="00B2408F">
              <w:rPr>
                <w:lang w:val="en-US"/>
              </w:rPr>
              <w:t>Владыкина Лидия Валерьевна</w:t>
            </w:r>
          </w:p>
        </w:tc>
      </w:tr>
    </w:tbl>
    <w:p w:rsidR="007F20A9" w:rsidRDefault="007F20A9"/>
    <w:sectPr w:rsidR="007F20A9" w:rsidSect="006345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534"/>
    <w:rsid w:val="00542344"/>
    <w:rsid w:val="00634534"/>
    <w:rsid w:val="007F20A9"/>
    <w:rsid w:val="00840FF3"/>
    <w:rsid w:val="00B2408F"/>
    <w:rsid w:val="00EF6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53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634534"/>
  </w:style>
  <w:style w:type="paragraph" w:customStyle="1" w:styleId="a3">
    <w:name w:val="Заголовок"/>
    <w:basedOn w:val="Normal"/>
    <w:next w:val="BodyText"/>
    <w:uiPriority w:val="99"/>
    <w:rsid w:val="0063453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63453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4AE1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634534"/>
  </w:style>
  <w:style w:type="paragraph" w:styleId="Caption">
    <w:name w:val="caption"/>
    <w:basedOn w:val="Normal"/>
    <w:uiPriority w:val="99"/>
    <w:qFormat/>
    <w:rsid w:val="0063453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63453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63453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34AE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63453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6345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63453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6345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63453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63453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63453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63453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63453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63453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4AE1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4AE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AE1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634534"/>
  </w:style>
  <w:style w:type="paragraph" w:customStyle="1" w:styleId="a5">
    <w:name w:val="Заголовок таблицы"/>
    <w:basedOn w:val="a4"/>
    <w:uiPriority w:val="99"/>
    <w:rsid w:val="00634534"/>
  </w:style>
  <w:style w:type="paragraph" w:customStyle="1" w:styleId="DocumentMap">
    <w:name w:val="DocumentMap"/>
    <w:uiPriority w:val="99"/>
    <w:rsid w:val="0063453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40F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953</Words>
  <Characters>5438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