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D4E" w:rsidRDefault="00F86D4E">
      <w:pPr>
        <w:ind w:firstLine="680"/>
        <w:jc w:val="center"/>
      </w:pPr>
      <w:r>
        <w:rPr>
          <w:b/>
          <w:bCs/>
        </w:rPr>
        <w:t xml:space="preserve">ПРОТОКОЛ </w:t>
      </w:r>
      <w:r w:rsidRPr="000B557B">
        <w:rPr>
          <w:b/>
          <w:bCs/>
        </w:rPr>
        <w:t>0318300120821000218</w:t>
      </w:r>
    </w:p>
    <w:p w:rsidR="00F86D4E" w:rsidRDefault="00F86D4E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F86D4E" w:rsidRDefault="00F86D4E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F86D4E" w:rsidRDefault="00F86D4E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86D4E" w:rsidRPr="004307F2">
        <w:tc>
          <w:tcPr>
            <w:tcW w:w="4961" w:type="dxa"/>
          </w:tcPr>
          <w:p w:rsidR="00F86D4E" w:rsidRPr="004307F2" w:rsidRDefault="00F86D4E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F86D4E" w:rsidRPr="004307F2" w:rsidRDefault="00F86D4E">
            <w:pPr>
              <w:ind w:firstLine="567"/>
              <w:jc w:val="right"/>
            </w:pPr>
            <w:r>
              <w:rPr>
                <w:lang w:val="en-US"/>
              </w:rPr>
              <w:t>12.01.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F86D4E" w:rsidRDefault="00F86D4E">
      <w:pPr>
        <w:overflowPunct w:val="0"/>
      </w:pPr>
    </w:p>
    <w:p w:rsidR="00F86D4E" w:rsidRDefault="00F86D4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Материалы клейкие перевязочные </w:t>
      </w:r>
    </w:p>
    <w:p w:rsidR="00F86D4E" w:rsidRDefault="00F86D4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213234901331923490100102400012120244</w:t>
      </w:r>
    </w:p>
    <w:p w:rsidR="00F86D4E" w:rsidRDefault="00F86D4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543 437,45 руб.</w:t>
      </w:r>
    </w:p>
    <w:p w:rsidR="00F86D4E" w:rsidRDefault="00F86D4E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B557B">
        <w:rPr>
          <w:b/>
          <w:bCs/>
        </w:rPr>
        <w:t xml:space="preserve">: </w:t>
      </w:r>
      <w:r w:rsidRPr="000B557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B557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86D4E" w:rsidRPr="004307F2">
        <w:trPr>
          <w:jc w:val="right"/>
        </w:trPr>
        <w:tc>
          <w:tcPr>
            <w:tcW w:w="9915" w:type="dxa"/>
          </w:tcPr>
          <w:p w:rsidR="00F86D4E" w:rsidRPr="004307F2" w:rsidRDefault="00F86D4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B557B">
              <w:rPr>
                <w:b/>
                <w:bCs/>
              </w:rPr>
              <w:t xml:space="preserve">Источник финансирования: </w:t>
            </w:r>
            <w:r w:rsidRPr="000B557B">
              <w:t>Внебюджетные фонды (ОМС), платные услуги, краевой бюджет на 2022 г.</w:t>
            </w:r>
          </w:p>
          <w:p w:rsidR="00F86D4E" w:rsidRPr="004307F2" w:rsidRDefault="00F86D4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B557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B557B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первая поставка не ранее 20 марта 2022 года  последняя поставка не позднее 10 декабря 2022 г..</w:t>
            </w:r>
          </w:p>
          <w:p w:rsidR="00F86D4E" w:rsidRPr="004307F2" w:rsidRDefault="00F86D4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B557B">
              <w:t>Не требуется</w:t>
            </w:r>
          </w:p>
          <w:p w:rsidR="00F86D4E" w:rsidRPr="004307F2" w:rsidRDefault="00F86D4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B557B">
              <w:t xml:space="preserve">5.0% </w:t>
            </w:r>
            <w:r>
              <w:rPr>
                <w:spacing w:val="-2"/>
              </w:rPr>
              <w:t>отначальной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86D4E" w:rsidRDefault="00F86D4E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B557B">
        <w:t>30.12.21 12:27:56 (</w:t>
      </w:r>
      <w:r>
        <w:rPr>
          <w:lang w:val="en-US"/>
        </w:rPr>
        <w:t>MSK</w:t>
      </w:r>
      <w:r w:rsidRPr="000B557B">
        <w:t>+00:00)</w:t>
      </w:r>
    </w:p>
    <w:p w:rsidR="00F86D4E" w:rsidRDefault="00F86D4E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B557B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F86D4E" w:rsidRPr="004307F2">
        <w:tc>
          <w:tcPr>
            <w:tcW w:w="3307" w:type="dxa"/>
          </w:tcPr>
          <w:p w:rsidR="00F86D4E" w:rsidRPr="004307F2" w:rsidRDefault="00F86D4E">
            <w:r w:rsidRPr="004307F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86D4E" w:rsidRPr="004307F2" w:rsidRDefault="00F86D4E">
            <w:r w:rsidRPr="004307F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86D4E" w:rsidRPr="004307F2" w:rsidRDefault="00F86D4E">
            <w:pPr>
              <w:rPr>
                <w:lang w:val="en-US"/>
              </w:rPr>
            </w:pPr>
            <w:r w:rsidRPr="004307F2">
              <w:rPr>
                <w:lang w:val="en-US"/>
              </w:rPr>
              <w:t>Главный врач</w:t>
            </w:r>
          </w:p>
        </w:tc>
      </w:tr>
      <w:tr w:rsidR="00F86D4E" w:rsidRPr="004307F2">
        <w:tc>
          <w:tcPr>
            <w:tcW w:w="3307" w:type="dxa"/>
          </w:tcPr>
          <w:p w:rsidR="00F86D4E" w:rsidRPr="004307F2" w:rsidRDefault="00F86D4E">
            <w:r w:rsidRPr="004307F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86D4E" w:rsidRPr="004307F2" w:rsidRDefault="00F86D4E">
            <w:r w:rsidRPr="004307F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86D4E" w:rsidRPr="004307F2" w:rsidRDefault="00F86D4E">
            <w:pPr>
              <w:rPr>
                <w:lang w:val="en-US"/>
              </w:rPr>
            </w:pPr>
            <w:r w:rsidRPr="004307F2">
              <w:rPr>
                <w:lang w:val="en-US"/>
              </w:rPr>
              <w:t>Начальник отдела закупок</w:t>
            </w:r>
          </w:p>
        </w:tc>
      </w:tr>
      <w:tr w:rsidR="00F86D4E" w:rsidRPr="004307F2">
        <w:tc>
          <w:tcPr>
            <w:tcW w:w="3307" w:type="dxa"/>
          </w:tcPr>
          <w:p w:rsidR="00F86D4E" w:rsidRPr="004307F2" w:rsidRDefault="00F86D4E">
            <w:r w:rsidRPr="004307F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86D4E" w:rsidRPr="004307F2" w:rsidRDefault="00F86D4E">
            <w:r w:rsidRPr="004307F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F86D4E" w:rsidRPr="004307F2" w:rsidRDefault="00F86D4E">
            <w:pPr>
              <w:rPr>
                <w:lang w:val="en-US"/>
              </w:rPr>
            </w:pPr>
            <w:r w:rsidRPr="004307F2">
              <w:rPr>
                <w:lang w:val="en-US"/>
              </w:rPr>
              <w:t>Начальник юридического отдела</w:t>
            </w:r>
          </w:p>
        </w:tc>
      </w:tr>
      <w:tr w:rsidR="00F86D4E" w:rsidRPr="004307F2">
        <w:tc>
          <w:tcPr>
            <w:tcW w:w="3307" w:type="dxa"/>
          </w:tcPr>
          <w:p w:rsidR="00F86D4E" w:rsidRPr="004307F2" w:rsidRDefault="00F86D4E">
            <w:r w:rsidRPr="004307F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86D4E" w:rsidRPr="004307F2" w:rsidRDefault="00F86D4E">
            <w:r w:rsidRPr="004307F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F86D4E" w:rsidRPr="004307F2" w:rsidRDefault="00F86D4E">
            <w:pPr>
              <w:rPr>
                <w:lang w:val="en-US"/>
              </w:rPr>
            </w:pPr>
            <w:r w:rsidRPr="004307F2">
              <w:rPr>
                <w:lang w:val="en-US"/>
              </w:rPr>
              <w:t>экономист 1 категории отдела закупок</w:t>
            </w:r>
          </w:p>
        </w:tc>
      </w:tr>
      <w:tr w:rsidR="00F86D4E" w:rsidRPr="004307F2">
        <w:tc>
          <w:tcPr>
            <w:tcW w:w="3307" w:type="dxa"/>
          </w:tcPr>
          <w:p w:rsidR="00F86D4E" w:rsidRPr="004307F2" w:rsidRDefault="00F86D4E">
            <w:r w:rsidRPr="004307F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86D4E" w:rsidRPr="004307F2" w:rsidRDefault="00F86D4E">
            <w:r w:rsidRPr="004307F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86D4E" w:rsidRPr="004307F2" w:rsidRDefault="00F86D4E">
            <w:pPr>
              <w:rPr>
                <w:lang w:val="en-US"/>
              </w:rPr>
            </w:pPr>
            <w:r w:rsidRPr="004307F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86D4E" w:rsidRDefault="00F86D4E">
      <w:pPr>
        <w:jc w:val="both"/>
      </w:pPr>
      <w:r>
        <w:tab/>
        <w:t>Кворум имеется. Комиссия правомочна.</w:t>
      </w:r>
    </w:p>
    <w:p w:rsidR="00F86D4E" w:rsidRDefault="00F86D4E">
      <w:pPr>
        <w:jc w:val="both"/>
      </w:pPr>
      <w:r>
        <w:tab/>
        <w:t xml:space="preserve">Заседание комиссии проводилось </w:t>
      </w:r>
      <w:r w:rsidRPr="000B557B">
        <w:t>12.01.</w:t>
      </w:r>
      <w:r>
        <w:t>20</w:t>
      </w:r>
      <w:r w:rsidRPr="000B557B">
        <w:t>22 1</w:t>
      </w:r>
      <w:r>
        <w:t>5</w:t>
      </w:r>
      <w:r w:rsidRPr="000B557B">
        <w:t>:</w:t>
      </w:r>
      <w:r>
        <w:t>20</w:t>
      </w:r>
      <w:r w:rsidRPr="000B557B">
        <w:t xml:space="preserve"> (</w:t>
      </w:r>
      <w:r>
        <w:rPr>
          <w:lang w:val="en-US"/>
        </w:rPr>
        <w:t>MSK</w:t>
      </w:r>
      <w:r w:rsidRPr="000B557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F86D4E" w:rsidRDefault="00F86D4E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0B557B">
        <w:t>12.01.22 09:30:00 (</w:t>
      </w:r>
      <w:r>
        <w:rPr>
          <w:lang w:val="en-US"/>
        </w:rPr>
        <w:t>MSK</w:t>
      </w:r>
      <w:r w:rsidRPr="000B557B">
        <w:t>+00:00)</w:t>
      </w:r>
      <w:r>
        <w:t xml:space="preserve">), подана </w:t>
      </w:r>
      <w:r w:rsidRPr="000B557B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F86D4E" w:rsidRPr="004307F2">
        <w:tc>
          <w:tcPr>
            <w:tcW w:w="9922" w:type="dxa"/>
          </w:tcPr>
          <w:p w:rsidR="00F86D4E" w:rsidRPr="004307F2" w:rsidRDefault="00F86D4E">
            <w:pPr>
              <w:pStyle w:val="a4"/>
            </w:pPr>
            <w:r w:rsidRPr="004307F2">
              <w:t>EA-144579</w:t>
            </w:r>
            <w:r>
              <w:t xml:space="preserve">, дата и время регистрации заявки: </w:t>
            </w:r>
            <w:r w:rsidRPr="004307F2">
              <w:t>11.01.22 15:45:05 (MSK+00:00)</w:t>
            </w:r>
          </w:p>
        </w:tc>
      </w:tr>
    </w:tbl>
    <w:p w:rsidR="00F86D4E" w:rsidRDefault="00F86D4E"/>
    <w:p w:rsidR="00F86D4E" w:rsidRDefault="00F86D4E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F86D4E" w:rsidRPr="004307F2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6D4E" w:rsidRDefault="00F86D4E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F86D4E" w:rsidRPr="004307F2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r>
              <w:t>EA-144579</w:t>
            </w:r>
          </w:p>
          <w:p w:rsidR="00F86D4E" w:rsidRDefault="00F86D4E">
            <w:r>
              <w:t>ОБЩЕСТВО С ОГРАНИЧЕННОЙ ОТВЕТСТВЕННОСТЬЮ "СВ МЕД"</w:t>
            </w:r>
          </w:p>
          <w:p w:rsidR="00F86D4E" w:rsidRDefault="00F86D4E">
            <w:r>
              <w:t>ИНН 2312305555</w:t>
            </w:r>
          </w:p>
          <w:p w:rsidR="00F86D4E" w:rsidRPr="004307F2" w:rsidRDefault="00F86D4E">
            <w:r>
              <w:t xml:space="preserve">ОГРН </w:t>
            </w:r>
            <w:r w:rsidRPr="000B557B">
              <w:t>1212300061599</w:t>
            </w:r>
          </w:p>
          <w:p w:rsidR="00F86D4E" w:rsidRPr="004307F2" w:rsidRDefault="00F86D4E">
            <w:r w:rsidRPr="004307F2">
              <w:t xml:space="preserve">КПП </w:t>
            </w:r>
            <w:r w:rsidRPr="000B557B">
              <w:t>231201001</w:t>
            </w:r>
          </w:p>
          <w:p w:rsidR="00F86D4E" w:rsidRPr="004307F2" w:rsidRDefault="00F86D4E">
            <w:r w:rsidRPr="004307F2">
              <w:t>Место нахождения(жительства)</w:t>
            </w:r>
          </w:p>
          <w:p w:rsidR="00F86D4E" w:rsidRPr="004307F2" w:rsidRDefault="00F86D4E">
            <w:r w:rsidRPr="004307F2">
              <w:t>350075, КРАЙКРАСНОДАРСКИЙ, -Краснодар, ОФИС 224</w:t>
            </w:r>
          </w:p>
          <w:p w:rsidR="00F86D4E" w:rsidRPr="004307F2" w:rsidRDefault="00F86D4E">
            <w:r w:rsidRPr="004307F2">
              <w:t>Почтовый адрес</w:t>
            </w:r>
          </w:p>
          <w:p w:rsidR="00F86D4E" w:rsidRPr="004307F2" w:rsidRDefault="00F86D4E">
            <w:r w:rsidRPr="004307F2">
              <w:t>350075, КРАЙ КРАСНОДАРСКИЙ, Г. Краснодар, УЛ. ИМ. СТАСОВА, Д. 178/2, ОФИС 224</w:t>
            </w:r>
          </w:p>
          <w:p w:rsidR="00F86D4E" w:rsidRPr="004307F2" w:rsidRDefault="00F86D4E">
            <w:r w:rsidRPr="004307F2">
              <w:rPr>
                <w:sz w:val="16"/>
                <w:szCs w:val="16"/>
              </w:rPr>
              <w:t xml:space="preserve">Контактное лицо </w:t>
            </w:r>
          </w:p>
          <w:p w:rsidR="00F86D4E" w:rsidRDefault="00F86D4E">
            <w:r>
              <w:t xml:space="preserve">Телефон </w:t>
            </w:r>
            <w:r w:rsidRPr="000B557B">
              <w:t>74997020548</w:t>
            </w:r>
          </w:p>
          <w:p w:rsidR="00F86D4E" w:rsidRDefault="00F86D4E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86D4E" w:rsidRDefault="00F86D4E">
            <w:pPr>
              <w:pStyle w:val="a4"/>
            </w:pPr>
          </w:p>
          <w:p w:rsidR="00F86D4E" w:rsidRDefault="00F86D4E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6D4E" w:rsidRDefault="00F86D4E">
            <w:r>
              <w:t>Соответствует требованиям</w:t>
            </w:r>
          </w:p>
        </w:tc>
      </w:tr>
      <w:tr w:rsidR="00F86D4E" w:rsidRPr="004307F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r>
              <w:t>EA-144579</w:t>
            </w:r>
          </w:p>
          <w:p w:rsidR="00F86D4E" w:rsidRDefault="00F86D4E">
            <w:r>
              <w:t>ОБЩЕСТВО С ОГРАНИЧЕННОЙ ОТВЕТСТВЕННОСТЬЮ "СВ МЕД"</w:t>
            </w:r>
          </w:p>
          <w:p w:rsidR="00F86D4E" w:rsidRDefault="00F86D4E">
            <w:r>
              <w:t>ИНН 2312305555</w:t>
            </w:r>
          </w:p>
          <w:p w:rsidR="00F86D4E" w:rsidRPr="004307F2" w:rsidRDefault="00F86D4E">
            <w:r>
              <w:t xml:space="preserve">ОГРН </w:t>
            </w:r>
            <w:r w:rsidRPr="000B557B">
              <w:t>1212300061599</w:t>
            </w:r>
          </w:p>
          <w:p w:rsidR="00F86D4E" w:rsidRPr="004307F2" w:rsidRDefault="00F86D4E">
            <w:r w:rsidRPr="004307F2">
              <w:t xml:space="preserve">КПП </w:t>
            </w:r>
            <w:r w:rsidRPr="000B557B">
              <w:t>231201001</w:t>
            </w:r>
          </w:p>
          <w:p w:rsidR="00F86D4E" w:rsidRPr="004307F2" w:rsidRDefault="00F86D4E">
            <w:r w:rsidRPr="004307F2">
              <w:t>Место нахождения(жительства)</w:t>
            </w:r>
          </w:p>
          <w:p w:rsidR="00F86D4E" w:rsidRPr="004307F2" w:rsidRDefault="00F86D4E">
            <w:r w:rsidRPr="004307F2">
              <w:t>350075, КРАЙКРАСНОДАРСКИЙ, -Краснодар, ОФИС 224</w:t>
            </w:r>
          </w:p>
          <w:p w:rsidR="00F86D4E" w:rsidRPr="004307F2" w:rsidRDefault="00F86D4E">
            <w:r w:rsidRPr="004307F2">
              <w:t>Почтовый адрес</w:t>
            </w:r>
          </w:p>
          <w:p w:rsidR="00F86D4E" w:rsidRPr="004307F2" w:rsidRDefault="00F86D4E">
            <w:r w:rsidRPr="004307F2">
              <w:t>350075, КРАЙ КРАСНОДАРСКИЙ, Г. Краснодар, УЛ. ИМ. СТАСОВА, Д. 178/2, ОФИС 224</w:t>
            </w:r>
          </w:p>
          <w:p w:rsidR="00F86D4E" w:rsidRPr="004307F2" w:rsidRDefault="00F86D4E">
            <w:r w:rsidRPr="004307F2">
              <w:rPr>
                <w:sz w:val="16"/>
                <w:szCs w:val="16"/>
              </w:rPr>
              <w:t xml:space="preserve">Контактное лицо </w:t>
            </w:r>
          </w:p>
          <w:p w:rsidR="00F86D4E" w:rsidRDefault="00F86D4E">
            <w:r>
              <w:t xml:space="preserve">Телефон </w:t>
            </w:r>
            <w:r w:rsidRPr="000B557B">
              <w:t>74997020548</w:t>
            </w:r>
          </w:p>
          <w:p w:rsidR="00F86D4E" w:rsidRDefault="00F86D4E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86D4E" w:rsidRDefault="00F86D4E">
            <w:pPr>
              <w:pStyle w:val="a4"/>
            </w:pPr>
          </w:p>
          <w:p w:rsidR="00F86D4E" w:rsidRDefault="00F86D4E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6D4E" w:rsidRDefault="00F86D4E">
            <w:r>
              <w:t>Соответствует требованиям</w:t>
            </w:r>
          </w:p>
        </w:tc>
      </w:tr>
      <w:tr w:rsidR="00F86D4E" w:rsidRPr="004307F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r>
              <w:t>EA-144579</w:t>
            </w:r>
          </w:p>
          <w:p w:rsidR="00F86D4E" w:rsidRDefault="00F86D4E">
            <w:r>
              <w:t>ОБЩЕСТВО С ОГРАНИЧЕННОЙ ОТВЕТСТВЕННОСТЬЮ "СВ МЕД"</w:t>
            </w:r>
          </w:p>
          <w:p w:rsidR="00F86D4E" w:rsidRDefault="00F86D4E">
            <w:r>
              <w:t>ИНН 2312305555</w:t>
            </w:r>
          </w:p>
          <w:p w:rsidR="00F86D4E" w:rsidRPr="004307F2" w:rsidRDefault="00F86D4E">
            <w:r>
              <w:t xml:space="preserve">ОГРН </w:t>
            </w:r>
            <w:r w:rsidRPr="000B557B">
              <w:t>1212300061599</w:t>
            </w:r>
          </w:p>
          <w:p w:rsidR="00F86D4E" w:rsidRPr="004307F2" w:rsidRDefault="00F86D4E">
            <w:r w:rsidRPr="004307F2">
              <w:t xml:space="preserve">КПП </w:t>
            </w:r>
            <w:r w:rsidRPr="000B557B">
              <w:t>231201001</w:t>
            </w:r>
          </w:p>
          <w:p w:rsidR="00F86D4E" w:rsidRPr="004307F2" w:rsidRDefault="00F86D4E">
            <w:r w:rsidRPr="004307F2">
              <w:t>Место нахождения(жительства)</w:t>
            </w:r>
          </w:p>
          <w:p w:rsidR="00F86D4E" w:rsidRPr="004307F2" w:rsidRDefault="00F86D4E">
            <w:r w:rsidRPr="004307F2">
              <w:t>350075, КРАЙКРАСНОДАРСКИЙ, -Краснодар, ОФИС 224</w:t>
            </w:r>
          </w:p>
          <w:p w:rsidR="00F86D4E" w:rsidRPr="004307F2" w:rsidRDefault="00F86D4E">
            <w:r w:rsidRPr="004307F2">
              <w:t>Почтовый адрес</w:t>
            </w:r>
          </w:p>
          <w:p w:rsidR="00F86D4E" w:rsidRPr="004307F2" w:rsidRDefault="00F86D4E">
            <w:r w:rsidRPr="004307F2">
              <w:t>350075, КРАЙ КРАСНОДАРСКИЙ, Г. Краснодар, УЛ. ИМ. СТАСОВА, Д. 178/2, ОФИС 224</w:t>
            </w:r>
          </w:p>
          <w:p w:rsidR="00F86D4E" w:rsidRPr="004307F2" w:rsidRDefault="00F86D4E">
            <w:r w:rsidRPr="004307F2">
              <w:rPr>
                <w:sz w:val="16"/>
                <w:szCs w:val="16"/>
              </w:rPr>
              <w:t xml:space="preserve">Контактное лицо </w:t>
            </w:r>
          </w:p>
          <w:p w:rsidR="00F86D4E" w:rsidRDefault="00F86D4E">
            <w:r>
              <w:t xml:space="preserve">Телефон </w:t>
            </w:r>
            <w:r w:rsidRPr="000B557B">
              <w:t>74997020548</w:t>
            </w:r>
          </w:p>
          <w:p w:rsidR="00F86D4E" w:rsidRDefault="00F86D4E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86D4E" w:rsidRDefault="00F86D4E">
            <w:pPr>
              <w:pStyle w:val="a4"/>
            </w:pPr>
          </w:p>
          <w:p w:rsidR="00F86D4E" w:rsidRDefault="00F86D4E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6D4E" w:rsidRDefault="00F86D4E">
            <w:r>
              <w:t>Соответствует требованиям</w:t>
            </w:r>
          </w:p>
        </w:tc>
      </w:tr>
      <w:tr w:rsidR="00F86D4E" w:rsidRPr="004307F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r>
              <w:t>EA-144579</w:t>
            </w:r>
          </w:p>
          <w:p w:rsidR="00F86D4E" w:rsidRDefault="00F86D4E">
            <w:r>
              <w:t>ОБЩЕСТВО С ОГРАНИЧЕННОЙ ОТВЕТСТВЕННОСТЬЮ "СВ МЕД"</w:t>
            </w:r>
          </w:p>
          <w:p w:rsidR="00F86D4E" w:rsidRDefault="00F86D4E">
            <w:r>
              <w:t>ИНН 2312305555</w:t>
            </w:r>
          </w:p>
          <w:p w:rsidR="00F86D4E" w:rsidRPr="004307F2" w:rsidRDefault="00F86D4E">
            <w:r>
              <w:t xml:space="preserve">ОГРН </w:t>
            </w:r>
            <w:r w:rsidRPr="000B557B">
              <w:t>1212300061599</w:t>
            </w:r>
          </w:p>
          <w:p w:rsidR="00F86D4E" w:rsidRPr="004307F2" w:rsidRDefault="00F86D4E">
            <w:r w:rsidRPr="004307F2">
              <w:t xml:space="preserve">КПП </w:t>
            </w:r>
            <w:r w:rsidRPr="000B557B">
              <w:t>231201001</w:t>
            </w:r>
          </w:p>
          <w:p w:rsidR="00F86D4E" w:rsidRPr="004307F2" w:rsidRDefault="00F86D4E">
            <w:r w:rsidRPr="004307F2">
              <w:t>Место нахождения(жительства)</w:t>
            </w:r>
          </w:p>
          <w:p w:rsidR="00F86D4E" w:rsidRPr="004307F2" w:rsidRDefault="00F86D4E">
            <w:r w:rsidRPr="004307F2">
              <w:t>350075, КРАЙКРАСНОДАРСКИЙ, -Краснодар, ОФИС 224</w:t>
            </w:r>
          </w:p>
          <w:p w:rsidR="00F86D4E" w:rsidRPr="004307F2" w:rsidRDefault="00F86D4E">
            <w:r w:rsidRPr="004307F2">
              <w:t>Почтовый адрес</w:t>
            </w:r>
          </w:p>
          <w:p w:rsidR="00F86D4E" w:rsidRPr="004307F2" w:rsidRDefault="00F86D4E">
            <w:r w:rsidRPr="004307F2">
              <w:t>350075, КРАЙ КРАСНОДАРСКИЙ, Г. Краснодар, УЛ. ИМ. СТАСОВА, Д. 178/2, ОФИС 224</w:t>
            </w:r>
          </w:p>
          <w:p w:rsidR="00F86D4E" w:rsidRPr="004307F2" w:rsidRDefault="00F86D4E">
            <w:r w:rsidRPr="004307F2">
              <w:rPr>
                <w:sz w:val="16"/>
                <w:szCs w:val="16"/>
              </w:rPr>
              <w:t xml:space="preserve">Контактное лицо </w:t>
            </w:r>
          </w:p>
          <w:p w:rsidR="00F86D4E" w:rsidRDefault="00F86D4E">
            <w:r>
              <w:t xml:space="preserve">Телефон </w:t>
            </w:r>
            <w:r w:rsidRPr="000B557B">
              <w:t>74997020548</w:t>
            </w:r>
          </w:p>
          <w:p w:rsidR="00F86D4E" w:rsidRDefault="00F86D4E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86D4E" w:rsidRDefault="00F86D4E">
            <w:pPr>
              <w:pStyle w:val="a4"/>
            </w:pPr>
          </w:p>
          <w:p w:rsidR="00F86D4E" w:rsidRDefault="00F86D4E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6D4E" w:rsidRDefault="00F86D4E">
            <w:r>
              <w:t>Соответствует требованиям</w:t>
            </w:r>
          </w:p>
        </w:tc>
      </w:tr>
      <w:tr w:rsidR="00F86D4E" w:rsidRPr="004307F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r>
              <w:t>EA-144579</w:t>
            </w:r>
          </w:p>
          <w:p w:rsidR="00F86D4E" w:rsidRDefault="00F86D4E">
            <w:r>
              <w:t>ОБЩЕСТВО С ОГРАНИЧЕННОЙ ОТВЕТСТВЕННОСТЬЮ "СВ МЕД"</w:t>
            </w:r>
          </w:p>
          <w:p w:rsidR="00F86D4E" w:rsidRDefault="00F86D4E">
            <w:r>
              <w:t>ИНН 2312305555</w:t>
            </w:r>
          </w:p>
          <w:p w:rsidR="00F86D4E" w:rsidRPr="004307F2" w:rsidRDefault="00F86D4E">
            <w:r>
              <w:t xml:space="preserve">ОГРН </w:t>
            </w:r>
            <w:r w:rsidRPr="000B557B">
              <w:t>1212300061599</w:t>
            </w:r>
          </w:p>
          <w:p w:rsidR="00F86D4E" w:rsidRPr="004307F2" w:rsidRDefault="00F86D4E">
            <w:r w:rsidRPr="004307F2">
              <w:t xml:space="preserve">КПП </w:t>
            </w:r>
            <w:r w:rsidRPr="000B557B">
              <w:t>231201001</w:t>
            </w:r>
          </w:p>
          <w:p w:rsidR="00F86D4E" w:rsidRPr="004307F2" w:rsidRDefault="00F86D4E">
            <w:r w:rsidRPr="004307F2">
              <w:t>Место нахождения(жительства)</w:t>
            </w:r>
          </w:p>
          <w:p w:rsidR="00F86D4E" w:rsidRPr="004307F2" w:rsidRDefault="00F86D4E">
            <w:bookmarkStart w:id="0" w:name="__DdeLink__366_22120086831"/>
            <w:r w:rsidRPr="004307F2">
              <w:t>350075, КРАЙКРАСНОДАРСКИЙ, -Краснодар, ОФИС 224</w:t>
            </w:r>
            <w:bookmarkEnd w:id="0"/>
          </w:p>
          <w:p w:rsidR="00F86D4E" w:rsidRPr="004307F2" w:rsidRDefault="00F86D4E">
            <w:r w:rsidRPr="004307F2">
              <w:t>Почтовый адрес</w:t>
            </w:r>
          </w:p>
          <w:p w:rsidR="00F86D4E" w:rsidRPr="004307F2" w:rsidRDefault="00F86D4E">
            <w:r w:rsidRPr="004307F2">
              <w:t>350075, КРАЙ КРАСНОДАРСКИЙ, Г. Краснодар, УЛ. ИМ. СТАСОВА, Д. 178/2, ОФИС 224</w:t>
            </w:r>
          </w:p>
          <w:p w:rsidR="00F86D4E" w:rsidRPr="004307F2" w:rsidRDefault="00F86D4E">
            <w:r w:rsidRPr="004307F2">
              <w:rPr>
                <w:sz w:val="16"/>
                <w:szCs w:val="16"/>
              </w:rPr>
              <w:t xml:space="preserve">Контактное лицо </w:t>
            </w:r>
          </w:p>
          <w:p w:rsidR="00F86D4E" w:rsidRDefault="00F86D4E">
            <w:r>
              <w:t xml:space="preserve">Телефон </w:t>
            </w:r>
            <w:r w:rsidRPr="000B557B">
              <w:t>74997020548</w:t>
            </w:r>
          </w:p>
          <w:p w:rsidR="00F86D4E" w:rsidRDefault="00F86D4E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86D4E" w:rsidRDefault="00F86D4E">
            <w:pPr>
              <w:pStyle w:val="a4"/>
            </w:pPr>
          </w:p>
          <w:p w:rsidR="00F86D4E" w:rsidRDefault="00F86D4E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6D4E" w:rsidRDefault="00F86D4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6D4E" w:rsidRDefault="00F86D4E">
            <w:r>
              <w:t>Соответствует требованиям</w:t>
            </w:r>
          </w:p>
        </w:tc>
      </w:tr>
    </w:tbl>
    <w:p w:rsidR="00F86D4E" w:rsidRDefault="00F86D4E">
      <w:pPr>
        <w:overflowPunct w:val="0"/>
        <w:ind w:right="142"/>
        <w:jc w:val="both"/>
      </w:pPr>
    </w:p>
    <w:p w:rsidR="00F86D4E" w:rsidRPr="000B557B" w:rsidRDefault="00F86D4E">
      <w:pPr>
        <w:jc w:val="both"/>
      </w:pPr>
      <w:r w:rsidRPr="000B557B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"СВ МЕД".</w:t>
      </w:r>
    </w:p>
    <w:p w:rsidR="00F86D4E" w:rsidRDefault="00F86D4E">
      <w:pPr>
        <w:pStyle w:val="BodyText"/>
        <w:jc w:val="both"/>
      </w:pPr>
      <w:r w:rsidRPr="000B557B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F86D4E" w:rsidRDefault="00F86D4E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511C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86D4E" w:rsidRDefault="00F86D4E">
      <w:pPr>
        <w:jc w:val="both"/>
        <w:rPr>
          <w:b/>
          <w:bCs/>
        </w:rPr>
      </w:pPr>
    </w:p>
    <w:p w:rsidR="00F86D4E" w:rsidRDefault="00F86D4E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86D4E" w:rsidRPr="004307F2">
        <w:tc>
          <w:tcPr>
            <w:tcW w:w="5847" w:type="dxa"/>
            <w:vAlign w:val="bottom"/>
          </w:tcPr>
          <w:p w:rsidR="00F86D4E" w:rsidRPr="004307F2" w:rsidRDefault="00F86D4E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86D4E" w:rsidRPr="004307F2" w:rsidRDefault="00F86D4E">
            <w:pPr>
              <w:pStyle w:val="a4"/>
            </w:pPr>
            <w:r w:rsidRPr="004307F2">
              <w:rPr>
                <w:lang w:val="en-US"/>
              </w:rPr>
              <w:t>Просоленко Юрий Александрович</w:t>
            </w:r>
          </w:p>
        </w:tc>
      </w:tr>
      <w:tr w:rsidR="00F86D4E" w:rsidRPr="004307F2">
        <w:tc>
          <w:tcPr>
            <w:tcW w:w="5847" w:type="dxa"/>
            <w:vAlign w:val="bottom"/>
          </w:tcPr>
          <w:p w:rsidR="00F86D4E" w:rsidRPr="004307F2" w:rsidRDefault="00F86D4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86D4E" w:rsidRPr="004307F2" w:rsidRDefault="00F86D4E">
            <w:pPr>
              <w:pStyle w:val="a4"/>
            </w:pPr>
            <w:r w:rsidRPr="004307F2">
              <w:rPr>
                <w:lang w:val="en-US"/>
              </w:rPr>
              <w:t>Дехтерев Юрий Сергеевич</w:t>
            </w:r>
          </w:p>
        </w:tc>
      </w:tr>
      <w:tr w:rsidR="00F86D4E" w:rsidRPr="004307F2">
        <w:tc>
          <w:tcPr>
            <w:tcW w:w="5847" w:type="dxa"/>
            <w:vAlign w:val="bottom"/>
          </w:tcPr>
          <w:p w:rsidR="00F86D4E" w:rsidRPr="004307F2" w:rsidRDefault="00F86D4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86D4E" w:rsidRPr="004307F2" w:rsidRDefault="00F86D4E">
            <w:pPr>
              <w:pStyle w:val="a4"/>
            </w:pPr>
            <w:r w:rsidRPr="004307F2">
              <w:rPr>
                <w:lang w:val="en-US"/>
              </w:rPr>
              <w:t>Коротникова Светлана Борисовна</w:t>
            </w:r>
          </w:p>
        </w:tc>
      </w:tr>
      <w:tr w:rsidR="00F86D4E" w:rsidRPr="004307F2">
        <w:tc>
          <w:tcPr>
            <w:tcW w:w="5847" w:type="dxa"/>
            <w:vAlign w:val="bottom"/>
          </w:tcPr>
          <w:p w:rsidR="00F86D4E" w:rsidRPr="004307F2" w:rsidRDefault="00F86D4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86D4E" w:rsidRPr="004307F2" w:rsidRDefault="00F86D4E">
            <w:pPr>
              <w:pStyle w:val="a4"/>
            </w:pPr>
            <w:r w:rsidRPr="004307F2">
              <w:rPr>
                <w:lang w:val="en-US"/>
              </w:rPr>
              <w:t>Мальченко Елена Александровна</w:t>
            </w:r>
          </w:p>
        </w:tc>
      </w:tr>
      <w:tr w:rsidR="00F86D4E" w:rsidRPr="004307F2">
        <w:tc>
          <w:tcPr>
            <w:tcW w:w="5847" w:type="dxa"/>
            <w:vAlign w:val="bottom"/>
          </w:tcPr>
          <w:p w:rsidR="00F86D4E" w:rsidRPr="004307F2" w:rsidRDefault="00F86D4E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86D4E" w:rsidRPr="004307F2" w:rsidRDefault="00F86D4E">
            <w:pPr>
              <w:pStyle w:val="a4"/>
            </w:pPr>
            <w:r w:rsidRPr="004307F2">
              <w:rPr>
                <w:lang w:val="en-US"/>
              </w:rPr>
              <w:t>Владыкина Лидия Валерьевна</w:t>
            </w:r>
          </w:p>
        </w:tc>
      </w:tr>
    </w:tbl>
    <w:p w:rsidR="00F86D4E" w:rsidRDefault="00F86D4E"/>
    <w:sectPr w:rsidR="00F86D4E" w:rsidSect="000B557B">
      <w:pgSz w:w="11906" w:h="16838"/>
      <w:pgMar w:top="71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E80"/>
    <w:rsid w:val="000B557B"/>
    <w:rsid w:val="004307F2"/>
    <w:rsid w:val="004C0E80"/>
    <w:rsid w:val="00A14037"/>
    <w:rsid w:val="00E511CF"/>
    <w:rsid w:val="00F86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E80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4C0E80"/>
  </w:style>
  <w:style w:type="paragraph" w:customStyle="1" w:styleId="a3">
    <w:name w:val="Заголовок"/>
    <w:basedOn w:val="Normal"/>
    <w:next w:val="BodyText"/>
    <w:uiPriority w:val="99"/>
    <w:rsid w:val="004C0E8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C0E8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5237D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4C0E80"/>
  </w:style>
  <w:style w:type="paragraph" w:styleId="Caption">
    <w:name w:val="caption"/>
    <w:basedOn w:val="Normal"/>
    <w:uiPriority w:val="99"/>
    <w:qFormat/>
    <w:rsid w:val="004C0E8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C0E8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C0E8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5237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C0E8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C0E8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C0E8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C0E8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C0E8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C0E8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4C0E8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C0E8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C0E8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4C0E8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237D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23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7D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4C0E80"/>
  </w:style>
  <w:style w:type="paragraph" w:customStyle="1" w:styleId="a5">
    <w:name w:val="Заголовок таблицы"/>
    <w:basedOn w:val="a4"/>
    <w:uiPriority w:val="99"/>
    <w:rsid w:val="004C0E80"/>
  </w:style>
  <w:style w:type="paragraph" w:customStyle="1" w:styleId="DocumentMap">
    <w:name w:val="DocumentMap"/>
    <w:uiPriority w:val="99"/>
    <w:rsid w:val="004C0E80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0B55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982</Words>
  <Characters>5599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2022-01-12T14:02:00Z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