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B7C" w:rsidRDefault="00520B7C">
      <w:pPr>
        <w:ind w:firstLine="680"/>
        <w:jc w:val="center"/>
      </w:pPr>
      <w:r>
        <w:rPr>
          <w:b/>
          <w:bCs/>
        </w:rPr>
        <w:t xml:space="preserve">ПРОТОКОЛ </w:t>
      </w:r>
      <w:r w:rsidRPr="00524079">
        <w:rPr>
          <w:b/>
          <w:bCs/>
        </w:rPr>
        <w:t>0318300120821000196</w:t>
      </w:r>
    </w:p>
    <w:p w:rsidR="00520B7C" w:rsidRDefault="00520B7C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520B7C" w:rsidRPr="00524079" w:rsidRDefault="00520B7C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20B7C" w:rsidRPr="00E34D17">
        <w:tc>
          <w:tcPr>
            <w:tcW w:w="4961" w:type="dxa"/>
          </w:tcPr>
          <w:p w:rsidR="00520B7C" w:rsidRPr="00E34D17" w:rsidRDefault="00520B7C">
            <w:pPr>
              <w:overflowPunct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520B7C" w:rsidRPr="00E34D17" w:rsidRDefault="00520B7C">
            <w:pPr>
              <w:ind w:firstLine="567"/>
              <w:jc w:val="right"/>
            </w:pPr>
            <w:r>
              <w:rPr>
                <w:lang w:val="en-US"/>
              </w:rPr>
              <w:t>13.01.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520B7C" w:rsidRDefault="00520B7C">
      <w:pPr>
        <w:overflowPunct/>
      </w:pPr>
    </w:p>
    <w:p w:rsidR="00520B7C" w:rsidRDefault="00520B7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524079">
        <w:t xml:space="preserve">: Поставка лекарственных препаратов для медицинского применения (МНН Меглюмина натрия сукцинат) </w:t>
      </w:r>
    </w:p>
    <w:p w:rsidR="00520B7C" w:rsidRDefault="00520B7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213234901331923490100102680012120244</w:t>
      </w:r>
    </w:p>
    <w:p w:rsidR="00520B7C" w:rsidRDefault="00520B7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264 000,00 руб.</w:t>
      </w:r>
    </w:p>
    <w:p w:rsidR="00520B7C" w:rsidRDefault="00520B7C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524079">
        <w:rPr>
          <w:b/>
          <w:bCs/>
        </w:rPr>
        <w:t xml:space="preserve">: </w:t>
      </w:r>
      <w:r w:rsidRPr="00524079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524079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20B7C" w:rsidRPr="00E34D17">
        <w:trPr>
          <w:jc w:val="right"/>
        </w:trPr>
        <w:tc>
          <w:tcPr>
            <w:tcW w:w="9915" w:type="dxa"/>
          </w:tcPr>
          <w:p w:rsidR="00520B7C" w:rsidRPr="00E34D17" w:rsidRDefault="00520B7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524079">
              <w:rPr>
                <w:b/>
                <w:bCs/>
              </w:rPr>
              <w:t xml:space="preserve">Источник финансирования: </w:t>
            </w:r>
            <w:r w:rsidRPr="00524079">
              <w:t>Внебюджетные фонды (ОМС) на 2022 г.</w:t>
            </w:r>
          </w:p>
          <w:p w:rsidR="00520B7C" w:rsidRPr="00E34D17" w:rsidRDefault="00520B7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524079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524079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520B7C" w:rsidRPr="00E34D17" w:rsidRDefault="00520B7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524079">
              <w:t>Не требуется</w:t>
            </w:r>
          </w:p>
          <w:p w:rsidR="00520B7C" w:rsidRPr="00524079" w:rsidRDefault="00520B7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524079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20B7C" w:rsidRDefault="00520B7C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524079">
        <w:t>27.12.21 13:09:12 (</w:t>
      </w:r>
      <w:r>
        <w:rPr>
          <w:lang w:val="en-US"/>
        </w:rPr>
        <w:t>MSK</w:t>
      </w:r>
      <w:r w:rsidRPr="00524079">
        <w:t>+00:00)</w:t>
      </w:r>
    </w:p>
    <w:p w:rsidR="00520B7C" w:rsidRDefault="00520B7C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524079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20B7C" w:rsidRPr="00E34D17">
        <w:tc>
          <w:tcPr>
            <w:tcW w:w="3307" w:type="dxa"/>
          </w:tcPr>
          <w:p w:rsidR="00520B7C" w:rsidRPr="00E34D17" w:rsidRDefault="00520B7C">
            <w:r w:rsidRPr="00E34D17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20B7C" w:rsidRPr="00E34D17" w:rsidRDefault="00520B7C">
            <w:r w:rsidRPr="00E34D17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20B7C" w:rsidRPr="00E34D17" w:rsidRDefault="00520B7C">
            <w:pPr>
              <w:rPr>
                <w:lang w:val="en-US"/>
              </w:rPr>
            </w:pPr>
            <w:r w:rsidRPr="00E34D17">
              <w:rPr>
                <w:lang w:val="en-US"/>
              </w:rPr>
              <w:t>Главный врач</w:t>
            </w:r>
          </w:p>
        </w:tc>
      </w:tr>
      <w:tr w:rsidR="00520B7C" w:rsidRPr="00E34D17">
        <w:tc>
          <w:tcPr>
            <w:tcW w:w="3307" w:type="dxa"/>
          </w:tcPr>
          <w:p w:rsidR="00520B7C" w:rsidRPr="00E34D17" w:rsidRDefault="00520B7C">
            <w:r w:rsidRPr="00E34D1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20B7C" w:rsidRPr="00E34D17" w:rsidRDefault="00520B7C">
            <w:r w:rsidRPr="00E34D17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20B7C" w:rsidRPr="00E34D17" w:rsidRDefault="00520B7C">
            <w:pPr>
              <w:rPr>
                <w:lang w:val="en-US"/>
              </w:rPr>
            </w:pPr>
            <w:r w:rsidRPr="00E34D17">
              <w:rPr>
                <w:lang w:val="en-US"/>
              </w:rPr>
              <w:t>Начальник отдела закупок</w:t>
            </w:r>
          </w:p>
        </w:tc>
      </w:tr>
      <w:tr w:rsidR="00520B7C" w:rsidRPr="00E34D17">
        <w:tc>
          <w:tcPr>
            <w:tcW w:w="3307" w:type="dxa"/>
          </w:tcPr>
          <w:p w:rsidR="00520B7C" w:rsidRPr="00E34D17" w:rsidRDefault="00520B7C">
            <w:r w:rsidRPr="00E34D17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20B7C" w:rsidRPr="00E34D17" w:rsidRDefault="00520B7C">
            <w:r w:rsidRPr="00E34D17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20B7C" w:rsidRPr="00E34D17" w:rsidRDefault="00520B7C">
            <w:pPr>
              <w:rPr>
                <w:lang w:val="en-US"/>
              </w:rPr>
            </w:pPr>
            <w:r w:rsidRPr="00E34D17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20B7C" w:rsidRDefault="00520B7C">
      <w:pPr>
        <w:jc w:val="both"/>
      </w:pPr>
      <w:r>
        <w:tab/>
        <w:t>Кворум имеется. Комиссия правомочна.</w:t>
      </w:r>
    </w:p>
    <w:p w:rsidR="00520B7C" w:rsidRDefault="00520B7C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524079">
        <w:t>13.01.</w:t>
      </w:r>
      <w:r>
        <w:t>20</w:t>
      </w:r>
      <w:r w:rsidRPr="00524079">
        <w:t>22 1</w:t>
      </w:r>
      <w:r>
        <w:t>5</w:t>
      </w:r>
      <w:r w:rsidRPr="00524079">
        <w:t>:</w:t>
      </w:r>
      <w:r>
        <w:t>00</w:t>
      </w:r>
      <w:r w:rsidRPr="00524079">
        <w:t xml:space="preserve"> (</w:t>
      </w:r>
      <w:r>
        <w:rPr>
          <w:lang w:val="en-US"/>
        </w:rPr>
        <w:t>MSK</w:t>
      </w:r>
      <w:r w:rsidRPr="00524079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520B7C" w:rsidRPr="00524079" w:rsidRDefault="00520B7C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520B7C" w:rsidRPr="00E34D17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20B7C" w:rsidRPr="00E34D17" w:rsidRDefault="00520B7C">
            <w:pPr>
              <w:rPr>
                <w:b/>
                <w:bCs/>
              </w:rPr>
            </w:pPr>
            <w:r w:rsidRPr="00E34D17">
              <w:rPr>
                <w:b/>
                <w:bCs/>
              </w:rPr>
              <w:t xml:space="preserve">№ </w:t>
            </w:r>
          </w:p>
          <w:p w:rsidR="00520B7C" w:rsidRPr="00E34D17" w:rsidRDefault="00520B7C">
            <w:pPr>
              <w:rPr>
                <w:b/>
                <w:bCs/>
              </w:rPr>
            </w:pPr>
            <w:r w:rsidRPr="00E34D17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20B7C" w:rsidRPr="00E34D17" w:rsidRDefault="00520B7C">
            <w:pPr>
              <w:pStyle w:val="a3"/>
              <w:rPr>
                <w:b/>
                <w:bCs/>
              </w:rPr>
            </w:pPr>
            <w:r w:rsidRPr="00E34D17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20B7C" w:rsidRPr="00E34D17" w:rsidRDefault="00520B7C">
            <w:pPr>
              <w:pStyle w:val="a3"/>
              <w:rPr>
                <w:b/>
                <w:bCs/>
              </w:rPr>
            </w:pPr>
            <w:r w:rsidRPr="00E34D17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20B7C" w:rsidRPr="00E34D17" w:rsidRDefault="00520B7C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0B7C" w:rsidRPr="00E34D17" w:rsidRDefault="00520B7C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520B7C" w:rsidRPr="00E34D1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20B7C" w:rsidRPr="00E34D17" w:rsidRDefault="00520B7C">
            <w:pPr>
              <w:pStyle w:val="a3"/>
            </w:pPr>
            <w:r w:rsidRPr="00E34D17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20B7C" w:rsidRPr="00E34D17" w:rsidRDefault="00520B7C">
            <w:pPr>
              <w:pStyle w:val="a3"/>
              <w:rPr>
                <w:lang w:val="en-US"/>
              </w:rPr>
            </w:pPr>
            <w:r w:rsidRPr="00E34D17">
              <w:rPr>
                <w:lang w:val="en-US"/>
              </w:rPr>
              <w:t>255 130,00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20B7C" w:rsidRPr="00E34D17" w:rsidRDefault="00520B7C">
            <w:pPr>
              <w:pStyle w:val="a3"/>
            </w:pPr>
            <w:r w:rsidRPr="00E34D1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20B7C" w:rsidRPr="00E34D17" w:rsidRDefault="00520B7C">
            <w:pPr>
              <w:pStyle w:val="a3"/>
              <w:rPr>
                <w:lang w:val="en-US"/>
              </w:rPr>
            </w:pPr>
            <w:r w:rsidRPr="00E34D17">
              <w:rPr>
                <w:lang w:val="en-US"/>
              </w:rPr>
              <w:t>12.01.22 11:02:54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0B7C" w:rsidRPr="00524079" w:rsidRDefault="00520B7C">
            <w:pPr>
              <w:pStyle w:val="a3"/>
            </w:pPr>
            <w:r w:rsidRPr="00524079">
              <w:t>ОБЩЕСТВО С ОГРАНИЧЕННОЙ ОТВЕТСТВЕННОСТЬЮ "ЛЕСАН ФАРМА"</w:t>
            </w:r>
          </w:p>
        </w:tc>
      </w:tr>
      <w:tr w:rsidR="00520B7C" w:rsidRPr="00E34D1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20B7C" w:rsidRPr="00E34D17" w:rsidRDefault="00520B7C">
            <w:pPr>
              <w:pStyle w:val="a3"/>
            </w:pPr>
            <w:r w:rsidRPr="00E34D17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20B7C" w:rsidRPr="00E34D17" w:rsidRDefault="00520B7C">
            <w:pPr>
              <w:pStyle w:val="a3"/>
              <w:rPr>
                <w:lang w:val="en-US"/>
              </w:rPr>
            </w:pPr>
            <w:r w:rsidRPr="00E34D17">
              <w:rPr>
                <w:lang w:val="en-US"/>
              </w:rPr>
              <w:t>260 040,00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20B7C" w:rsidRPr="00E34D17" w:rsidRDefault="00520B7C">
            <w:pPr>
              <w:pStyle w:val="a3"/>
            </w:pPr>
            <w:r w:rsidRPr="00E34D1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20B7C" w:rsidRPr="00E34D17" w:rsidRDefault="00520B7C">
            <w:pPr>
              <w:pStyle w:val="a3"/>
              <w:rPr>
                <w:lang w:val="en-US"/>
              </w:rPr>
            </w:pPr>
            <w:r w:rsidRPr="00E34D17">
              <w:rPr>
                <w:lang w:val="en-US"/>
              </w:rPr>
              <w:t>12.01.22 11:02:17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0B7C" w:rsidRPr="00524079" w:rsidRDefault="00520B7C">
            <w:pPr>
              <w:pStyle w:val="a3"/>
            </w:pPr>
            <w:r w:rsidRPr="00524079">
              <w:t>ОБЩЕСТВО С ОГРАНИЧЕННОЙ ОТВЕТСТВЕННОСТЬЮ "ФАРМСЕРВИС"</w:t>
            </w:r>
          </w:p>
        </w:tc>
      </w:tr>
      <w:tr w:rsidR="00520B7C" w:rsidRPr="00E34D1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20B7C" w:rsidRPr="00E34D17" w:rsidRDefault="00520B7C">
            <w:pPr>
              <w:pStyle w:val="a3"/>
            </w:pPr>
            <w:r w:rsidRPr="00E34D17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20B7C" w:rsidRPr="00E34D17" w:rsidRDefault="00520B7C">
            <w:pPr>
              <w:pStyle w:val="a3"/>
              <w:rPr>
                <w:lang w:val="en-US"/>
              </w:rPr>
            </w:pPr>
            <w:r w:rsidRPr="00E34D17">
              <w:rPr>
                <w:lang w:val="en-US"/>
              </w:rPr>
              <w:t>261 360,00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20B7C" w:rsidRPr="00E34D17" w:rsidRDefault="00520B7C">
            <w:pPr>
              <w:pStyle w:val="a3"/>
            </w:pPr>
            <w:r w:rsidRPr="00E34D1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20B7C" w:rsidRPr="00E34D17" w:rsidRDefault="00520B7C">
            <w:pPr>
              <w:pStyle w:val="a3"/>
              <w:rPr>
                <w:lang w:val="en-US"/>
              </w:rPr>
            </w:pPr>
            <w:r w:rsidRPr="00E34D17">
              <w:rPr>
                <w:lang w:val="en-US"/>
              </w:rPr>
              <w:t>12.01.22 11:01:36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0B7C" w:rsidRPr="00524079" w:rsidRDefault="00520B7C">
            <w:pPr>
              <w:pStyle w:val="a3"/>
            </w:pPr>
            <w:r w:rsidRPr="00524079">
              <w:t>ОБЩЕСТВО С ОГРАНИЧЕННОЙ ОТВЕТСТВЕННОСТЬЮ "МЕДИЦИНСКАЯ КОМПАНИЯ ПОЛИМЕД"</w:t>
            </w:r>
          </w:p>
        </w:tc>
      </w:tr>
    </w:tbl>
    <w:p w:rsidR="00520B7C" w:rsidRDefault="00520B7C">
      <w:pPr>
        <w:jc w:val="both"/>
      </w:pPr>
    </w:p>
    <w:p w:rsidR="00520B7C" w:rsidRDefault="00520B7C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520B7C" w:rsidRPr="00E34D17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20B7C" w:rsidRPr="00E34D17" w:rsidRDefault="00520B7C">
            <w:r>
              <w:rPr>
                <w:b/>
                <w:bCs/>
              </w:rPr>
              <w:t>Решение  члена комиссии</w:t>
            </w:r>
          </w:p>
        </w:tc>
      </w:tr>
      <w:tr w:rsidR="00520B7C" w:rsidRPr="00E34D17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r>
              <w:t>EA-143492</w:t>
            </w:r>
          </w:p>
          <w:p w:rsidR="00520B7C" w:rsidRPr="00E34D17" w:rsidRDefault="00520B7C">
            <w:r>
              <w:t>ОБЩЕСТВО С ОГРАНИЧЕННОЙ ОТВЕТСТВЕННОСТЬЮ "ЛЕСАН ФАРМА"</w:t>
            </w:r>
          </w:p>
          <w:p w:rsidR="00520B7C" w:rsidRPr="00E34D17" w:rsidRDefault="00520B7C">
            <w:r>
              <w:t>ИНН 6161051021</w:t>
            </w:r>
          </w:p>
          <w:p w:rsidR="00520B7C" w:rsidRPr="00E34D17" w:rsidRDefault="00520B7C">
            <w:r>
              <w:t xml:space="preserve">ОГРН </w:t>
            </w:r>
            <w:r w:rsidRPr="00524079">
              <w:t>1086161000200</w:t>
            </w:r>
          </w:p>
          <w:p w:rsidR="00520B7C" w:rsidRPr="00E34D17" w:rsidRDefault="00520B7C">
            <w:r w:rsidRPr="00E34D17">
              <w:t xml:space="preserve">КПП </w:t>
            </w:r>
            <w:r w:rsidRPr="00524079">
              <w:t>616101001</w:t>
            </w:r>
          </w:p>
          <w:p w:rsidR="00520B7C" w:rsidRPr="00E34D17" w:rsidRDefault="00520B7C">
            <w:r w:rsidRPr="00E34D17">
              <w:t>Место нахождения(жительства)</w:t>
            </w:r>
          </w:p>
          <w:p w:rsidR="00520B7C" w:rsidRPr="00E34D17" w:rsidRDefault="00520B7C">
            <w:r w:rsidRPr="00E34D17">
              <w:t>Россия, 344092, ОБЛРОСТОВСКАЯ, ГРОСТОВ-НА-ДОНУ</w:t>
            </w:r>
          </w:p>
          <w:p w:rsidR="00520B7C" w:rsidRPr="00E34D17" w:rsidRDefault="00520B7C">
            <w:r w:rsidRPr="00E34D17">
              <w:t>Почтовый адрес</w:t>
            </w:r>
          </w:p>
          <w:p w:rsidR="00520B7C" w:rsidRPr="00E34D17" w:rsidRDefault="00520B7C">
            <w:r w:rsidRPr="00E34D17">
              <w:t>344064 г.Ростов-на-Дону, Ул.Днепроградская, 60</w:t>
            </w:r>
          </w:p>
          <w:p w:rsidR="00520B7C" w:rsidRPr="00E34D17" w:rsidRDefault="00520B7C">
            <w:r w:rsidRPr="00E34D17">
              <w:rPr>
                <w:sz w:val="16"/>
                <w:szCs w:val="16"/>
              </w:rPr>
              <w:t xml:space="preserve">Контактное лицо </w:t>
            </w:r>
          </w:p>
          <w:p w:rsidR="00520B7C" w:rsidRPr="00E34D17" w:rsidRDefault="00520B7C">
            <w:r>
              <w:t xml:space="preserve">Телефон </w:t>
            </w:r>
            <w:r>
              <w:rPr>
                <w:lang w:val="en-US"/>
              </w:rPr>
              <w:t>78633330139</w:t>
            </w:r>
          </w:p>
          <w:p w:rsidR="00520B7C" w:rsidRPr="00E34D17" w:rsidRDefault="00520B7C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20B7C" w:rsidRDefault="00520B7C">
            <w:pPr>
              <w:pStyle w:val="a3"/>
            </w:pPr>
          </w:p>
          <w:p w:rsidR="00520B7C" w:rsidRPr="00E34D17" w:rsidRDefault="00520B7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20B7C" w:rsidRPr="00E34D17" w:rsidRDefault="00520B7C">
            <w:r>
              <w:t>Соответствует требованиям</w:t>
            </w:r>
          </w:p>
        </w:tc>
      </w:tr>
      <w:tr w:rsidR="00520B7C" w:rsidRPr="00E34D1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r>
              <w:t>EA-143492</w:t>
            </w:r>
          </w:p>
          <w:p w:rsidR="00520B7C" w:rsidRPr="00E34D17" w:rsidRDefault="00520B7C">
            <w:r>
              <w:t>ОБЩЕСТВО С ОГРАНИЧЕННОЙ ОТВЕТСТВЕННОСТЬЮ "ЛЕСАН ФАРМА"</w:t>
            </w:r>
          </w:p>
          <w:p w:rsidR="00520B7C" w:rsidRPr="00E34D17" w:rsidRDefault="00520B7C">
            <w:r>
              <w:t>ИНН 6161051021</w:t>
            </w:r>
          </w:p>
          <w:p w:rsidR="00520B7C" w:rsidRPr="00E34D17" w:rsidRDefault="00520B7C">
            <w:r>
              <w:t xml:space="preserve">ОГРН </w:t>
            </w:r>
            <w:r w:rsidRPr="00524079">
              <w:t>1086161000200</w:t>
            </w:r>
          </w:p>
          <w:p w:rsidR="00520B7C" w:rsidRPr="00E34D17" w:rsidRDefault="00520B7C">
            <w:r w:rsidRPr="00E34D17">
              <w:t xml:space="preserve">КПП </w:t>
            </w:r>
            <w:r w:rsidRPr="00524079">
              <w:t>616101001</w:t>
            </w:r>
          </w:p>
          <w:p w:rsidR="00520B7C" w:rsidRPr="00E34D17" w:rsidRDefault="00520B7C">
            <w:r w:rsidRPr="00E34D17">
              <w:t>Место нахождения(жительства)</w:t>
            </w:r>
          </w:p>
          <w:p w:rsidR="00520B7C" w:rsidRPr="00E34D17" w:rsidRDefault="00520B7C">
            <w:r w:rsidRPr="00E34D17">
              <w:t>Россия, 344092, ОБЛРОСТОВСКАЯ, ГРОСТОВ-НА-ДОНУ</w:t>
            </w:r>
          </w:p>
          <w:p w:rsidR="00520B7C" w:rsidRPr="00E34D17" w:rsidRDefault="00520B7C">
            <w:r w:rsidRPr="00E34D17">
              <w:t>Почтовый адрес</w:t>
            </w:r>
          </w:p>
          <w:p w:rsidR="00520B7C" w:rsidRPr="00E34D17" w:rsidRDefault="00520B7C">
            <w:r w:rsidRPr="00E34D17">
              <w:t>344064 г.Ростов-на-Дону, Ул.Днепроградская, 60</w:t>
            </w:r>
          </w:p>
          <w:p w:rsidR="00520B7C" w:rsidRPr="00E34D17" w:rsidRDefault="00520B7C">
            <w:r w:rsidRPr="00E34D17">
              <w:rPr>
                <w:sz w:val="16"/>
                <w:szCs w:val="16"/>
              </w:rPr>
              <w:t xml:space="preserve">Контактное лицо </w:t>
            </w:r>
          </w:p>
          <w:p w:rsidR="00520B7C" w:rsidRPr="00E34D17" w:rsidRDefault="00520B7C">
            <w:r>
              <w:t xml:space="preserve">Телефон </w:t>
            </w:r>
            <w:r>
              <w:rPr>
                <w:lang w:val="en-US"/>
              </w:rPr>
              <w:t>78633330139</w:t>
            </w:r>
          </w:p>
          <w:p w:rsidR="00520B7C" w:rsidRPr="00E34D17" w:rsidRDefault="00520B7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20B7C" w:rsidRDefault="00520B7C">
            <w:pPr>
              <w:pStyle w:val="a3"/>
            </w:pPr>
          </w:p>
          <w:p w:rsidR="00520B7C" w:rsidRPr="00E34D17" w:rsidRDefault="00520B7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20B7C" w:rsidRPr="00E34D17" w:rsidRDefault="00520B7C">
            <w:r>
              <w:t>Соответствует требованиям</w:t>
            </w:r>
          </w:p>
        </w:tc>
      </w:tr>
      <w:tr w:rsidR="00520B7C" w:rsidRPr="00E34D1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r>
              <w:t>EA-143492</w:t>
            </w:r>
          </w:p>
          <w:p w:rsidR="00520B7C" w:rsidRPr="00E34D17" w:rsidRDefault="00520B7C">
            <w:r>
              <w:t>ОБЩЕСТВО С ОГРАНИЧЕННОЙ ОТВЕТСТВЕННОСТЬЮ "ЛЕСАН ФАРМА"</w:t>
            </w:r>
          </w:p>
          <w:p w:rsidR="00520B7C" w:rsidRPr="00E34D17" w:rsidRDefault="00520B7C">
            <w:r>
              <w:t>ИНН 6161051021</w:t>
            </w:r>
          </w:p>
          <w:p w:rsidR="00520B7C" w:rsidRPr="00E34D17" w:rsidRDefault="00520B7C">
            <w:r>
              <w:t xml:space="preserve">ОГРН </w:t>
            </w:r>
            <w:r w:rsidRPr="00524079">
              <w:t>1086161000200</w:t>
            </w:r>
          </w:p>
          <w:p w:rsidR="00520B7C" w:rsidRPr="00E34D17" w:rsidRDefault="00520B7C">
            <w:r w:rsidRPr="00E34D17">
              <w:t xml:space="preserve">КПП </w:t>
            </w:r>
            <w:r w:rsidRPr="00524079">
              <w:t>616101001</w:t>
            </w:r>
          </w:p>
          <w:p w:rsidR="00520B7C" w:rsidRPr="00E34D17" w:rsidRDefault="00520B7C">
            <w:r w:rsidRPr="00E34D17">
              <w:t>Место нахождения(жительства)</w:t>
            </w:r>
          </w:p>
          <w:p w:rsidR="00520B7C" w:rsidRPr="00E34D17" w:rsidRDefault="00520B7C">
            <w:r w:rsidRPr="00E34D17">
              <w:t>Россия, 344092, ОБЛРОСТОВСКАЯ, ГРОСТОВ-НА-ДОНУ</w:t>
            </w:r>
          </w:p>
          <w:p w:rsidR="00520B7C" w:rsidRPr="00E34D17" w:rsidRDefault="00520B7C">
            <w:r w:rsidRPr="00E34D17">
              <w:t>Почтовый адрес</w:t>
            </w:r>
          </w:p>
          <w:p w:rsidR="00520B7C" w:rsidRPr="00E34D17" w:rsidRDefault="00520B7C">
            <w:r w:rsidRPr="00E34D17">
              <w:t>344064 г.Ростов-на-Дону, Ул.Днепроградская, 60</w:t>
            </w:r>
          </w:p>
          <w:p w:rsidR="00520B7C" w:rsidRPr="00E34D17" w:rsidRDefault="00520B7C">
            <w:r w:rsidRPr="00E34D17">
              <w:rPr>
                <w:sz w:val="16"/>
                <w:szCs w:val="16"/>
              </w:rPr>
              <w:t xml:space="preserve">Контактное лицо </w:t>
            </w:r>
          </w:p>
          <w:p w:rsidR="00520B7C" w:rsidRPr="00E34D17" w:rsidRDefault="00520B7C">
            <w:r>
              <w:t xml:space="preserve">Телефон </w:t>
            </w:r>
            <w:r>
              <w:rPr>
                <w:lang w:val="en-US"/>
              </w:rPr>
              <w:t>78633330139</w:t>
            </w:r>
          </w:p>
          <w:p w:rsidR="00520B7C" w:rsidRPr="00E34D17" w:rsidRDefault="00520B7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20B7C" w:rsidRDefault="00520B7C">
            <w:pPr>
              <w:pStyle w:val="a3"/>
            </w:pPr>
          </w:p>
          <w:p w:rsidR="00520B7C" w:rsidRPr="00E34D17" w:rsidRDefault="00520B7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20B7C" w:rsidRPr="00E34D17" w:rsidRDefault="00520B7C">
            <w:r>
              <w:t>Соответствует требованиям</w:t>
            </w:r>
          </w:p>
        </w:tc>
      </w:tr>
      <w:tr w:rsidR="00520B7C" w:rsidRPr="00E34D17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r>
              <w:t>EA-143332</w:t>
            </w:r>
          </w:p>
          <w:p w:rsidR="00520B7C" w:rsidRPr="00E34D17" w:rsidRDefault="00520B7C">
            <w:r>
              <w:t>ОБЩЕСТВО С ОГРАНИЧЕННОЙ ОТВЕТСТВЕННОСТЬЮ "ФАРМСЕРВИС"</w:t>
            </w:r>
          </w:p>
          <w:p w:rsidR="00520B7C" w:rsidRPr="00E34D17" w:rsidRDefault="00520B7C">
            <w:r>
              <w:t>ИНН 2312178145</w:t>
            </w:r>
          </w:p>
          <w:p w:rsidR="00520B7C" w:rsidRPr="00E34D17" w:rsidRDefault="00520B7C">
            <w:r>
              <w:t xml:space="preserve">ОГРН </w:t>
            </w:r>
            <w:r w:rsidRPr="00524079">
              <w:t>1112312000393</w:t>
            </w:r>
          </w:p>
          <w:p w:rsidR="00520B7C" w:rsidRPr="00E34D17" w:rsidRDefault="00520B7C">
            <w:r w:rsidRPr="00E34D17">
              <w:t xml:space="preserve">КПП </w:t>
            </w:r>
            <w:r w:rsidRPr="00524079">
              <w:t>231201001</w:t>
            </w:r>
          </w:p>
          <w:p w:rsidR="00520B7C" w:rsidRPr="00E34D17" w:rsidRDefault="00520B7C">
            <w:r w:rsidRPr="00E34D17">
              <w:t>Место нахождения(жительства)</w:t>
            </w:r>
          </w:p>
          <w:p w:rsidR="00520B7C" w:rsidRPr="00E34D17" w:rsidRDefault="00520B7C">
            <w:r w:rsidRPr="00E34D17">
              <w:t>Россия, 350018, КРАЙКРАСНОДАРСКИЙ, ГКРАСНОДАР, ДОМ 7ЛИТЕР Г, ОФИС 139</w:t>
            </w:r>
          </w:p>
          <w:p w:rsidR="00520B7C" w:rsidRPr="00E34D17" w:rsidRDefault="00520B7C">
            <w:r w:rsidRPr="00E34D17">
              <w:t>Почтовый адрес</w:t>
            </w:r>
          </w:p>
          <w:p w:rsidR="00520B7C" w:rsidRPr="00E34D17" w:rsidRDefault="00520B7C">
            <w:r w:rsidRPr="00E34D17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520B7C" w:rsidRPr="00E34D17" w:rsidRDefault="00520B7C">
            <w:r w:rsidRPr="00E34D17">
              <w:rPr>
                <w:sz w:val="16"/>
                <w:szCs w:val="16"/>
              </w:rPr>
              <w:t xml:space="preserve">Контактное лицо </w:t>
            </w:r>
          </w:p>
          <w:p w:rsidR="00520B7C" w:rsidRPr="00E34D17" w:rsidRDefault="00520B7C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520B7C" w:rsidRPr="00E34D17" w:rsidRDefault="00520B7C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20B7C" w:rsidRDefault="00520B7C">
            <w:pPr>
              <w:pStyle w:val="a3"/>
            </w:pPr>
          </w:p>
          <w:p w:rsidR="00520B7C" w:rsidRPr="00E34D17" w:rsidRDefault="00520B7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20B7C" w:rsidRPr="00E34D17" w:rsidRDefault="00520B7C">
            <w:r>
              <w:t>Соответствует требованиям</w:t>
            </w:r>
          </w:p>
        </w:tc>
      </w:tr>
      <w:tr w:rsidR="00520B7C" w:rsidRPr="00E34D1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r>
              <w:t>EA-143332</w:t>
            </w:r>
          </w:p>
          <w:p w:rsidR="00520B7C" w:rsidRPr="00E34D17" w:rsidRDefault="00520B7C">
            <w:r>
              <w:t>ОБЩЕСТВО С ОГРАНИЧЕННОЙ ОТВЕТСТВЕННОСТЬЮ "ФАРМСЕРВИС"</w:t>
            </w:r>
          </w:p>
          <w:p w:rsidR="00520B7C" w:rsidRPr="00E34D17" w:rsidRDefault="00520B7C">
            <w:r>
              <w:t>ИНН 2312178145</w:t>
            </w:r>
          </w:p>
          <w:p w:rsidR="00520B7C" w:rsidRPr="00E34D17" w:rsidRDefault="00520B7C">
            <w:r>
              <w:t xml:space="preserve">ОГРН </w:t>
            </w:r>
            <w:r w:rsidRPr="00524079">
              <w:t>1112312000393</w:t>
            </w:r>
          </w:p>
          <w:p w:rsidR="00520B7C" w:rsidRPr="00E34D17" w:rsidRDefault="00520B7C">
            <w:r w:rsidRPr="00E34D17">
              <w:t xml:space="preserve">КПП </w:t>
            </w:r>
            <w:r w:rsidRPr="00524079">
              <w:t>231201001</w:t>
            </w:r>
          </w:p>
          <w:p w:rsidR="00520B7C" w:rsidRPr="00E34D17" w:rsidRDefault="00520B7C">
            <w:r w:rsidRPr="00E34D17">
              <w:t>Место нахождения(жительства)</w:t>
            </w:r>
          </w:p>
          <w:p w:rsidR="00520B7C" w:rsidRPr="00E34D17" w:rsidRDefault="00520B7C">
            <w:r w:rsidRPr="00E34D17">
              <w:t>Россия, 350018, КРАЙКРАСНОДАРСКИЙ, ГКРАСНОДАР, ДОМ 7ЛИТЕР Г, ОФИС 139</w:t>
            </w:r>
          </w:p>
          <w:p w:rsidR="00520B7C" w:rsidRPr="00E34D17" w:rsidRDefault="00520B7C">
            <w:r w:rsidRPr="00E34D17">
              <w:t>Почтовый адрес</w:t>
            </w:r>
          </w:p>
          <w:p w:rsidR="00520B7C" w:rsidRPr="00E34D17" w:rsidRDefault="00520B7C">
            <w:r w:rsidRPr="00E34D17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520B7C" w:rsidRPr="00E34D17" w:rsidRDefault="00520B7C">
            <w:r w:rsidRPr="00E34D17">
              <w:rPr>
                <w:sz w:val="16"/>
                <w:szCs w:val="16"/>
              </w:rPr>
              <w:t xml:space="preserve">Контактное лицо </w:t>
            </w:r>
          </w:p>
          <w:p w:rsidR="00520B7C" w:rsidRPr="00E34D17" w:rsidRDefault="00520B7C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520B7C" w:rsidRPr="00E34D17" w:rsidRDefault="00520B7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20B7C" w:rsidRDefault="00520B7C">
            <w:pPr>
              <w:pStyle w:val="a3"/>
            </w:pPr>
          </w:p>
          <w:p w:rsidR="00520B7C" w:rsidRPr="00E34D17" w:rsidRDefault="00520B7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20B7C" w:rsidRPr="00E34D17" w:rsidRDefault="00520B7C">
            <w:r>
              <w:t>Соответствует требованиям</w:t>
            </w:r>
          </w:p>
        </w:tc>
      </w:tr>
      <w:tr w:rsidR="00520B7C" w:rsidRPr="00E34D1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r>
              <w:t>EA-143332</w:t>
            </w:r>
          </w:p>
          <w:p w:rsidR="00520B7C" w:rsidRPr="00E34D17" w:rsidRDefault="00520B7C">
            <w:r>
              <w:t>ОБЩЕСТВО С ОГРАНИЧЕННОЙ ОТВЕТСТВЕННОСТЬЮ "ФАРМСЕРВИС"</w:t>
            </w:r>
          </w:p>
          <w:p w:rsidR="00520B7C" w:rsidRPr="00E34D17" w:rsidRDefault="00520B7C">
            <w:r>
              <w:t>ИНН 2312178145</w:t>
            </w:r>
          </w:p>
          <w:p w:rsidR="00520B7C" w:rsidRPr="00E34D17" w:rsidRDefault="00520B7C">
            <w:r>
              <w:t xml:space="preserve">ОГРН </w:t>
            </w:r>
            <w:r w:rsidRPr="00524079">
              <w:t>1112312000393</w:t>
            </w:r>
          </w:p>
          <w:p w:rsidR="00520B7C" w:rsidRPr="00E34D17" w:rsidRDefault="00520B7C">
            <w:r w:rsidRPr="00E34D17">
              <w:t xml:space="preserve">КПП </w:t>
            </w:r>
            <w:r w:rsidRPr="00524079">
              <w:t>231201001</w:t>
            </w:r>
          </w:p>
          <w:p w:rsidR="00520B7C" w:rsidRPr="00E34D17" w:rsidRDefault="00520B7C">
            <w:r w:rsidRPr="00E34D17">
              <w:t>Место нахождения(жительства)</w:t>
            </w:r>
          </w:p>
          <w:p w:rsidR="00520B7C" w:rsidRPr="00E34D17" w:rsidRDefault="00520B7C">
            <w:r w:rsidRPr="00E34D17">
              <w:t>Россия, 350018, КРАЙКРАСНОДАРСКИЙ, ГКРАСНОДАР, ДОМ 7ЛИТЕР Г, ОФИС 139</w:t>
            </w:r>
          </w:p>
          <w:p w:rsidR="00520B7C" w:rsidRPr="00E34D17" w:rsidRDefault="00520B7C">
            <w:r w:rsidRPr="00E34D17">
              <w:t>Почтовый адрес</w:t>
            </w:r>
          </w:p>
          <w:p w:rsidR="00520B7C" w:rsidRPr="00E34D17" w:rsidRDefault="00520B7C">
            <w:r w:rsidRPr="00E34D17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520B7C" w:rsidRPr="00E34D17" w:rsidRDefault="00520B7C">
            <w:r w:rsidRPr="00E34D17">
              <w:rPr>
                <w:sz w:val="16"/>
                <w:szCs w:val="16"/>
              </w:rPr>
              <w:t xml:space="preserve">Контактное лицо </w:t>
            </w:r>
          </w:p>
          <w:p w:rsidR="00520B7C" w:rsidRPr="00E34D17" w:rsidRDefault="00520B7C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520B7C" w:rsidRPr="00E34D17" w:rsidRDefault="00520B7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20B7C" w:rsidRDefault="00520B7C">
            <w:pPr>
              <w:pStyle w:val="a3"/>
            </w:pPr>
          </w:p>
          <w:p w:rsidR="00520B7C" w:rsidRPr="00E34D17" w:rsidRDefault="00520B7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20B7C" w:rsidRPr="00E34D17" w:rsidRDefault="00520B7C">
            <w:r>
              <w:t>Соответствует требованиям</w:t>
            </w:r>
          </w:p>
        </w:tc>
      </w:tr>
      <w:tr w:rsidR="00520B7C" w:rsidRPr="00E34D17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r>
              <w:t>EA-143222</w:t>
            </w:r>
          </w:p>
          <w:p w:rsidR="00520B7C" w:rsidRPr="00E34D17" w:rsidRDefault="00520B7C">
            <w:r>
              <w:t>ОБЩЕСТВО С ОГРАНИЧЕННОЙ ОТВЕТСТВЕННОСТЬЮ "МЕДИЦИНСКАЯ КОМПАНИЯ ПОЛИМЕД"</w:t>
            </w:r>
          </w:p>
          <w:p w:rsidR="00520B7C" w:rsidRPr="00E34D17" w:rsidRDefault="00520B7C">
            <w:r>
              <w:t>ИНН 6162050380</w:t>
            </w:r>
          </w:p>
          <w:p w:rsidR="00520B7C" w:rsidRPr="00E34D17" w:rsidRDefault="00520B7C">
            <w:r>
              <w:t xml:space="preserve">ОГРН </w:t>
            </w:r>
            <w:r w:rsidRPr="00524079">
              <w:t>1106194001110</w:t>
            </w:r>
          </w:p>
          <w:p w:rsidR="00520B7C" w:rsidRPr="00E34D17" w:rsidRDefault="00520B7C">
            <w:r w:rsidRPr="00E34D17">
              <w:t xml:space="preserve">КПП </w:t>
            </w:r>
            <w:r w:rsidRPr="00524079">
              <w:t>616501001</w:t>
            </w:r>
          </w:p>
          <w:p w:rsidR="00520B7C" w:rsidRPr="00E34D17" w:rsidRDefault="00520B7C">
            <w:r w:rsidRPr="00E34D17">
              <w:t>Место нахождения(жительства)</w:t>
            </w:r>
          </w:p>
          <w:p w:rsidR="00520B7C" w:rsidRPr="00E34D17" w:rsidRDefault="00520B7C">
            <w:r w:rsidRPr="00E34D17">
              <w:t>344012, ОБЛРОСТОВСКАЯ, ГРОСТОВ-НА-ДОНУ, 17/18Б, 5Ж</w:t>
            </w:r>
          </w:p>
          <w:p w:rsidR="00520B7C" w:rsidRPr="00E34D17" w:rsidRDefault="00520B7C">
            <w:r w:rsidRPr="00E34D17">
              <w:t>Почтовый адрес</w:t>
            </w:r>
          </w:p>
          <w:p w:rsidR="00520B7C" w:rsidRPr="00E34D17" w:rsidRDefault="00520B7C">
            <w:r w:rsidRPr="00E34D17">
              <w:t>344012, Ростовская область, г.Ростов-на-Дону, ул.Юфимцева,дом 17/18, литер «Б», комната 5Ж</w:t>
            </w:r>
          </w:p>
          <w:p w:rsidR="00520B7C" w:rsidRPr="00E34D17" w:rsidRDefault="00520B7C">
            <w:r w:rsidRPr="00E34D17">
              <w:rPr>
                <w:sz w:val="16"/>
                <w:szCs w:val="16"/>
              </w:rPr>
              <w:t xml:space="preserve">Контактное лицо </w:t>
            </w:r>
          </w:p>
          <w:p w:rsidR="00520B7C" w:rsidRPr="00E34D17" w:rsidRDefault="00520B7C">
            <w:r>
              <w:t xml:space="preserve">Телефон </w:t>
            </w:r>
            <w:r>
              <w:rPr>
                <w:lang w:val="en-US"/>
              </w:rPr>
              <w:t>78633030066</w:t>
            </w:r>
          </w:p>
          <w:p w:rsidR="00520B7C" w:rsidRPr="00E34D17" w:rsidRDefault="00520B7C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20B7C" w:rsidRDefault="00520B7C">
            <w:pPr>
              <w:pStyle w:val="a3"/>
            </w:pPr>
          </w:p>
          <w:p w:rsidR="00520B7C" w:rsidRPr="00E34D17" w:rsidRDefault="00520B7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20B7C" w:rsidRPr="00E34D17" w:rsidRDefault="00520B7C">
            <w:r>
              <w:t>Соответствует требованиям</w:t>
            </w:r>
          </w:p>
        </w:tc>
      </w:tr>
      <w:tr w:rsidR="00520B7C" w:rsidRPr="00E34D1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r>
              <w:t>EA-143222</w:t>
            </w:r>
          </w:p>
          <w:p w:rsidR="00520B7C" w:rsidRPr="00E34D17" w:rsidRDefault="00520B7C">
            <w:r>
              <w:t>ОБЩЕСТВО С ОГРАНИЧЕННОЙ ОТВЕТСТВЕННОСТЬЮ "МЕДИЦИНСКАЯ КОМПАНИЯ ПОЛИМЕД"</w:t>
            </w:r>
          </w:p>
          <w:p w:rsidR="00520B7C" w:rsidRPr="00E34D17" w:rsidRDefault="00520B7C">
            <w:r>
              <w:t>ИНН 6162050380</w:t>
            </w:r>
          </w:p>
          <w:p w:rsidR="00520B7C" w:rsidRPr="00E34D17" w:rsidRDefault="00520B7C">
            <w:r>
              <w:t xml:space="preserve">ОГРН </w:t>
            </w:r>
            <w:r w:rsidRPr="00524079">
              <w:t>1106194001110</w:t>
            </w:r>
          </w:p>
          <w:p w:rsidR="00520B7C" w:rsidRPr="00E34D17" w:rsidRDefault="00520B7C">
            <w:r w:rsidRPr="00E34D17">
              <w:t xml:space="preserve">КПП </w:t>
            </w:r>
            <w:r w:rsidRPr="00524079">
              <w:t>616501001</w:t>
            </w:r>
          </w:p>
          <w:p w:rsidR="00520B7C" w:rsidRPr="00E34D17" w:rsidRDefault="00520B7C">
            <w:r w:rsidRPr="00E34D17">
              <w:t>Место нахождения(жительства)</w:t>
            </w:r>
          </w:p>
          <w:p w:rsidR="00520B7C" w:rsidRPr="00E34D17" w:rsidRDefault="00520B7C">
            <w:r w:rsidRPr="00E34D17">
              <w:t>344012, ОБЛРОСТОВСКАЯ, ГРОСТОВ-НА-ДОНУ, 17/18Б, 5Ж</w:t>
            </w:r>
          </w:p>
          <w:p w:rsidR="00520B7C" w:rsidRPr="00E34D17" w:rsidRDefault="00520B7C">
            <w:r w:rsidRPr="00E34D17">
              <w:t>Почтовый адрес</w:t>
            </w:r>
          </w:p>
          <w:p w:rsidR="00520B7C" w:rsidRPr="00E34D17" w:rsidRDefault="00520B7C">
            <w:r w:rsidRPr="00E34D17">
              <w:t>344012, Ростовская область, г.Ростов-на-Дону, ул.Юфимцева,дом 17/18, литер «Б», комната 5Ж</w:t>
            </w:r>
          </w:p>
          <w:p w:rsidR="00520B7C" w:rsidRPr="00E34D17" w:rsidRDefault="00520B7C">
            <w:r w:rsidRPr="00E34D17">
              <w:rPr>
                <w:sz w:val="16"/>
                <w:szCs w:val="16"/>
              </w:rPr>
              <w:t xml:space="preserve">Контактное лицо </w:t>
            </w:r>
          </w:p>
          <w:p w:rsidR="00520B7C" w:rsidRPr="00E34D17" w:rsidRDefault="00520B7C">
            <w:r>
              <w:t xml:space="preserve">Телефон </w:t>
            </w:r>
            <w:r>
              <w:rPr>
                <w:lang w:val="en-US"/>
              </w:rPr>
              <w:t>78633030066</w:t>
            </w:r>
          </w:p>
          <w:p w:rsidR="00520B7C" w:rsidRPr="00E34D17" w:rsidRDefault="00520B7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20B7C" w:rsidRDefault="00520B7C">
            <w:pPr>
              <w:pStyle w:val="a3"/>
            </w:pPr>
          </w:p>
          <w:p w:rsidR="00520B7C" w:rsidRPr="00E34D17" w:rsidRDefault="00520B7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20B7C" w:rsidRPr="00E34D17" w:rsidRDefault="00520B7C">
            <w:r>
              <w:t>Соответствует требованиям</w:t>
            </w:r>
          </w:p>
        </w:tc>
      </w:tr>
      <w:tr w:rsidR="00520B7C" w:rsidRPr="00E34D1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r>
              <w:t>EA-143222</w:t>
            </w:r>
          </w:p>
          <w:p w:rsidR="00520B7C" w:rsidRPr="00E34D17" w:rsidRDefault="00520B7C">
            <w:r>
              <w:t>ОБЩЕСТВО С ОГРАНИЧЕННОЙ ОТВЕТСТВЕННОСТЬЮ "МЕДИЦИНСКАЯ КОМПАНИЯ ПОЛИМЕД"</w:t>
            </w:r>
          </w:p>
          <w:p w:rsidR="00520B7C" w:rsidRPr="00E34D17" w:rsidRDefault="00520B7C">
            <w:r>
              <w:t>ИНН 6162050380</w:t>
            </w:r>
          </w:p>
          <w:p w:rsidR="00520B7C" w:rsidRPr="00E34D17" w:rsidRDefault="00520B7C">
            <w:r>
              <w:t xml:space="preserve">ОГРН </w:t>
            </w:r>
            <w:r w:rsidRPr="00524079">
              <w:t>1106194001110</w:t>
            </w:r>
          </w:p>
          <w:p w:rsidR="00520B7C" w:rsidRPr="00E34D17" w:rsidRDefault="00520B7C">
            <w:r w:rsidRPr="00E34D17">
              <w:t xml:space="preserve">КПП </w:t>
            </w:r>
            <w:r w:rsidRPr="00524079">
              <w:t>616501001</w:t>
            </w:r>
          </w:p>
          <w:p w:rsidR="00520B7C" w:rsidRPr="00E34D17" w:rsidRDefault="00520B7C">
            <w:r w:rsidRPr="00E34D17">
              <w:t>Место нахождения(жительства)</w:t>
            </w:r>
          </w:p>
          <w:p w:rsidR="00520B7C" w:rsidRPr="00E34D17" w:rsidRDefault="00520B7C">
            <w:bookmarkStart w:id="0" w:name="__DdeLink__366_22120086831"/>
            <w:r w:rsidRPr="00E34D17">
              <w:t>344012, ОБЛРОСТОВСКАЯ, ГРОСТОВ-НА-ДОНУ, 17/18Б, 5Ж</w:t>
            </w:r>
            <w:bookmarkEnd w:id="0"/>
          </w:p>
          <w:p w:rsidR="00520B7C" w:rsidRPr="00E34D17" w:rsidRDefault="00520B7C">
            <w:r w:rsidRPr="00E34D17">
              <w:t>Почтовый адрес</w:t>
            </w:r>
          </w:p>
          <w:p w:rsidR="00520B7C" w:rsidRPr="00E34D17" w:rsidRDefault="00520B7C">
            <w:r w:rsidRPr="00E34D17">
              <w:t>344012, Ростовская область, г.Ростов-на-Дону, ул.Юфимцева,дом 17/18, литер «Б», комната 5Ж</w:t>
            </w:r>
          </w:p>
          <w:p w:rsidR="00520B7C" w:rsidRPr="00E34D17" w:rsidRDefault="00520B7C">
            <w:r w:rsidRPr="00E34D17">
              <w:rPr>
                <w:sz w:val="16"/>
                <w:szCs w:val="16"/>
              </w:rPr>
              <w:t xml:space="preserve">Контактное лицо </w:t>
            </w:r>
          </w:p>
          <w:p w:rsidR="00520B7C" w:rsidRPr="00E34D17" w:rsidRDefault="00520B7C">
            <w:r>
              <w:t xml:space="preserve">Телефон </w:t>
            </w:r>
            <w:r>
              <w:rPr>
                <w:lang w:val="en-US"/>
              </w:rPr>
              <w:t>78633030066</w:t>
            </w:r>
          </w:p>
          <w:p w:rsidR="00520B7C" w:rsidRPr="00E34D17" w:rsidRDefault="00520B7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20B7C" w:rsidRDefault="00520B7C">
            <w:pPr>
              <w:pStyle w:val="a3"/>
            </w:pPr>
          </w:p>
          <w:p w:rsidR="00520B7C" w:rsidRPr="00E34D17" w:rsidRDefault="00520B7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20B7C" w:rsidRPr="00E34D17" w:rsidRDefault="00520B7C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20B7C" w:rsidRPr="00E34D17" w:rsidRDefault="00520B7C">
            <w:r>
              <w:t>Соответствует требованиям</w:t>
            </w:r>
          </w:p>
        </w:tc>
      </w:tr>
    </w:tbl>
    <w:p w:rsidR="00520B7C" w:rsidRDefault="00520B7C">
      <w:pPr>
        <w:ind w:right="142"/>
        <w:jc w:val="both"/>
      </w:pPr>
    </w:p>
    <w:p w:rsidR="00520B7C" w:rsidRDefault="00520B7C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524079">
        <w:t>Поставка лекарственных препаратов для медицинского применения (МНН Меглюмина натрия сукцинат)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"ЛЕСАН ФАРМА", предложение о цене контракта 255 130,00 руб.</w:t>
      </w:r>
    </w:p>
    <w:p w:rsidR="00520B7C" w:rsidRDefault="00520B7C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7C303C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520B7C" w:rsidRDefault="00520B7C">
      <w:pPr>
        <w:jc w:val="both"/>
        <w:rPr>
          <w:b/>
          <w:bCs/>
        </w:rPr>
      </w:pPr>
    </w:p>
    <w:p w:rsidR="00520B7C" w:rsidRDefault="00520B7C">
      <w:pPr>
        <w:jc w:val="both"/>
        <w:rPr>
          <w:b/>
          <w:bCs/>
        </w:rPr>
      </w:pPr>
    </w:p>
    <w:p w:rsidR="00520B7C" w:rsidRDefault="00520B7C">
      <w:pPr>
        <w:jc w:val="both"/>
        <w:rPr>
          <w:b/>
          <w:bCs/>
        </w:rPr>
      </w:pPr>
    </w:p>
    <w:p w:rsidR="00520B7C" w:rsidRDefault="00520B7C">
      <w:pPr>
        <w:jc w:val="both"/>
        <w:rPr>
          <w:b/>
          <w:bCs/>
        </w:rPr>
      </w:pPr>
    </w:p>
    <w:p w:rsidR="00520B7C" w:rsidRDefault="00520B7C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20B7C" w:rsidRPr="00E34D17">
        <w:tc>
          <w:tcPr>
            <w:tcW w:w="5847" w:type="dxa"/>
            <w:vAlign w:val="bottom"/>
          </w:tcPr>
          <w:p w:rsidR="00520B7C" w:rsidRPr="00E34D17" w:rsidRDefault="00520B7C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20B7C" w:rsidRPr="00E34D17" w:rsidRDefault="00520B7C">
            <w:pPr>
              <w:pStyle w:val="a3"/>
            </w:pPr>
            <w:r w:rsidRPr="00E34D17">
              <w:rPr>
                <w:lang w:val="en-US"/>
              </w:rPr>
              <w:t>Просоленко Юрий Александрович</w:t>
            </w:r>
          </w:p>
        </w:tc>
      </w:tr>
      <w:tr w:rsidR="00520B7C" w:rsidRPr="00E34D17">
        <w:tc>
          <w:tcPr>
            <w:tcW w:w="5847" w:type="dxa"/>
            <w:vAlign w:val="bottom"/>
          </w:tcPr>
          <w:p w:rsidR="00520B7C" w:rsidRPr="00E34D17" w:rsidRDefault="00520B7C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20B7C" w:rsidRPr="00E34D17" w:rsidRDefault="00520B7C">
            <w:pPr>
              <w:pStyle w:val="a3"/>
            </w:pPr>
            <w:r w:rsidRPr="00E34D17">
              <w:rPr>
                <w:lang w:val="en-US"/>
              </w:rPr>
              <w:t>Дехтерев Юрий Сергеевич</w:t>
            </w:r>
          </w:p>
        </w:tc>
      </w:tr>
      <w:tr w:rsidR="00520B7C" w:rsidRPr="00E34D17">
        <w:tc>
          <w:tcPr>
            <w:tcW w:w="5847" w:type="dxa"/>
            <w:vAlign w:val="bottom"/>
          </w:tcPr>
          <w:p w:rsidR="00520B7C" w:rsidRPr="00E34D17" w:rsidRDefault="00520B7C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20B7C" w:rsidRPr="00E34D17" w:rsidRDefault="00520B7C">
            <w:pPr>
              <w:pStyle w:val="a3"/>
            </w:pPr>
            <w:r w:rsidRPr="00E34D17">
              <w:rPr>
                <w:lang w:val="en-US"/>
              </w:rPr>
              <w:t>Владыкина Лидия Валерьевна</w:t>
            </w:r>
          </w:p>
        </w:tc>
      </w:tr>
    </w:tbl>
    <w:p w:rsidR="00520B7C" w:rsidRDefault="00520B7C"/>
    <w:sectPr w:rsidR="00520B7C" w:rsidSect="0010629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629B"/>
    <w:rsid w:val="0010629B"/>
    <w:rsid w:val="00520B7C"/>
    <w:rsid w:val="00524079"/>
    <w:rsid w:val="007C303C"/>
    <w:rsid w:val="00CC3CC9"/>
    <w:rsid w:val="00E34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629B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10629B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0629B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83EFD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10629B"/>
  </w:style>
  <w:style w:type="paragraph" w:styleId="Caption">
    <w:name w:val="caption"/>
    <w:basedOn w:val="Normal"/>
    <w:uiPriority w:val="99"/>
    <w:qFormat/>
    <w:rsid w:val="0010629B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10629B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10629B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F83EFD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10629B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10629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10629B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10629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10629B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10629B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10629B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10629B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10629B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10629B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3EFD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3EF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FD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10629B"/>
  </w:style>
  <w:style w:type="paragraph" w:customStyle="1" w:styleId="a4">
    <w:name w:val="Заголовок таблицы"/>
    <w:basedOn w:val="a3"/>
    <w:uiPriority w:val="99"/>
    <w:rsid w:val="0010629B"/>
  </w:style>
  <w:style w:type="paragraph" w:customStyle="1" w:styleId="DocumentMap">
    <w:name w:val="DocumentMap"/>
    <w:uiPriority w:val="99"/>
    <w:rsid w:val="0010629B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10629B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10629B"/>
  </w:style>
  <w:style w:type="character" w:styleId="Hyperlink">
    <w:name w:val="Hyperlink"/>
    <w:basedOn w:val="DefaultParagraphFont"/>
    <w:uiPriority w:val="99"/>
    <w:rsid w:val="005240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138</TotalTime>
  <Pages>4</Pages>
  <Words>1542</Words>
  <Characters>8795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2022-01-13T13:51:00Z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