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9A0" w:rsidRDefault="007D79A0">
      <w:pPr>
        <w:ind w:firstLine="680"/>
        <w:jc w:val="center"/>
      </w:pPr>
      <w:r>
        <w:rPr>
          <w:b/>
          <w:bCs/>
        </w:rPr>
        <w:t xml:space="preserve">ПРОТОКОЛ </w:t>
      </w:r>
      <w:r w:rsidRPr="00123CFB">
        <w:rPr>
          <w:b/>
          <w:bCs/>
        </w:rPr>
        <w:t>0318300120821000197</w:t>
      </w:r>
    </w:p>
    <w:p w:rsidR="007D79A0" w:rsidRDefault="007D79A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7D79A0" w:rsidRPr="00123CFB" w:rsidRDefault="007D79A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D79A0" w:rsidRPr="00DE6B38">
        <w:tc>
          <w:tcPr>
            <w:tcW w:w="4961" w:type="dxa"/>
          </w:tcPr>
          <w:p w:rsidR="007D79A0" w:rsidRPr="00DE6B38" w:rsidRDefault="007D79A0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7D79A0" w:rsidRPr="00DE6B38" w:rsidRDefault="007D79A0">
            <w:pPr>
              <w:ind w:firstLine="567"/>
              <w:jc w:val="right"/>
            </w:pPr>
            <w:r>
              <w:rPr>
                <w:lang w:val="en-US"/>
              </w:rPr>
              <w:t>13.01.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7D79A0" w:rsidRDefault="007D79A0">
      <w:pPr>
        <w:overflowPunct/>
      </w:pPr>
    </w:p>
    <w:p w:rsidR="007D79A0" w:rsidRDefault="007D79A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123CFB">
        <w:t xml:space="preserve">: Поставка лекарственных препаратов для медицинского применения (МНН Инозин+Меглюмин+Метионин+Никотинамид+Янтарная кислота) </w:t>
      </w:r>
    </w:p>
    <w:p w:rsidR="007D79A0" w:rsidRDefault="007D79A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213234901331923490100102690012120244</w:t>
      </w:r>
    </w:p>
    <w:p w:rsidR="007D79A0" w:rsidRDefault="007D79A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242 400,00 руб.</w:t>
      </w:r>
    </w:p>
    <w:p w:rsidR="007D79A0" w:rsidRDefault="007D79A0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123CFB">
        <w:rPr>
          <w:b/>
          <w:bCs/>
        </w:rPr>
        <w:t xml:space="preserve">: </w:t>
      </w:r>
      <w:r w:rsidRPr="00123CFB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123CFB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D79A0" w:rsidRPr="00DE6B38">
        <w:trPr>
          <w:jc w:val="right"/>
        </w:trPr>
        <w:tc>
          <w:tcPr>
            <w:tcW w:w="9915" w:type="dxa"/>
          </w:tcPr>
          <w:p w:rsidR="007D79A0" w:rsidRPr="00DE6B38" w:rsidRDefault="007D79A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123CFB">
              <w:rPr>
                <w:b/>
                <w:bCs/>
              </w:rPr>
              <w:t xml:space="preserve">Источник финансирования: </w:t>
            </w:r>
            <w:r w:rsidRPr="00123CFB">
              <w:t>Внебюджетные фонды (ОМС) на 2022 г.</w:t>
            </w:r>
          </w:p>
          <w:p w:rsidR="007D79A0" w:rsidRPr="00DE6B38" w:rsidRDefault="007D79A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123CFB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123CFB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7D79A0" w:rsidRPr="00DE6B38" w:rsidRDefault="007D79A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123CFB">
              <w:t>Не требуется</w:t>
            </w:r>
          </w:p>
          <w:p w:rsidR="007D79A0" w:rsidRPr="00123CFB" w:rsidRDefault="007D79A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123CFB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D79A0" w:rsidRDefault="007D79A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123CFB">
        <w:t>27.12.21 13:56:00 (</w:t>
      </w:r>
      <w:r>
        <w:rPr>
          <w:lang w:val="en-US"/>
        </w:rPr>
        <w:t>MSK</w:t>
      </w:r>
      <w:r w:rsidRPr="00123CFB">
        <w:t>+00:00)</w:t>
      </w:r>
    </w:p>
    <w:p w:rsidR="007D79A0" w:rsidRDefault="007D79A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123CFB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D79A0" w:rsidRPr="00DE6B38">
        <w:tc>
          <w:tcPr>
            <w:tcW w:w="3307" w:type="dxa"/>
          </w:tcPr>
          <w:p w:rsidR="007D79A0" w:rsidRPr="00DE6B38" w:rsidRDefault="007D79A0">
            <w:r w:rsidRPr="00DE6B38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D79A0" w:rsidRPr="00DE6B38" w:rsidRDefault="007D79A0">
            <w:r w:rsidRPr="00DE6B38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D79A0" w:rsidRPr="00DE6B38" w:rsidRDefault="007D79A0">
            <w:pPr>
              <w:rPr>
                <w:lang w:val="en-US"/>
              </w:rPr>
            </w:pPr>
            <w:r w:rsidRPr="00DE6B38">
              <w:rPr>
                <w:lang w:val="en-US"/>
              </w:rPr>
              <w:t>Главный врач</w:t>
            </w:r>
          </w:p>
        </w:tc>
      </w:tr>
      <w:tr w:rsidR="007D79A0" w:rsidRPr="00DE6B38">
        <w:tc>
          <w:tcPr>
            <w:tcW w:w="3307" w:type="dxa"/>
          </w:tcPr>
          <w:p w:rsidR="007D79A0" w:rsidRPr="00DE6B38" w:rsidRDefault="007D79A0">
            <w:r w:rsidRPr="00DE6B38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D79A0" w:rsidRPr="00DE6B38" w:rsidRDefault="007D79A0">
            <w:r w:rsidRPr="00DE6B38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D79A0" w:rsidRPr="00DE6B38" w:rsidRDefault="007D79A0">
            <w:pPr>
              <w:rPr>
                <w:lang w:val="en-US"/>
              </w:rPr>
            </w:pPr>
            <w:r w:rsidRPr="00DE6B38">
              <w:rPr>
                <w:lang w:val="en-US"/>
              </w:rPr>
              <w:t>Начальник отдела закупок</w:t>
            </w:r>
          </w:p>
        </w:tc>
      </w:tr>
      <w:tr w:rsidR="007D79A0" w:rsidRPr="00DE6B38">
        <w:tc>
          <w:tcPr>
            <w:tcW w:w="3307" w:type="dxa"/>
          </w:tcPr>
          <w:p w:rsidR="007D79A0" w:rsidRPr="00DE6B38" w:rsidRDefault="007D79A0">
            <w:r w:rsidRPr="00DE6B38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D79A0" w:rsidRPr="00DE6B38" w:rsidRDefault="007D79A0">
            <w:r w:rsidRPr="00DE6B38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D79A0" w:rsidRPr="00DE6B38" w:rsidRDefault="007D79A0">
            <w:pPr>
              <w:rPr>
                <w:lang w:val="en-US"/>
              </w:rPr>
            </w:pPr>
            <w:r w:rsidRPr="00DE6B38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D79A0" w:rsidRDefault="007D79A0">
      <w:pPr>
        <w:jc w:val="both"/>
      </w:pPr>
      <w:r>
        <w:tab/>
        <w:t>Кворум имеется. Комиссия правомочна.</w:t>
      </w:r>
    </w:p>
    <w:p w:rsidR="007D79A0" w:rsidRDefault="007D79A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123CFB">
        <w:t>13.01.</w:t>
      </w:r>
      <w:r>
        <w:t>20</w:t>
      </w:r>
      <w:r w:rsidRPr="00123CFB">
        <w:t>22 1</w:t>
      </w:r>
      <w:r>
        <w:t>5</w:t>
      </w:r>
      <w:r w:rsidRPr="00123CFB">
        <w:t>:</w:t>
      </w:r>
      <w:r>
        <w:t>20</w:t>
      </w:r>
      <w:r w:rsidRPr="00123CFB">
        <w:t xml:space="preserve"> (</w:t>
      </w:r>
      <w:r>
        <w:rPr>
          <w:lang w:val="en-US"/>
        </w:rPr>
        <w:t>MSK</w:t>
      </w:r>
      <w:r w:rsidRPr="00123CFB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D79A0" w:rsidRPr="00123CFB" w:rsidRDefault="007D79A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7D79A0" w:rsidRPr="00DE6B38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rPr>
                <w:b/>
                <w:bCs/>
              </w:rPr>
            </w:pPr>
            <w:r w:rsidRPr="00DE6B38">
              <w:rPr>
                <w:b/>
                <w:bCs/>
              </w:rPr>
              <w:t xml:space="preserve">№ </w:t>
            </w:r>
          </w:p>
          <w:p w:rsidR="007D79A0" w:rsidRPr="00DE6B38" w:rsidRDefault="007D79A0">
            <w:pPr>
              <w:rPr>
                <w:b/>
                <w:bCs/>
              </w:rPr>
            </w:pPr>
            <w:r w:rsidRPr="00DE6B38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b/>
                <w:bCs/>
              </w:rPr>
            </w:pPr>
            <w:r w:rsidRPr="00DE6B38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b/>
                <w:bCs/>
              </w:rPr>
            </w:pPr>
            <w:r w:rsidRPr="00DE6B38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7D79A0" w:rsidRPr="00DE6B3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</w:pPr>
            <w:r w:rsidRPr="00DE6B38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lang w:val="en-US"/>
              </w:rPr>
            </w:pPr>
            <w:r w:rsidRPr="00DE6B38">
              <w:rPr>
                <w:lang w:val="en-US"/>
              </w:rPr>
              <w:t>221 107,00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</w:pPr>
            <w:r w:rsidRPr="00DE6B3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lang w:val="en-US"/>
              </w:rPr>
            </w:pPr>
            <w:r w:rsidRPr="00DE6B38">
              <w:rPr>
                <w:lang w:val="en-US"/>
              </w:rPr>
              <w:t>12.01.22 10:49:05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79A0" w:rsidRPr="00123CFB" w:rsidRDefault="007D79A0">
            <w:pPr>
              <w:pStyle w:val="a3"/>
            </w:pPr>
            <w:r w:rsidRPr="00123CFB">
              <w:t>ОБЩЕСТВО С ОГРАНИЧЕННОЙ ОТВЕТСТВЕННОСТЬЮ "ЛЕСАН ФАРМА"</w:t>
            </w:r>
          </w:p>
        </w:tc>
      </w:tr>
      <w:tr w:rsidR="007D79A0" w:rsidRPr="00DE6B3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</w:pPr>
            <w:r w:rsidRPr="00DE6B38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lang w:val="en-US"/>
              </w:rPr>
            </w:pPr>
            <w:r w:rsidRPr="00DE6B38">
              <w:rPr>
                <w:lang w:val="en-US"/>
              </w:rPr>
              <w:t>223 008,00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</w:pPr>
            <w:r w:rsidRPr="00DE6B3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lang w:val="en-US"/>
              </w:rPr>
            </w:pPr>
            <w:r w:rsidRPr="00DE6B38">
              <w:rPr>
                <w:lang w:val="en-US"/>
              </w:rPr>
              <w:t>12.01.22 10:44:21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79A0" w:rsidRPr="00123CFB" w:rsidRDefault="007D79A0">
            <w:pPr>
              <w:pStyle w:val="a3"/>
            </w:pPr>
            <w:r w:rsidRPr="00123CFB">
              <w:t>ОБЩЕСТВО С ОГРАНИЧЕННОЙ ОТВЕТСТВЕННОСТЬЮ "МЕДИЦИНСКАЯ КОМПАНИЯ ПОЛИМЕД"</w:t>
            </w:r>
          </w:p>
        </w:tc>
      </w:tr>
      <w:tr w:rsidR="007D79A0" w:rsidRPr="00DE6B3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</w:pPr>
            <w:r w:rsidRPr="00DE6B38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lang w:val="en-US"/>
              </w:rPr>
            </w:pPr>
            <w:r w:rsidRPr="00DE6B38">
              <w:rPr>
                <w:lang w:val="en-US"/>
              </w:rPr>
              <w:t>224 220,00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</w:pPr>
            <w:r w:rsidRPr="00DE6B3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lang w:val="en-US"/>
              </w:rPr>
            </w:pPr>
            <w:r w:rsidRPr="00DE6B38">
              <w:rPr>
                <w:lang w:val="en-US"/>
              </w:rPr>
              <w:t>12.01.22 10:43:26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79A0" w:rsidRPr="00123CFB" w:rsidRDefault="007D79A0">
            <w:pPr>
              <w:pStyle w:val="a3"/>
            </w:pPr>
            <w:r w:rsidRPr="00123CFB">
              <w:t>ОБЩЕСТВО С ОГРАНИЧЕННОЙ ОТВЕТСТВЕННОСТЬЮ "ФАРМСЕРВИС"</w:t>
            </w:r>
          </w:p>
        </w:tc>
      </w:tr>
      <w:tr w:rsidR="007D79A0" w:rsidRPr="00DE6B38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</w:pPr>
            <w:r w:rsidRPr="00DE6B38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lang w:val="en-US"/>
              </w:rPr>
            </w:pPr>
            <w:r w:rsidRPr="00DE6B38">
              <w:rPr>
                <w:lang w:val="en-US"/>
              </w:rPr>
              <w:t>237 552,00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</w:pPr>
            <w:r w:rsidRPr="00DE6B38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lang w:val="en-US"/>
              </w:rPr>
            </w:pPr>
            <w:r w:rsidRPr="00DE6B38">
              <w:rPr>
                <w:lang w:val="en-US"/>
              </w:rPr>
              <w:t>12.01.22 10:33:16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79A0" w:rsidRPr="00DE6B38" w:rsidRDefault="007D79A0">
            <w:pPr>
              <w:pStyle w:val="a3"/>
              <w:rPr>
                <w:lang w:val="en-US"/>
              </w:rPr>
            </w:pPr>
            <w:r w:rsidRPr="00DE6B38">
              <w:rPr>
                <w:lang w:val="en-US"/>
              </w:rPr>
              <w:t>АКЦИОНЕРНОЕ ОБЩЕСТВО "ФАРМАЦЕВТ ПЛЮС"</w:t>
            </w:r>
          </w:p>
        </w:tc>
      </w:tr>
    </w:tbl>
    <w:p w:rsidR="007D79A0" w:rsidRDefault="007D79A0">
      <w:pPr>
        <w:jc w:val="both"/>
      </w:pPr>
    </w:p>
    <w:p w:rsidR="007D79A0" w:rsidRDefault="007D79A0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7D79A0" w:rsidRPr="00DE6B38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rPr>
                <w:b/>
                <w:bCs/>
              </w:rPr>
              <w:t>Решение  члена комиссии</w:t>
            </w:r>
          </w:p>
        </w:tc>
      </w:tr>
      <w:tr w:rsidR="007D79A0" w:rsidRPr="00DE6B38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EA-143495</w:t>
            </w:r>
          </w:p>
          <w:p w:rsidR="007D79A0" w:rsidRPr="00DE6B38" w:rsidRDefault="007D79A0">
            <w:r>
              <w:t>ОБЩЕСТВО С ОГРАНИЧЕННОЙ ОТВЕТСТВЕННОСТЬЮ "ЛЕСАН ФАРМА"</w:t>
            </w:r>
          </w:p>
          <w:p w:rsidR="007D79A0" w:rsidRPr="00DE6B38" w:rsidRDefault="007D79A0">
            <w:r>
              <w:t>ИНН 6161051021</w:t>
            </w:r>
          </w:p>
          <w:p w:rsidR="007D79A0" w:rsidRPr="00DE6B38" w:rsidRDefault="007D79A0">
            <w:r>
              <w:t xml:space="preserve">ОГРН </w:t>
            </w:r>
            <w:r w:rsidRPr="00123CFB">
              <w:t>1086161000200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616101001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r w:rsidRPr="00DE6B38">
              <w:t>Россия, 344092, ОБЛРОСТОВСКАЯ, ГРОСТОВ-НА-ДОНУ</w:t>
            </w:r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344064 г.Ростов-на-Дону, Ул.Днепроградская, 60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7D79A0" w:rsidRPr="00DE6B38" w:rsidRDefault="007D79A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  <w:tr w:rsidR="007D79A0" w:rsidRPr="00DE6B3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EA-143495</w:t>
            </w:r>
          </w:p>
          <w:p w:rsidR="007D79A0" w:rsidRPr="00DE6B38" w:rsidRDefault="007D79A0">
            <w:r>
              <w:t>ОБЩЕСТВО С ОГРАНИЧЕННОЙ ОТВЕТСТВЕННОСТЬЮ "ЛЕСАН ФАРМА"</w:t>
            </w:r>
          </w:p>
          <w:p w:rsidR="007D79A0" w:rsidRPr="00DE6B38" w:rsidRDefault="007D79A0">
            <w:r>
              <w:t>ИНН 6161051021</w:t>
            </w:r>
          </w:p>
          <w:p w:rsidR="007D79A0" w:rsidRPr="00DE6B38" w:rsidRDefault="007D79A0">
            <w:r>
              <w:t xml:space="preserve">ОГРН </w:t>
            </w:r>
            <w:r w:rsidRPr="00123CFB">
              <w:t>1086161000200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616101001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r w:rsidRPr="00DE6B38">
              <w:t>Россия, 344092, ОБЛРОСТОВСКАЯ, ГРОСТОВ-НА-ДОНУ</w:t>
            </w:r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344064 г.Ростов-на-Дону, Ул.Днепроградская, 60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7D79A0" w:rsidRPr="00DE6B38" w:rsidRDefault="007D79A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  <w:tr w:rsidR="007D79A0" w:rsidRPr="00DE6B3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EA-143495</w:t>
            </w:r>
          </w:p>
          <w:p w:rsidR="007D79A0" w:rsidRPr="00DE6B38" w:rsidRDefault="007D79A0">
            <w:r>
              <w:t>ОБЩЕСТВО С ОГРАНИЧЕННОЙ ОТВЕТСТВЕННОСТЬЮ "ЛЕСАН ФАРМА"</w:t>
            </w:r>
          </w:p>
          <w:p w:rsidR="007D79A0" w:rsidRPr="00DE6B38" w:rsidRDefault="007D79A0">
            <w:r>
              <w:t>ИНН 6161051021</w:t>
            </w:r>
          </w:p>
          <w:p w:rsidR="007D79A0" w:rsidRPr="00DE6B38" w:rsidRDefault="007D79A0">
            <w:r>
              <w:t xml:space="preserve">ОГРН </w:t>
            </w:r>
            <w:r w:rsidRPr="00123CFB">
              <w:t>1086161000200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616101001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r w:rsidRPr="00DE6B38">
              <w:t>Россия, 344092, ОБЛРОСТОВСКАЯ, ГРОСТОВ-НА-ДОНУ</w:t>
            </w:r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344064 г.Ростов-на-Дону, Ул.Днепроградская, 60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78633330139</w:t>
            </w:r>
          </w:p>
          <w:p w:rsidR="007D79A0" w:rsidRPr="00DE6B38" w:rsidRDefault="007D79A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  <w:tr w:rsidR="007D79A0" w:rsidRPr="00DE6B38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EA-143230</w:t>
            </w:r>
          </w:p>
          <w:p w:rsidR="007D79A0" w:rsidRPr="00DE6B38" w:rsidRDefault="007D79A0">
            <w:r>
              <w:t>ОБЩЕСТВО С ОГРАНИЧЕННОЙ ОТВЕТСТВЕННОСТЬЮ "МЕДИЦИНСКАЯ КОМПАНИЯ ПОЛИМЕД"</w:t>
            </w:r>
          </w:p>
          <w:p w:rsidR="007D79A0" w:rsidRPr="00DE6B38" w:rsidRDefault="007D79A0">
            <w:r>
              <w:t>ИНН 6162050380</w:t>
            </w:r>
          </w:p>
          <w:p w:rsidR="007D79A0" w:rsidRPr="00DE6B38" w:rsidRDefault="007D79A0">
            <w:r>
              <w:t xml:space="preserve">ОГРН </w:t>
            </w:r>
            <w:r w:rsidRPr="00123CFB">
              <w:t>1106194001110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616501001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r w:rsidRPr="00DE6B38">
              <w:t>344012, ОБЛРОСТОВСКАЯ, ГРОСТОВ-НА-ДОНУ, 17/18Б, 5Ж</w:t>
            </w:r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344012, Ростовская область, г.Ростов-на-Дону, ул.Юфимцева,дом 17/18, литер «Б», комната 5Ж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7D79A0" w:rsidRPr="00DE6B38" w:rsidRDefault="007D79A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  <w:tr w:rsidR="007D79A0" w:rsidRPr="00DE6B3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EA-143230</w:t>
            </w:r>
          </w:p>
          <w:p w:rsidR="007D79A0" w:rsidRPr="00DE6B38" w:rsidRDefault="007D79A0">
            <w:r>
              <w:t>ОБЩЕСТВО С ОГРАНИЧЕННОЙ ОТВЕТСТВЕННОСТЬЮ "МЕДИЦИНСКАЯ КОМПАНИЯ ПОЛИМЕД"</w:t>
            </w:r>
          </w:p>
          <w:p w:rsidR="007D79A0" w:rsidRPr="00DE6B38" w:rsidRDefault="007D79A0">
            <w:r>
              <w:t>ИНН 6162050380</w:t>
            </w:r>
          </w:p>
          <w:p w:rsidR="007D79A0" w:rsidRPr="00DE6B38" w:rsidRDefault="007D79A0">
            <w:r>
              <w:t xml:space="preserve">ОГРН </w:t>
            </w:r>
            <w:r w:rsidRPr="00123CFB">
              <w:t>1106194001110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616501001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r w:rsidRPr="00DE6B38">
              <w:t>344012, ОБЛРОСТОВСКАЯ, ГРОСТОВ-НА-ДОНУ, 17/18Б, 5Ж</w:t>
            </w:r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344012, Ростовская область, г.Ростов-на-Дону, ул.Юфимцева,дом 17/18, литер «Б», комната 5Ж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7D79A0" w:rsidRPr="00DE6B38" w:rsidRDefault="007D79A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  <w:tr w:rsidR="007D79A0" w:rsidRPr="00DE6B3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EA-143230</w:t>
            </w:r>
          </w:p>
          <w:p w:rsidR="007D79A0" w:rsidRPr="00DE6B38" w:rsidRDefault="007D79A0">
            <w:r>
              <w:t>ОБЩЕСТВО С ОГРАНИЧЕННОЙ ОТВЕТСТВЕННОСТЬЮ "МЕДИЦИНСКАЯ КОМПАНИЯ ПОЛИМЕД"</w:t>
            </w:r>
          </w:p>
          <w:p w:rsidR="007D79A0" w:rsidRPr="00DE6B38" w:rsidRDefault="007D79A0">
            <w:r>
              <w:t>ИНН 6162050380</w:t>
            </w:r>
          </w:p>
          <w:p w:rsidR="007D79A0" w:rsidRPr="00DE6B38" w:rsidRDefault="007D79A0">
            <w:r>
              <w:t xml:space="preserve">ОГРН </w:t>
            </w:r>
            <w:r w:rsidRPr="00123CFB">
              <w:t>1106194001110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616501001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r w:rsidRPr="00DE6B38">
              <w:t>344012, ОБЛРОСТОВСКАЯ, ГРОСТОВ-НА-ДОНУ, 17/18Б, 5Ж</w:t>
            </w:r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344012, Ростовская область, г.Ростов-на-Дону, ул.Юфимцева,дом 17/18, литер «Б», комната 5Ж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7D79A0" w:rsidRPr="00DE6B38" w:rsidRDefault="007D79A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  <w:tr w:rsidR="007D79A0" w:rsidRPr="00DE6B38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EA-143413</w:t>
            </w:r>
          </w:p>
          <w:p w:rsidR="007D79A0" w:rsidRPr="00DE6B38" w:rsidRDefault="007D79A0">
            <w:r>
              <w:t>ОБЩЕСТВО С ОГРАНИЧЕННОЙ ОТВЕТСТВЕННОСТЬЮ "ФАРМСЕРВИС"</w:t>
            </w:r>
          </w:p>
          <w:p w:rsidR="007D79A0" w:rsidRPr="00DE6B38" w:rsidRDefault="007D79A0">
            <w:r>
              <w:t>ИНН 2312178145</w:t>
            </w:r>
          </w:p>
          <w:p w:rsidR="007D79A0" w:rsidRPr="00DE6B38" w:rsidRDefault="007D79A0">
            <w:r>
              <w:t xml:space="preserve">ОГРН </w:t>
            </w:r>
            <w:r w:rsidRPr="00123CFB">
              <w:t>1112312000393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231201001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r w:rsidRPr="00DE6B38">
              <w:t>Россия, 350018, КРАЙКРАСНОДАРСКИЙ, ГКРАСНОДАР, ДОМ 7ЛИТЕР Г, ОФИС 139</w:t>
            </w:r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7D79A0" w:rsidRPr="00DE6B38" w:rsidRDefault="007D79A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  <w:tr w:rsidR="007D79A0" w:rsidRPr="00DE6B3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EA-143413</w:t>
            </w:r>
          </w:p>
          <w:p w:rsidR="007D79A0" w:rsidRPr="00DE6B38" w:rsidRDefault="007D79A0">
            <w:r>
              <w:t>ОБЩЕСТВО С ОГРАНИЧЕННОЙ ОТВЕТСТВЕННОСТЬЮ "ФАРМСЕРВИС"</w:t>
            </w:r>
          </w:p>
          <w:p w:rsidR="007D79A0" w:rsidRPr="00DE6B38" w:rsidRDefault="007D79A0">
            <w:r>
              <w:t>ИНН 2312178145</w:t>
            </w:r>
          </w:p>
          <w:p w:rsidR="007D79A0" w:rsidRPr="00DE6B38" w:rsidRDefault="007D79A0">
            <w:r>
              <w:t xml:space="preserve">ОГРН </w:t>
            </w:r>
            <w:r w:rsidRPr="00123CFB">
              <w:t>1112312000393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231201001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r w:rsidRPr="00DE6B38">
              <w:t>Россия, 350018, КРАЙКРАСНОДАРСКИЙ, ГКРАСНОДАР, ДОМ 7ЛИТЕР Г, ОФИС 139</w:t>
            </w:r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7D79A0" w:rsidRPr="00DE6B38" w:rsidRDefault="007D79A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  <w:tr w:rsidR="007D79A0" w:rsidRPr="00DE6B3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EA-143413</w:t>
            </w:r>
          </w:p>
          <w:p w:rsidR="007D79A0" w:rsidRPr="00DE6B38" w:rsidRDefault="007D79A0">
            <w:r>
              <w:t>ОБЩЕСТВО С ОГРАНИЧЕННОЙ ОТВЕТСТВЕННОСТЬЮ "ФАРМСЕРВИС"</w:t>
            </w:r>
          </w:p>
          <w:p w:rsidR="007D79A0" w:rsidRPr="00DE6B38" w:rsidRDefault="007D79A0">
            <w:r>
              <w:t>ИНН 2312178145</w:t>
            </w:r>
          </w:p>
          <w:p w:rsidR="007D79A0" w:rsidRPr="00DE6B38" w:rsidRDefault="007D79A0">
            <w:r>
              <w:t xml:space="preserve">ОГРН </w:t>
            </w:r>
            <w:r w:rsidRPr="00123CFB">
              <w:t>1112312000393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231201001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r w:rsidRPr="00DE6B38">
              <w:t>Россия, 350018, КРАЙКРАСНОДАРСКИЙ, ГКРАСНОДАР, ДОМ 7ЛИТЕР Г, ОФИС 139</w:t>
            </w:r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Почтовый адрес: 350020, Россия, Краснодарский край, г. Краснодар, ул. Коммунаров, д. 276 строение 1. Тел. / факс: 8 (800) 250-00-01 ИНН 2312178145, КПП 231201001 Наименование и адрес грузоотправителя: Обособленное подразделение № 2 ООО «Фармсервис»,  350020, Краснодарский край, городской округ город Краснодар, г. Краснодар, ул. Коммунаров, д. 276  строение 1, 3 этаж (КПП 231045002)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78002500001</w:t>
            </w:r>
          </w:p>
          <w:p w:rsidR="007D79A0" w:rsidRPr="00DE6B38" w:rsidRDefault="007D79A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  <w:tr w:rsidR="007D79A0" w:rsidRPr="00DE6B38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EA-143217</w:t>
            </w:r>
          </w:p>
          <w:p w:rsidR="007D79A0" w:rsidRPr="00DE6B38" w:rsidRDefault="007D79A0">
            <w:r>
              <w:t>АКЦИОНЕРНОЕ ОБЩЕСТВО "ФАРМАЦЕВТ ПЛЮС"</w:t>
            </w:r>
          </w:p>
          <w:p w:rsidR="007D79A0" w:rsidRPr="00DE6B38" w:rsidRDefault="007D79A0">
            <w:r>
              <w:t>ИНН 6166118833</w:t>
            </w:r>
          </w:p>
          <w:p w:rsidR="007D79A0" w:rsidRPr="00DE6B38" w:rsidRDefault="007D79A0">
            <w:r>
              <w:t xml:space="preserve">ОГРН </w:t>
            </w:r>
            <w:r w:rsidRPr="00123CFB">
              <w:t>1206100013833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616601001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r w:rsidRPr="00DE6B38">
              <w:t>344009, ОБЛРОСТОВСКАЯ, ГРОСТОВ-НА-ДОНУ, КОМНАТА 10</w:t>
            </w:r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344009, ОБЛ РОСТОВСКАЯ, Г РОСТОВ-НА-ДОНУ, ПР-КТ ШОЛОХОВА, ДОМ 211, КОМНАТА 10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7D79A0" w:rsidRPr="00DE6B38" w:rsidRDefault="007D79A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  <w:tr w:rsidR="007D79A0" w:rsidRPr="00DE6B3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EA-143217</w:t>
            </w:r>
          </w:p>
          <w:p w:rsidR="007D79A0" w:rsidRPr="00DE6B38" w:rsidRDefault="007D79A0">
            <w:r>
              <w:t>АКЦИОНЕРНОЕ ОБЩЕСТВО "ФАРМАЦЕВТ ПЛЮС"</w:t>
            </w:r>
          </w:p>
          <w:p w:rsidR="007D79A0" w:rsidRPr="00DE6B38" w:rsidRDefault="007D79A0">
            <w:r>
              <w:t>ИНН 6166118833</w:t>
            </w:r>
          </w:p>
          <w:p w:rsidR="007D79A0" w:rsidRPr="00DE6B38" w:rsidRDefault="007D79A0">
            <w:r>
              <w:t xml:space="preserve">ОГРН </w:t>
            </w:r>
            <w:r w:rsidRPr="00123CFB">
              <w:t>1206100013833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616601001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r w:rsidRPr="00DE6B38">
              <w:t>344009, ОБЛРОСТОВСКАЯ, ГРОСТОВ-НА-ДОНУ, КОМНАТА 10</w:t>
            </w:r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344009, ОБЛ РОСТОВСКАЯ, Г РОСТОВ-НА-ДОНУ, ПР-КТ ШОЛОХОВА, ДОМ 211, КОМНАТА 10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7D79A0" w:rsidRPr="00DE6B38" w:rsidRDefault="007D79A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  <w:tr w:rsidR="007D79A0" w:rsidRPr="00DE6B38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EA-143217</w:t>
            </w:r>
          </w:p>
          <w:p w:rsidR="007D79A0" w:rsidRPr="00DE6B38" w:rsidRDefault="007D79A0">
            <w:r>
              <w:t>АКЦИОНЕРНОЕ ОБЩЕСТВО "ФАРМАЦЕВТ ПЛЮС"</w:t>
            </w:r>
          </w:p>
          <w:p w:rsidR="007D79A0" w:rsidRPr="00DE6B38" w:rsidRDefault="007D79A0">
            <w:r>
              <w:t>ИНН 6166118833</w:t>
            </w:r>
          </w:p>
          <w:p w:rsidR="007D79A0" w:rsidRPr="00DE6B38" w:rsidRDefault="007D79A0">
            <w:r>
              <w:t xml:space="preserve">ОГРН </w:t>
            </w:r>
            <w:r w:rsidRPr="00123CFB">
              <w:t>1206100013833</w:t>
            </w:r>
          </w:p>
          <w:p w:rsidR="007D79A0" w:rsidRPr="00DE6B38" w:rsidRDefault="007D79A0">
            <w:r w:rsidRPr="00DE6B38">
              <w:t xml:space="preserve">КПП </w:t>
            </w:r>
            <w:r w:rsidRPr="00123CFB">
              <w:t>616601001</w:t>
            </w:r>
          </w:p>
          <w:p w:rsidR="007D79A0" w:rsidRPr="00DE6B38" w:rsidRDefault="007D79A0">
            <w:r w:rsidRPr="00DE6B38">
              <w:t>Место нахождения(жительства)</w:t>
            </w:r>
          </w:p>
          <w:p w:rsidR="007D79A0" w:rsidRPr="00DE6B38" w:rsidRDefault="007D79A0">
            <w:bookmarkStart w:id="0" w:name="__DdeLink__366_22120086831"/>
            <w:r w:rsidRPr="00DE6B38">
              <w:t>344009, ОБЛРОСТОВСКАЯ, ГРОСТОВ-НА-ДОНУ, КОМНАТА 10</w:t>
            </w:r>
            <w:bookmarkEnd w:id="0"/>
          </w:p>
          <w:p w:rsidR="007D79A0" w:rsidRPr="00DE6B38" w:rsidRDefault="007D79A0">
            <w:r w:rsidRPr="00DE6B38">
              <w:t>Почтовый адрес</w:t>
            </w:r>
          </w:p>
          <w:p w:rsidR="007D79A0" w:rsidRPr="00DE6B38" w:rsidRDefault="007D79A0">
            <w:r w:rsidRPr="00DE6B38">
              <w:t>344009, ОБЛ РОСТОВСКАЯ, Г РОСТОВ-НА-ДОНУ, ПР-КТ ШОЛОХОВА, ДОМ 211, КОМНАТА 10</w:t>
            </w:r>
          </w:p>
          <w:p w:rsidR="007D79A0" w:rsidRPr="00DE6B38" w:rsidRDefault="007D79A0">
            <w:r w:rsidRPr="00DE6B38">
              <w:rPr>
                <w:sz w:val="16"/>
                <w:szCs w:val="16"/>
              </w:rPr>
              <w:t xml:space="preserve">Контактное лицо </w:t>
            </w:r>
          </w:p>
          <w:p w:rsidR="007D79A0" w:rsidRPr="00DE6B38" w:rsidRDefault="007D79A0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7D79A0" w:rsidRPr="00DE6B38" w:rsidRDefault="007D79A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D79A0" w:rsidRDefault="007D79A0">
            <w:pPr>
              <w:pStyle w:val="a3"/>
            </w:pPr>
          </w:p>
          <w:p w:rsidR="007D79A0" w:rsidRPr="00DE6B38" w:rsidRDefault="007D79A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D79A0" w:rsidRPr="00DE6B38" w:rsidRDefault="007D79A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D79A0" w:rsidRPr="00DE6B38" w:rsidRDefault="007D79A0">
            <w:r>
              <w:t>Соответствует требованиям</w:t>
            </w:r>
          </w:p>
        </w:tc>
      </w:tr>
    </w:tbl>
    <w:p w:rsidR="007D79A0" w:rsidRDefault="007D79A0">
      <w:pPr>
        <w:ind w:right="142"/>
        <w:jc w:val="both"/>
      </w:pPr>
    </w:p>
    <w:p w:rsidR="007D79A0" w:rsidRDefault="007D79A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123CFB">
        <w:t>Поставка лекарственных препаратов для медицинского применения (МНН Инозин+Меглюмин+Метионин+Никотинамид+Янтарная кислота)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"ЛЕСАН ФАРМА", предложение о цене контракта 221 107,00 руб.</w:t>
      </w:r>
    </w:p>
    <w:p w:rsidR="007D79A0" w:rsidRDefault="007D79A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51497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D79A0" w:rsidRDefault="007D79A0">
      <w:pPr>
        <w:jc w:val="both"/>
        <w:rPr>
          <w:b/>
          <w:bCs/>
        </w:rPr>
      </w:pPr>
    </w:p>
    <w:p w:rsidR="007D79A0" w:rsidRDefault="007D79A0">
      <w:pPr>
        <w:jc w:val="both"/>
        <w:rPr>
          <w:b/>
          <w:bCs/>
        </w:rPr>
      </w:pPr>
    </w:p>
    <w:p w:rsidR="007D79A0" w:rsidRDefault="007D79A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D79A0" w:rsidRPr="00DE6B38">
        <w:tc>
          <w:tcPr>
            <w:tcW w:w="5847" w:type="dxa"/>
            <w:vAlign w:val="bottom"/>
          </w:tcPr>
          <w:p w:rsidR="007D79A0" w:rsidRPr="00DE6B38" w:rsidRDefault="007D79A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D79A0" w:rsidRPr="00DE6B38" w:rsidRDefault="007D79A0">
            <w:pPr>
              <w:pStyle w:val="a3"/>
            </w:pPr>
            <w:r w:rsidRPr="00DE6B38">
              <w:rPr>
                <w:lang w:val="en-US"/>
              </w:rPr>
              <w:t>Просоленко Юрий Александрович</w:t>
            </w:r>
          </w:p>
        </w:tc>
      </w:tr>
      <w:tr w:rsidR="007D79A0" w:rsidRPr="00DE6B38">
        <w:tc>
          <w:tcPr>
            <w:tcW w:w="5847" w:type="dxa"/>
            <w:vAlign w:val="bottom"/>
          </w:tcPr>
          <w:p w:rsidR="007D79A0" w:rsidRPr="00DE6B38" w:rsidRDefault="007D79A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D79A0" w:rsidRPr="00DE6B38" w:rsidRDefault="007D79A0">
            <w:pPr>
              <w:pStyle w:val="a3"/>
            </w:pPr>
            <w:r w:rsidRPr="00DE6B38">
              <w:rPr>
                <w:lang w:val="en-US"/>
              </w:rPr>
              <w:t>Дехтерев Юрий Сергеевич</w:t>
            </w:r>
          </w:p>
        </w:tc>
      </w:tr>
      <w:tr w:rsidR="007D79A0" w:rsidRPr="00DE6B38">
        <w:tc>
          <w:tcPr>
            <w:tcW w:w="5847" w:type="dxa"/>
            <w:vAlign w:val="bottom"/>
          </w:tcPr>
          <w:p w:rsidR="007D79A0" w:rsidRPr="00DE6B38" w:rsidRDefault="007D79A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D79A0" w:rsidRPr="00DE6B38" w:rsidRDefault="007D79A0">
            <w:pPr>
              <w:pStyle w:val="a3"/>
            </w:pPr>
            <w:r w:rsidRPr="00DE6B38">
              <w:rPr>
                <w:lang w:val="en-US"/>
              </w:rPr>
              <w:t>Владыкина Лидия Валерьевна</w:t>
            </w:r>
          </w:p>
        </w:tc>
      </w:tr>
    </w:tbl>
    <w:p w:rsidR="007D79A0" w:rsidRDefault="007D79A0"/>
    <w:sectPr w:rsidR="007D79A0" w:rsidSect="00F328D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28D3"/>
    <w:rsid w:val="00123CFB"/>
    <w:rsid w:val="0051497C"/>
    <w:rsid w:val="007D79A0"/>
    <w:rsid w:val="00BF3958"/>
    <w:rsid w:val="00DE6B38"/>
    <w:rsid w:val="00F32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8D3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F328D3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328D3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4281D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F328D3"/>
  </w:style>
  <w:style w:type="paragraph" w:styleId="Caption">
    <w:name w:val="caption"/>
    <w:basedOn w:val="Normal"/>
    <w:uiPriority w:val="99"/>
    <w:qFormat/>
    <w:rsid w:val="00F328D3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328D3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328D3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4281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328D3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328D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328D3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328D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328D3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328D3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328D3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328D3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328D3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328D3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281D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281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81D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F328D3"/>
  </w:style>
  <w:style w:type="paragraph" w:customStyle="1" w:styleId="a4">
    <w:name w:val="Заголовок таблицы"/>
    <w:basedOn w:val="a3"/>
    <w:uiPriority w:val="99"/>
    <w:rsid w:val="00F328D3"/>
  </w:style>
  <w:style w:type="paragraph" w:customStyle="1" w:styleId="DocumentMap">
    <w:name w:val="DocumentMap"/>
    <w:uiPriority w:val="99"/>
    <w:rsid w:val="00F328D3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F328D3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F328D3"/>
  </w:style>
  <w:style w:type="character" w:styleId="Hyperlink">
    <w:name w:val="Hyperlink"/>
    <w:basedOn w:val="DefaultParagraphFont"/>
    <w:uiPriority w:val="99"/>
    <w:rsid w:val="00123C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4</Pages>
  <Words>1786</Words>
  <Characters>10181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cp:lastPrinted>2022-01-13T13:57:00Z</cp:lastPrinted>
  <dcterms:created xsi:type="dcterms:W3CDTF">2019-09-11T09:00:00Z</dcterms:created>
  <dcterms:modified xsi:type="dcterms:W3CDTF">2022-01-13T13:57:00Z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