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1EC" w:rsidRDefault="004911EC">
      <w:pPr>
        <w:ind w:firstLine="680"/>
        <w:jc w:val="center"/>
      </w:pPr>
      <w:r>
        <w:rPr>
          <w:b/>
          <w:bCs/>
        </w:rPr>
        <w:t xml:space="preserve">ПРОТОКОЛ </w:t>
      </w:r>
      <w:r w:rsidRPr="0010511B">
        <w:rPr>
          <w:b/>
          <w:bCs/>
        </w:rPr>
        <w:t>0318300120821000203</w:t>
      </w:r>
    </w:p>
    <w:p w:rsidR="004911EC" w:rsidRDefault="004911E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911EC" w:rsidRPr="0010511B" w:rsidRDefault="004911E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911EC" w:rsidRPr="00256E8F">
        <w:tc>
          <w:tcPr>
            <w:tcW w:w="4961" w:type="dxa"/>
          </w:tcPr>
          <w:p w:rsidR="004911EC" w:rsidRPr="00256E8F" w:rsidRDefault="004911EC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4911EC" w:rsidRPr="00256E8F" w:rsidRDefault="004911EC">
            <w:pPr>
              <w:ind w:firstLine="567"/>
              <w:jc w:val="right"/>
            </w:pPr>
            <w:r>
              <w:rPr>
                <w:lang w:val="en-US"/>
              </w:rPr>
              <w:t>14.01.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4911EC" w:rsidRDefault="004911EC">
      <w:pPr>
        <w:overflowPunct/>
      </w:pPr>
    </w:p>
    <w:p w:rsidR="004911EC" w:rsidRDefault="004911E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10511B">
        <w:t xml:space="preserve">: Откачка и вывоз жидких бытовых отходов </w:t>
      </w:r>
    </w:p>
    <w:p w:rsidR="004911EC" w:rsidRDefault="004911E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213234901331923490100102810013700244</w:t>
      </w:r>
    </w:p>
    <w:p w:rsidR="004911EC" w:rsidRDefault="004911E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498 345,30 руб.</w:t>
      </w:r>
    </w:p>
    <w:p w:rsidR="004911EC" w:rsidRDefault="004911EC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0511B">
        <w:rPr>
          <w:b/>
          <w:bCs/>
        </w:rPr>
        <w:t xml:space="preserve">: </w:t>
      </w:r>
      <w:r w:rsidRPr="0010511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0511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911EC" w:rsidRPr="00256E8F">
        <w:trPr>
          <w:jc w:val="right"/>
        </w:trPr>
        <w:tc>
          <w:tcPr>
            <w:tcW w:w="9915" w:type="dxa"/>
          </w:tcPr>
          <w:p w:rsidR="004911EC" w:rsidRPr="00256E8F" w:rsidRDefault="004911E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0511B">
              <w:rPr>
                <w:b/>
                <w:bCs/>
              </w:rPr>
              <w:t xml:space="preserve">Источник финансирования: </w:t>
            </w:r>
            <w:r w:rsidRPr="0010511B">
              <w:t>Внебюджетные фонды (ОМС), внебюджетные средства (платные услуги) на 2022 г.</w:t>
            </w:r>
          </w:p>
          <w:p w:rsidR="004911EC" w:rsidRPr="00256E8F" w:rsidRDefault="004911E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0511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0511B">
              <w:t>Российская Федерация, Краснодарский край, Славянский р-н, Анастасиевская ст-ца, ул. Ленина, 65. С момента заключения контракта по 31.12.2022 года.</w:t>
            </w:r>
          </w:p>
          <w:p w:rsidR="004911EC" w:rsidRPr="00256E8F" w:rsidRDefault="004911E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0511B">
              <w:t>Не требуется</w:t>
            </w:r>
          </w:p>
          <w:p w:rsidR="004911EC" w:rsidRPr="0010511B" w:rsidRDefault="004911E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0511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911EC" w:rsidRDefault="004911E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0511B">
        <w:t>28.12.21 13:29:05 (</w:t>
      </w:r>
      <w:r>
        <w:rPr>
          <w:lang w:val="en-US"/>
        </w:rPr>
        <w:t>MSK</w:t>
      </w:r>
      <w:r w:rsidRPr="0010511B">
        <w:t>+00:00)</w:t>
      </w:r>
    </w:p>
    <w:p w:rsidR="004911EC" w:rsidRDefault="004911E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0511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911EC" w:rsidRPr="00256E8F"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911EC" w:rsidRPr="00256E8F" w:rsidRDefault="004911EC">
            <w:pPr>
              <w:rPr>
                <w:lang w:val="en-US"/>
              </w:rPr>
            </w:pPr>
            <w:r w:rsidRPr="00256E8F">
              <w:rPr>
                <w:lang w:val="en-US"/>
              </w:rPr>
              <w:t>Главный врач</w:t>
            </w:r>
          </w:p>
        </w:tc>
      </w:tr>
      <w:tr w:rsidR="004911EC" w:rsidRPr="00256E8F"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911EC" w:rsidRPr="00256E8F" w:rsidRDefault="004911EC">
            <w:pPr>
              <w:rPr>
                <w:lang w:val="en-US"/>
              </w:rPr>
            </w:pPr>
            <w:r w:rsidRPr="00256E8F">
              <w:rPr>
                <w:lang w:val="en-US"/>
              </w:rPr>
              <w:t>Начальник отдела закупок</w:t>
            </w:r>
          </w:p>
        </w:tc>
      </w:tr>
      <w:tr w:rsidR="004911EC" w:rsidRPr="00256E8F"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911EC" w:rsidRPr="00256E8F" w:rsidRDefault="004911EC">
            <w:pPr>
              <w:rPr>
                <w:lang w:val="en-US"/>
              </w:rPr>
            </w:pPr>
            <w:r w:rsidRPr="00256E8F">
              <w:rPr>
                <w:lang w:val="en-US"/>
              </w:rPr>
              <w:t>Начальник юридического отдела</w:t>
            </w:r>
          </w:p>
        </w:tc>
      </w:tr>
      <w:tr w:rsidR="004911EC" w:rsidRPr="00256E8F"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911EC" w:rsidRPr="00256E8F" w:rsidRDefault="004911EC">
            <w:pPr>
              <w:rPr>
                <w:lang w:val="en-US"/>
              </w:rPr>
            </w:pPr>
            <w:r w:rsidRPr="00256E8F">
              <w:rPr>
                <w:lang w:val="en-US"/>
              </w:rPr>
              <w:t>экономист 1 категории отдела закупок</w:t>
            </w:r>
          </w:p>
        </w:tc>
      </w:tr>
      <w:tr w:rsidR="004911EC" w:rsidRPr="00256E8F"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911EC" w:rsidRPr="00256E8F" w:rsidRDefault="004911EC">
            <w:r w:rsidRPr="00256E8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911EC" w:rsidRPr="00256E8F" w:rsidRDefault="004911EC">
            <w:pPr>
              <w:rPr>
                <w:lang w:val="en-US"/>
              </w:rPr>
            </w:pPr>
            <w:r w:rsidRPr="00256E8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911EC" w:rsidRDefault="004911EC">
      <w:pPr>
        <w:jc w:val="both"/>
      </w:pPr>
      <w:r>
        <w:tab/>
        <w:t>Кворум имеется. Комиссия правомочна.</w:t>
      </w:r>
    </w:p>
    <w:p w:rsidR="004911EC" w:rsidRDefault="004911E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10511B">
        <w:t>14.01.</w:t>
      </w:r>
      <w:r>
        <w:t>20</w:t>
      </w:r>
      <w:r w:rsidRPr="0010511B">
        <w:t>22 0</w:t>
      </w:r>
      <w:r>
        <w:t>8</w:t>
      </w:r>
      <w:r w:rsidRPr="0010511B">
        <w:t>:</w:t>
      </w:r>
      <w:r>
        <w:t>00</w:t>
      </w:r>
      <w:r w:rsidRPr="0010511B">
        <w:t xml:space="preserve"> (</w:t>
      </w:r>
      <w:r>
        <w:rPr>
          <w:lang w:val="en-US"/>
        </w:rPr>
        <w:t>MSK</w:t>
      </w:r>
      <w:r w:rsidRPr="0010511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911EC" w:rsidRPr="0010511B" w:rsidRDefault="004911E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4911EC" w:rsidRPr="00256E8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rPr>
                <w:b/>
                <w:bCs/>
              </w:rPr>
            </w:pPr>
            <w:r w:rsidRPr="00256E8F">
              <w:rPr>
                <w:b/>
                <w:bCs/>
              </w:rPr>
              <w:t xml:space="preserve">№ </w:t>
            </w:r>
          </w:p>
          <w:p w:rsidR="004911EC" w:rsidRPr="00256E8F" w:rsidRDefault="004911EC">
            <w:pPr>
              <w:rPr>
                <w:b/>
                <w:bCs/>
              </w:rPr>
            </w:pPr>
            <w:r w:rsidRPr="00256E8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b/>
                <w:bCs/>
              </w:rPr>
            </w:pPr>
            <w:r w:rsidRPr="00256E8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b/>
                <w:bCs/>
              </w:rPr>
            </w:pPr>
            <w:r w:rsidRPr="00256E8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911EC" w:rsidRPr="00256E8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lang w:val="en-US"/>
              </w:rPr>
            </w:pPr>
            <w:r w:rsidRPr="00256E8F">
              <w:rPr>
                <w:lang w:val="en-US"/>
              </w:rPr>
              <w:t>375 008,27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lang w:val="en-US"/>
              </w:rPr>
            </w:pPr>
            <w:r w:rsidRPr="00256E8F">
              <w:rPr>
                <w:lang w:val="en-US"/>
              </w:rPr>
              <w:t>13.01.22 11:18:09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11EC" w:rsidRPr="0010511B" w:rsidRDefault="004911EC">
            <w:pPr>
              <w:pStyle w:val="a3"/>
            </w:pPr>
            <w:r w:rsidRPr="0010511B">
              <w:t>ОБЩЕСТВО С ОГРАНИЧЕННОЙ ОТВЕТСТВЕННОСТЬЮ "ЖИЛИЩНО-КОММУНАЛЬНЫЕ УСЛУГИ"</w:t>
            </w:r>
          </w:p>
        </w:tc>
      </w:tr>
      <w:tr w:rsidR="004911EC" w:rsidRPr="00256E8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lang w:val="en-US"/>
              </w:rPr>
            </w:pPr>
            <w:r w:rsidRPr="00256E8F">
              <w:rPr>
                <w:lang w:val="en-US"/>
              </w:rPr>
              <w:t>377 500,00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911EC" w:rsidRPr="00256E8F" w:rsidRDefault="004911EC">
            <w:pPr>
              <w:pStyle w:val="a3"/>
              <w:rPr>
                <w:lang w:val="en-US"/>
              </w:rPr>
            </w:pPr>
            <w:r w:rsidRPr="00256E8F">
              <w:rPr>
                <w:lang w:val="en-US"/>
              </w:rPr>
              <w:t>13.01.22 11:17:30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11EC" w:rsidRPr="0010511B" w:rsidRDefault="004911EC">
            <w:pPr>
              <w:pStyle w:val="a3"/>
            </w:pPr>
            <w:r w:rsidRPr="0010511B">
              <w:t>ОБЩЕСТВО С ОГРАНИЧЕННОЙ ОТВЕТСТВЕННОСТЬЮ "ЛОТОС 2010"</w:t>
            </w:r>
          </w:p>
        </w:tc>
      </w:tr>
    </w:tbl>
    <w:p w:rsidR="004911EC" w:rsidRDefault="004911EC">
      <w:pPr>
        <w:jc w:val="both"/>
      </w:pPr>
    </w:p>
    <w:p w:rsidR="004911EC" w:rsidRDefault="004911EC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4911EC" w:rsidRPr="00256E8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rPr>
                <w:b/>
                <w:bCs/>
              </w:rPr>
              <w:t>Решение  члена комиссии</w:t>
            </w:r>
          </w:p>
        </w:tc>
      </w:tr>
      <w:tr w:rsidR="004911EC" w:rsidRPr="00256E8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EA-143311</w:t>
            </w:r>
          </w:p>
          <w:p w:rsidR="004911EC" w:rsidRPr="00256E8F" w:rsidRDefault="004911EC">
            <w:r>
              <w:t>ОБЩЕСТВО С ОГРАНИЧЕННОЙ ОТВЕТСТВЕННОСТЬЮ "ЖИЛИЩНО-КОММУНАЛЬНЫЕ УСЛУГИ"</w:t>
            </w:r>
          </w:p>
          <w:p w:rsidR="004911EC" w:rsidRPr="00256E8F" w:rsidRDefault="004911EC">
            <w:r>
              <w:t>ИНН 2349025610</w:t>
            </w:r>
          </w:p>
          <w:p w:rsidR="004911EC" w:rsidRPr="00256E8F" w:rsidRDefault="004911EC">
            <w:r>
              <w:t xml:space="preserve">ОГРН </w:t>
            </w:r>
            <w:r w:rsidRPr="0010511B">
              <w:t>1052327427756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234901001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353591, КРАЙКРАСНОДАРСКИЙ, Р-НСЛАВЯНСКИЙ, СТ-ЦААНАСТАСИЕВСКАЯ, 341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353591, Краснодарский край, Славянский район, ст. Анастасиевская, ПМК-5, д.34, корпус 1.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>
              <w:rPr>
                <w:lang w:val="en-US"/>
              </w:rPr>
              <w:t>78614653159</w:t>
            </w:r>
          </w:p>
          <w:p w:rsidR="004911EC" w:rsidRPr="00256E8F" w:rsidRDefault="004911E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EA-143311</w:t>
            </w:r>
          </w:p>
          <w:p w:rsidR="004911EC" w:rsidRPr="00256E8F" w:rsidRDefault="004911EC">
            <w:r>
              <w:t>ОБЩЕСТВО С ОГРАНИЧЕННОЙ ОТВЕТСТВЕННОСТЬЮ "ЖИЛИЩНО-КОММУНАЛЬНЫЕ УСЛУГИ"</w:t>
            </w:r>
          </w:p>
          <w:p w:rsidR="004911EC" w:rsidRPr="00256E8F" w:rsidRDefault="004911EC">
            <w:r>
              <w:t>ИНН 2349025610</w:t>
            </w:r>
          </w:p>
          <w:p w:rsidR="004911EC" w:rsidRPr="00256E8F" w:rsidRDefault="004911EC">
            <w:r>
              <w:t xml:space="preserve">ОГРН </w:t>
            </w:r>
            <w:r w:rsidRPr="0010511B">
              <w:t>1052327427756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234901001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353591, КРАЙКРАСНОДАРСКИЙ, Р-НСЛАВЯНСКИЙ, СТ-ЦААНАСТАСИЕВСКАЯ, 341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353591, Краснодарский край, Славянский район, ст. Анастасиевская, ПМК-5, д.34, корпус 1.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>
              <w:rPr>
                <w:lang w:val="en-US"/>
              </w:rPr>
              <w:t>78614653159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EA-143311</w:t>
            </w:r>
          </w:p>
          <w:p w:rsidR="004911EC" w:rsidRPr="00256E8F" w:rsidRDefault="004911EC">
            <w:r>
              <w:t>ОБЩЕСТВО С ОГРАНИЧЕННОЙ ОТВЕТСТВЕННОСТЬЮ "ЖИЛИЩНО-КОММУНАЛЬНЫЕ УСЛУГИ"</w:t>
            </w:r>
          </w:p>
          <w:p w:rsidR="004911EC" w:rsidRPr="00256E8F" w:rsidRDefault="004911EC">
            <w:r>
              <w:t>ИНН 2349025610</w:t>
            </w:r>
          </w:p>
          <w:p w:rsidR="004911EC" w:rsidRPr="00256E8F" w:rsidRDefault="004911EC">
            <w:r>
              <w:t xml:space="preserve">ОГРН </w:t>
            </w:r>
            <w:r w:rsidRPr="0010511B">
              <w:t>1052327427756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234901001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353591, КРАЙКРАСНОДАРСКИЙ, Р-НСЛАВЯНСКИЙ, СТ-ЦААНАСТАСИЕВСКАЯ, 341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353591, Краснодарский край, Славянский район, ст. Анастасиевская, ПМК-5, д.34, корпус 1.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>
              <w:rPr>
                <w:lang w:val="en-US"/>
              </w:rPr>
              <w:t>78614653159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EA-143311</w:t>
            </w:r>
          </w:p>
          <w:p w:rsidR="004911EC" w:rsidRPr="00256E8F" w:rsidRDefault="004911EC">
            <w:r>
              <w:t>ОБЩЕСТВО С ОГРАНИЧЕННОЙ ОТВЕТСТВЕННОСТЬЮ "ЖИЛИЩНО-КОММУНАЛЬНЫЕ УСЛУГИ"</w:t>
            </w:r>
          </w:p>
          <w:p w:rsidR="004911EC" w:rsidRPr="00256E8F" w:rsidRDefault="004911EC">
            <w:r>
              <w:t>ИНН 2349025610</w:t>
            </w:r>
          </w:p>
          <w:p w:rsidR="004911EC" w:rsidRPr="00256E8F" w:rsidRDefault="004911EC">
            <w:r>
              <w:t xml:space="preserve">ОГРН </w:t>
            </w:r>
            <w:r w:rsidRPr="0010511B">
              <w:t>1052327427756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234901001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353591, КРАЙКРАСНОДАРСКИЙ, Р-НСЛАВЯНСКИЙ, СТ-ЦААНАСТАСИЕВСКАЯ, 341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353591, Краснодарский край, Славянский район, ст. Анастасиевская, ПМК-5, д.34, корпус 1.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>
              <w:rPr>
                <w:lang w:val="en-US"/>
              </w:rPr>
              <w:t>78614653159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EA-143311</w:t>
            </w:r>
          </w:p>
          <w:p w:rsidR="004911EC" w:rsidRPr="00256E8F" w:rsidRDefault="004911EC">
            <w:r>
              <w:t>ОБЩЕСТВО С ОГРАНИЧЕННОЙ ОТВЕТСТВЕННОСТЬЮ "ЖИЛИЩНО-КОММУНАЛЬНЫЕ УСЛУГИ"</w:t>
            </w:r>
          </w:p>
          <w:p w:rsidR="004911EC" w:rsidRPr="00256E8F" w:rsidRDefault="004911EC">
            <w:r>
              <w:t>ИНН 2349025610</w:t>
            </w:r>
          </w:p>
          <w:p w:rsidR="004911EC" w:rsidRPr="00256E8F" w:rsidRDefault="004911EC">
            <w:r>
              <w:t xml:space="preserve">ОГРН </w:t>
            </w:r>
            <w:r w:rsidRPr="0010511B">
              <w:t>1052327427756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234901001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353591, КРАЙКРАСНОДАРСКИЙ, Р-НСЛАВЯНСКИЙ, СТ-ЦААНАСТАСИЕВСКАЯ, 341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353591, Краснодарский край, Славянский район, ст. Анастасиевская, ПМК-5, д.34, корпус 1.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>
              <w:rPr>
                <w:lang w:val="en-US"/>
              </w:rPr>
              <w:t>78614653159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EA-143022</w:t>
            </w:r>
          </w:p>
          <w:p w:rsidR="004911EC" w:rsidRPr="00256E8F" w:rsidRDefault="004911EC">
            <w:r>
              <w:t>ОБЩЕСТВО С ОГРАНИЧЕННОЙ ОТВЕТСТВЕННОСТЬЮ "ЛОТОС 2010"</w:t>
            </w:r>
          </w:p>
          <w:p w:rsidR="004911EC" w:rsidRPr="00256E8F" w:rsidRDefault="004911EC">
            <w:r>
              <w:t>ИНН 2336022330</w:t>
            </w:r>
          </w:p>
          <w:p w:rsidR="004911EC" w:rsidRPr="00256E8F" w:rsidRDefault="004911EC">
            <w:r>
              <w:t xml:space="preserve">ОГРН </w:t>
            </w:r>
            <w:r w:rsidRPr="0010511B">
              <w:t>1102336000623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233601001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353800, КРАЙКРАСНОДАРСКИЙ, Р-НКРАСНОАРМЕЙСКИЙ, СТ-ЦАПОЛТАВСКАЯ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353800, Краснодарский край, Красноармейский район, ст. Полтавская, ул. Коммунистическая, 118.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 w:rsidRPr="0010511B">
              <w:t>78616542520</w:t>
            </w:r>
          </w:p>
          <w:p w:rsidR="004911EC" w:rsidRPr="00256E8F" w:rsidRDefault="004911E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EA-143022</w:t>
            </w:r>
          </w:p>
          <w:p w:rsidR="004911EC" w:rsidRPr="00256E8F" w:rsidRDefault="004911EC">
            <w:r>
              <w:t>ОБЩЕСТВО С ОГРАНИЧЕННОЙ ОТВЕТСТВЕННОСТЬЮ "ЛОТОС 2010"</w:t>
            </w:r>
          </w:p>
          <w:p w:rsidR="004911EC" w:rsidRPr="00256E8F" w:rsidRDefault="004911EC">
            <w:r>
              <w:t>ИНН 2336022330</w:t>
            </w:r>
          </w:p>
          <w:p w:rsidR="004911EC" w:rsidRPr="00256E8F" w:rsidRDefault="004911EC">
            <w:r>
              <w:t xml:space="preserve">ОГРН </w:t>
            </w:r>
            <w:r w:rsidRPr="0010511B">
              <w:t>1102336000623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233601001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353800, КРАЙКРАСНОДАРСКИЙ, Р-НКРАСНОАРМЕЙСКИЙ, СТ-ЦАПОЛТАВСКАЯ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353800, Краснодарский край, Красноармейский район, ст. Полтавская, ул. Коммунистическая, 118.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 w:rsidRPr="0010511B">
              <w:t>78616542520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EA-143022</w:t>
            </w:r>
          </w:p>
          <w:p w:rsidR="004911EC" w:rsidRPr="00256E8F" w:rsidRDefault="004911EC">
            <w:r>
              <w:t>ОБЩЕСТВО С ОГРАНИЧЕННОЙ ОТВЕТСТВЕННОСТЬЮ "ЛОТОС 2010"</w:t>
            </w:r>
          </w:p>
          <w:p w:rsidR="004911EC" w:rsidRPr="00256E8F" w:rsidRDefault="004911EC">
            <w:r>
              <w:t>ИНН 2336022330</w:t>
            </w:r>
          </w:p>
          <w:p w:rsidR="004911EC" w:rsidRPr="00256E8F" w:rsidRDefault="004911EC">
            <w:r>
              <w:t xml:space="preserve">ОГРН </w:t>
            </w:r>
            <w:r w:rsidRPr="0010511B">
              <w:t>1102336000623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233601001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353800, КРАЙКРАСНОДАРСКИЙ, Р-НКРАСНОАРМЕЙСКИЙ, СТ-ЦАПОЛТАВСКАЯ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353800, Краснодарский край, Красноармейский район, ст. Полтавская, ул. Коммунистическая, 118.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 w:rsidRPr="0010511B">
              <w:t>78616542520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EA-143022</w:t>
            </w:r>
          </w:p>
          <w:p w:rsidR="004911EC" w:rsidRPr="00256E8F" w:rsidRDefault="004911EC">
            <w:r>
              <w:t>ОБЩЕСТВО С ОГРАНИЧЕННОЙ ОТВЕТСТВЕННОСТЬЮ "ЛОТОС 2010"</w:t>
            </w:r>
          </w:p>
          <w:p w:rsidR="004911EC" w:rsidRPr="00256E8F" w:rsidRDefault="004911EC">
            <w:r>
              <w:t>ИНН 2336022330</w:t>
            </w:r>
          </w:p>
          <w:p w:rsidR="004911EC" w:rsidRPr="00256E8F" w:rsidRDefault="004911EC">
            <w:r>
              <w:t xml:space="preserve">ОГРН </w:t>
            </w:r>
            <w:r w:rsidRPr="0010511B">
              <w:t>1102336000623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233601001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r w:rsidRPr="00256E8F">
              <w:t>353800, КРАЙКРАСНОДАРСКИЙ, Р-НКРАСНОАРМЕЙСКИЙ, СТ-ЦАПОЛТАВСКАЯ</w:t>
            </w:r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353800, Краснодарский край, Красноармейский район, ст. Полтавская, ул. Коммунистическая, 118.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 w:rsidRPr="0010511B">
              <w:t>78616542520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  <w:tr w:rsidR="004911EC" w:rsidRPr="00256E8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EA-143022</w:t>
            </w:r>
          </w:p>
          <w:p w:rsidR="004911EC" w:rsidRPr="00256E8F" w:rsidRDefault="004911EC">
            <w:r>
              <w:t>ОБЩЕСТВО С ОГРАНИЧЕННОЙ ОТВЕТСТВЕННОСТЬЮ "ЛОТОС 2010"</w:t>
            </w:r>
          </w:p>
          <w:p w:rsidR="004911EC" w:rsidRPr="00256E8F" w:rsidRDefault="004911EC">
            <w:r>
              <w:t>ИНН 2336022330</w:t>
            </w:r>
          </w:p>
          <w:p w:rsidR="004911EC" w:rsidRPr="00256E8F" w:rsidRDefault="004911EC">
            <w:r>
              <w:t xml:space="preserve">ОГРН </w:t>
            </w:r>
            <w:r w:rsidRPr="0010511B">
              <w:t>1102336000623</w:t>
            </w:r>
          </w:p>
          <w:p w:rsidR="004911EC" w:rsidRPr="00256E8F" w:rsidRDefault="004911EC">
            <w:r w:rsidRPr="00256E8F">
              <w:t xml:space="preserve">КПП </w:t>
            </w:r>
            <w:r w:rsidRPr="0010511B">
              <w:t>233601001</w:t>
            </w:r>
          </w:p>
          <w:p w:rsidR="004911EC" w:rsidRPr="00256E8F" w:rsidRDefault="004911EC">
            <w:r w:rsidRPr="00256E8F">
              <w:t>Место нахождения(жительства)</w:t>
            </w:r>
          </w:p>
          <w:p w:rsidR="004911EC" w:rsidRPr="00256E8F" w:rsidRDefault="004911EC">
            <w:bookmarkStart w:id="0" w:name="__DdeLink__366_22120086831"/>
            <w:r w:rsidRPr="00256E8F">
              <w:t>353800, КРАЙКРАСНОДАРСКИЙ, Р-НКРАСНОАРМЕЙСКИЙ, СТ-ЦАПОЛТАВСКАЯ</w:t>
            </w:r>
            <w:bookmarkEnd w:id="0"/>
          </w:p>
          <w:p w:rsidR="004911EC" w:rsidRPr="00256E8F" w:rsidRDefault="004911EC">
            <w:r w:rsidRPr="00256E8F">
              <w:t>Почтовый адрес</w:t>
            </w:r>
          </w:p>
          <w:p w:rsidR="004911EC" w:rsidRPr="00256E8F" w:rsidRDefault="004911EC">
            <w:r w:rsidRPr="00256E8F">
              <w:t>353800, Краснодарский край, Красноармейский район, ст. Полтавская, ул. Коммунистическая, 118.</w:t>
            </w:r>
          </w:p>
          <w:p w:rsidR="004911EC" w:rsidRPr="00256E8F" w:rsidRDefault="004911EC">
            <w:r w:rsidRPr="00256E8F">
              <w:rPr>
                <w:sz w:val="16"/>
                <w:szCs w:val="16"/>
              </w:rPr>
              <w:t xml:space="preserve">Контактное лицо </w:t>
            </w:r>
          </w:p>
          <w:p w:rsidR="004911EC" w:rsidRPr="00256E8F" w:rsidRDefault="004911EC">
            <w:r>
              <w:t xml:space="preserve">Телефон </w:t>
            </w:r>
            <w:r w:rsidRPr="0010511B">
              <w:t>78616542520</w:t>
            </w:r>
          </w:p>
          <w:p w:rsidR="004911EC" w:rsidRPr="00256E8F" w:rsidRDefault="004911E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911EC" w:rsidRDefault="004911EC">
            <w:pPr>
              <w:pStyle w:val="a3"/>
            </w:pPr>
          </w:p>
          <w:p w:rsidR="004911EC" w:rsidRPr="00256E8F" w:rsidRDefault="004911E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1EC" w:rsidRPr="00256E8F" w:rsidRDefault="004911E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911EC" w:rsidRPr="00256E8F" w:rsidRDefault="004911EC">
            <w:r>
              <w:t>Соответствует требованиям</w:t>
            </w:r>
          </w:p>
        </w:tc>
      </w:tr>
    </w:tbl>
    <w:p w:rsidR="004911EC" w:rsidRDefault="004911EC">
      <w:pPr>
        <w:ind w:right="142"/>
        <w:jc w:val="both"/>
      </w:pPr>
    </w:p>
    <w:p w:rsidR="004911EC" w:rsidRDefault="004911E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10511B">
        <w:t>Откачка и вывоз жидких бытовых отходов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"ЖИЛИЩНО-КОММУНАЛЬНЫЕ УСЛУГИ", предложение о цене контракта 375 008,27 руб.</w:t>
      </w:r>
    </w:p>
    <w:p w:rsidR="004911EC" w:rsidRDefault="004911E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8602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911EC" w:rsidRDefault="004911EC">
      <w:pPr>
        <w:jc w:val="both"/>
        <w:rPr>
          <w:b/>
          <w:bCs/>
        </w:rPr>
      </w:pPr>
    </w:p>
    <w:p w:rsidR="004911EC" w:rsidRDefault="004911EC">
      <w:pPr>
        <w:jc w:val="both"/>
        <w:rPr>
          <w:b/>
          <w:bCs/>
        </w:rPr>
      </w:pPr>
    </w:p>
    <w:p w:rsidR="004911EC" w:rsidRDefault="004911EC">
      <w:pPr>
        <w:jc w:val="both"/>
        <w:rPr>
          <w:b/>
          <w:bCs/>
        </w:rPr>
      </w:pPr>
    </w:p>
    <w:p w:rsidR="004911EC" w:rsidRDefault="004911E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911EC" w:rsidRPr="00256E8F">
        <w:tc>
          <w:tcPr>
            <w:tcW w:w="5847" w:type="dxa"/>
            <w:vAlign w:val="bottom"/>
          </w:tcPr>
          <w:p w:rsidR="004911EC" w:rsidRPr="00256E8F" w:rsidRDefault="004911E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Просоленко Юрий Александрович</w:t>
            </w:r>
          </w:p>
        </w:tc>
      </w:tr>
      <w:tr w:rsidR="004911EC" w:rsidRPr="00256E8F">
        <w:tc>
          <w:tcPr>
            <w:tcW w:w="5847" w:type="dxa"/>
            <w:vAlign w:val="bottom"/>
          </w:tcPr>
          <w:p w:rsidR="004911EC" w:rsidRPr="00256E8F" w:rsidRDefault="004911E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Дехтерев Юрий Сергеевич</w:t>
            </w:r>
          </w:p>
        </w:tc>
      </w:tr>
      <w:tr w:rsidR="004911EC" w:rsidRPr="00256E8F">
        <w:tc>
          <w:tcPr>
            <w:tcW w:w="5847" w:type="dxa"/>
            <w:vAlign w:val="bottom"/>
          </w:tcPr>
          <w:p w:rsidR="004911EC" w:rsidRPr="00256E8F" w:rsidRDefault="004911E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Коротникова Светлана Борисовна</w:t>
            </w:r>
          </w:p>
        </w:tc>
      </w:tr>
      <w:tr w:rsidR="004911EC" w:rsidRPr="00256E8F">
        <w:tc>
          <w:tcPr>
            <w:tcW w:w="5847" w:type="dxa"/>
            <w:vAlign w:val="bottom"/>
          </w:tcPr>
          <w:p w:rsidR="004911EC" w:rsidRPr="00256E8F" w:rsidRDefault="004911E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Мальченко Елена Александровна</w:t>
            </w:r>
          </w:p>
        </w:tc>
      </w:tr>
      <w:tr w:rsidR="004911EC" w:rsidRPr="00256E8F">
        <w:tc>
          <w:tcPr>
            <w:tcW w:w="5847" w:type="dxa"/>
            <w:vAlign w:val="bottom"/>
          </w:tcPr>
          <w:p w:rsidR="004911EC" w:rsidRPr="00256E8F" w:rsidRDefault="004911E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911EC" w:rsidRPr="00256E8F" w:rsidRDefault="004911EC">
            <w:pPr>
              <w:pStyle w:val="a3"/>
            </w:pPr>
            <w:r w:rsidRPr="00256E8F">
              <w:rPr>
                <w:lang w:val="en-US"/>
              </w:rPr>
              <w:t>Владыкина Лидия Валерьевна</w:t>
            </w:r>
          </w:p>
        </w:tc>
      </w:tr>
    </w:tbl>
    <w:p w:rsidR="004911EC" w:rsidRDefault="004911EC"/>
    <w:sectPr w:rsidR="004911EC" w:rsidSect="00723F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F1F"/>
    <w:rsid w:val="0010511B"/>
    <w:rsid w:val="00256E8F"/>
    <w:rsid w:val="00386025"/>
    <w:rsid w:val="004911EC"/>
    <w:rsid w:val="00723F1F"/>
    <w:rsid w:val="00863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F1F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23F1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23F1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F587B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723F1F"/>
  </w:style>
  <w:style w:type="paragraph" w:styleId="Caption">
    <w:name w:val="caption"/>
    <w:basedOn w:val="Normal"/>
    <w:uiPriority w:val="99"/>
    <w:qFormat/>
    <w:rsid w:val="00723F1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23F1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23F1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F587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23F1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23F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23F1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23F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23F1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23F1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23F1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23F1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23F1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23F1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587B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587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7B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23F1F"/>
  </w:style>
  <w:style w:type="paragraph" w:customStyle="1" w:styleId="a4">
    <w:name w:val="Заголовок таблицы"/>
    <w:basedOn w:val="a3"/>
    <w:uiPriority w:val="99"/>
    <w:rsid w:val="00723F1F"/>
  </w:style>
  <w:style w:type="paragraph" w:customStyle="1" w:styleId="DocumentMap">
    <w:name w:val="DocumentMap"/>
    <w:uiPriority w:val="99"/>
    <w:rsid w:val="00723F1F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723F1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723F1F"/>
  </w:style>
  <w:style w:type="character" w:styleId="Hyperlink">
    <w:name w:val="Hyperlink"/>
    <w:basedOn w:val="DefaultParagraphFont"/>
    <w:uiPriority w:val="99"/>
    <w:rsid w:val="001051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1505</Words>
  <Characters>8583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