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2E7" w:rsidRDefault="003272E7">
      <w:pPr>
        <w:ind w:firstLine="680"/>
        <w:jc w:val="center"/>
      </w:pPr>
      <w:r>
        <w:rPr>
          <w:b/>
          <w:bCs/>
        </w:rPr>
        <w:t xml:space="preserve">ПРОТОКОЛ </w:t>
      </w:r>
      <w:r w:rsidRPr="006A07E9">
        <w:rPr>
          <w:b/>
          <w:bCs/>
        </w:rPr>
        <w:t>0318300120821000205</w:t>
      </w:r>
    </w:p>
    <w:p w:rsidR="003272E7" w:rsidRDefault="003272E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3272E7" w:rsidRPr="006A07E9" w:rsidRDefault="003272E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3272E7" w:rsidRPr="00000D57">
        <w:tc>
          <w:tcPr>
            <w:tcW w:w="4961" w:type="dxa"/>
          </w:tcPr>
          <w:p w:rsidR="003272E7" w:rsidRPr="00000D57" w:rsidRDefault="003272E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3272E7" w:rsidRPr="00000D57" w:rsidRDefault="003272E7">
            <w:pPr>
              <w:ind w:firstLine="567"/>
              <w:jc w:val="right"/>
            </w:pPr>
            <w:r>
              <w:rPr>
                <w:lang w:val="en-US"/>
              </w:rPr>
              <w:t>14.01.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3272E7" w:rsidRDefault="003272E7">
      <w:pPr>
        <w:overflowPunct/>
      </w:pPr>
    </w:p>
    <w:p w:rsidR="003272E7" w:rsidRDefault="003272E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6A07E9">
        <w:t xml:space="preserve">: Поставка лекарственных препаратов для медицинского применения (МНН Гемодериват крови телят) </w:t>
      </w:r>
    </w:p>
    <w:p w:rsidR="003272E7" w:rsidRDefault="003272E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213234901331923490100102830012120244</w:t>
      </w:r>
    </w:p>
    <w:p w:rsidR="003272E7" w:rsidRDefault="003272E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329 070,00 руб.</w:t>
      </w:r>
    </w:p>
    <w:p w:rsidR="003272E7" w:rsidRDefault="003272E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A07E9">
        <w:rPr>
          <w:b/>
          <w:bCs/>
        </w:rPr>
        <w:t xml:space="preserve">: </w:t>
      </w:r>
      <w:r w:rsidRPr="006A07E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A07E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3272E7" w:rsidRPr="00000D57">
        <w:trPr>
          <w:jc w:val="right"/>
        </w:trPr>
        <w:tc>
          <w:tcPr>
            <w:tcW w:w="9915" w:type="dxa"/>
          </w:tcPr>
          <w:p w:rsidR="003272E7" w:rsidRPr="00000D57" w:rsidRDefault="003272E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6A07E9">
              <w:rPr>
                <w:b/>
                <w:bCs/>
              </w:rPr>
              <w:t xml:space="preserve">Источник финансирования: </w:t>
            </w:r>
            <w:r w:rsidRPr="006A07E9">
              <w:t>Внебюджетные фонды (ОМС), платные услуги на 2022 г.</w:t>
            </w:r>
          </w:p>
          <w:p w:rsidR="003272E7" w:rsidRPr="00000D57" w:rsidRDefault="003272E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6A07E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A07E9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3272E7" w:rsidRPr="00000D57" w:rsidRDefault="003272E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A07E9">
              <w:t>Не требуется</w:t>
            </w:r>
          </w:p>
          <w:p w:rsidR="003272E7" w:rsidRPr="006A07E9" w:rsidRDefault="003272E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A07E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3272E7" w:rsidRDefault="003272E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A07E9">
        <w:t>28.12.21 14:46:30 (</w:t>
      </w:r>
      <w:r>
        <w:rPr>
          <w:lang w:val="en-US"/>
        </w:rPr>
        <w:t>MSK</w:t>
      </w:r>
      <w:r w:rsidRPr="006A07E9">
        <w:t>+00:00)</w:t>
      </w:r>
    </w:p>
    <w:p w:rsidR="003272E7" w:rsidRDefault="003272E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A07E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3272E7" w:rsidRPr="00000D57"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3272E7" w:rsidRPr="00000D57" w:rsidRDefault="003272E7">
            <w:pPr>
              <w:rPr>
                <w:lang w:val="en-US"/>
              </w:rPr>
            </w:pPr>
            <w:r w:rsidRPr="00000D57">
              <w:rPr>
                <w:lang w:val="en-US"/>
              </w:rPr>
              <w:t>Главный врач</w:t>
            </w:r>
          </w:p>
        </w:tc>
      </w:tr>
      <w:tr w:rsidR="003272E7" w:rsidRPr="00000D57"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3272E7" w:rsidRPr="00000D57" w:rsidRDefault="003272E7">
            <w:pPr>
              <w:rPr>
                <w:lang w:val="en-US"/>
              </w:rPr>
            </w:pPr>
            <w:r w:rsidRPr="00000D57">
              <w:rPr>
                <w:lang w:val="en-US"/>
              </w:rPr>
              <w:t>Начальник отдела закупок</w:t>
            </w:r>
          </w:p>
        </w:tc>
      </w:tr>
      <w:tr w:rsidR="003272E7" w:rsidRPr="00000D57"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3272E7" w:rsidRPr="00000D57" w:rsidRDefault="003272E7">
            <w:pPr>
              <w:rPr>
                <w:lang w:val="en-US"/>
              </w:rPr>
            </w:pPr>
            <w:r w:rsidRPr="00000D57">
              <w:rPr>
                <w:lang w:val="en-US"/>
              </w:rPr>
              <w:t>Начальник юридического отдела</w:t>
            </w:r>
          </w:p>
        </w:tc>
      </w:tr>
      <w:tr w:rsidR="003272E7" w:rsidRPr="00000D57"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3272E7" w:rsidRPr="00000D57" w:rsidRDefault="003272E7">
            <w:pPr>
              <w:rPr>
                <w:lang w:val="en-US"/>
              </w:rPr>
            </w:pPr>
            <w:r w:rsidRPr="00000D57">
              <w:rPr>
                <w:lang w:val="en-US"/>
              </w:rPr>
              <w:t>экономист 1 категории отдела закупок</w:t>
            </w:r>
          </w:p>
        </w:tc>
      </w:tr>
      <w:tr w:rsidR="003272E7" w:rsidRPr="00000D57"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3272E7" w:rsidRPr="00000D57" w:rsidRDefault="003272E7">
            <w:r w:rsidRPr="00000D5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3272E7" w:rsidRPr="00000D57" w:rsidRDefault="003272E7">
            <w:pPr>
              <w:rPr>
                <w:lang w:val="en-US"/>
              </w:rPr>
            </w:pPr>
            <w:r w:rsidRPr="00000D5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3272E7" w:rsidRDefault="003272E7">
      <w:pPr>
        <w:jc w:val="both"/>
      </w:pPr>
      <w:r>
        <w:tab/>
        <w:t>Кворум имеется. Комиссия правомочна.</w:t>
      </w:r>
    </w:p>
    <w:p w:rsidR="003272E7" w:rsidRDefault="003272E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6A07E9">
        <w:t xml:space="preserve">14.01.22 </w:t>
      </w:r>
      <w:r>
        <w:t>08</w:t>
      </w:r>
      <w:r w:rsidRPr="006A07E9">
        <w:t>:</w:t>
      </w:r>
      <w:r>
        <w:t>20</w:t>
      </w:r>
      <w:r w:rsidRPr="006A07E9">
        <w:t xml:space="preserve"> (</w:t>
      </w:r>
      <w:r>
        <w:rPr>
          <w:lang w:val="en-US"/>
        </w:rPr>
        <w:t>MSK</w:t>
      </w:r>
      <w:r w:rsidRPr="006A07E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3272E7" w:rsidRPr="006A07E9" w:rsidRDefault="003272E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3272E7" w:rsidRPr="00000D57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rPr>
                <w:b/>
                <w:bCs/>
              </w:rPr>
            </w:pPr>
            <w:r w:rsidRPr="00000D57">
              <w:rPr>
                <w:b/>
                <w:bCs/>
              </w:rPr>
              <w:t xml:space="preserve">№ </w:t>
            </w:r>
          </w:p>
          <w:p w:rsidR="003272E7" w:rsidRPr="00000D57" w:rsidRDefault="003272E7">
            <w:pPr>
              <w:rPr>
                <w:b/>
                <w:bCs/>
              </w:rPr>
            </w:pPr>
            <w:r w:rsidRPr="00000D57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b/>
                <w:bCs/>
              </w:rPr>
            </w:pPr>
            <w:r w:rsidRPr="00000D57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b/>
                <w:bCs/>
              </w:rPr>
            </w:pPr>
            <w:r w:rsidRPr="00000D57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3272E7" w:rsidRPr="00000D5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222 546,50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13.01.22 10:55:04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АКЦИОНЕРНОЕ ОБЩЕСТВО "Р-ФАРМ"</w:t>
            </w:r>
          </w:p>
        </w:tc>
      </w:tr>
      <w:tr w:rsidR="003272E7" w:rsidRPr="00000D5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224 191,85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13.01.22 10:54:46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6A07E9" w:rsidRDefault="003272E7">
            <w:pPr>
              <w:pStyle w:val="a3"/>
            </w:pPr>
            <w:r w:rsidRPr="006A07E9">
              <w:t>ОБЩЕСТВО С ОГРАНИЧЕННОЙ ОТВЕТСТВЕННОСТЬЮ "ФК ГРАНД КАПИТАЛ"</w:t>
            </w:r>
          </w:p>
        </w:tc>
      </w:tr>
      <w:tr w:rsidR="003272E7" w:rsidRPr="00000D5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239 000,00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13.01.22 10:46:50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6A07E9" w:rsidRDefault="003272E7">
            <w:pPr>
              <w:pStyle w:val="a3"/>
            </w:pPr>
            <w:r w:rsidRPr="006A07E9">
              <w:t>ОБЩЕСТВО С ОГРАНИЧЕННОЙ ОТВЕТСТВЕННОСТЬЮ "ВИТАЛЕНД"</w:t>
            </w:r>
          </w:p>
        </w:tc>
      </w:tr>
      <w:tr w:rsidR="003272E7" w:rsidRPr="00000D5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258 319,10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13.01.22 10:43:37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АКЦИОНЕРНОЕ ОБЩЕСТВО "ФАРМАЦЕВТ ПЛЮС"</w:t>
            </w:r>
          </w:p>
        </w:tc>
      </w:tr>
      <w:tr w:rsidR="003272E7" w:rsidRPr="00000D57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315 906,60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3272E7" w:rsidRPr="00000D57" w:rsidRDefault="003272E7">
            <w:pPr>
              <w:pStyle w:val="a3"/>
              <w:rPr>
                <w:lang w:val="en-US"/>
              </w:rPr>
            </w:pPr>
            <w:r w:rsidRPr="00000D57">
              <w:rPr>
                <w:lang w:val="en-US"/>
              </w:rPr>
              <w:t>13.01.22 10:35:25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72E7" w:rsidRPr="006A07E9" w:rsidRDefault="003272E7">
            <w:pPr>
              <w:pStyle w:val="a3"/>
            </w:pPr>
            <w:r w:rsidRPr="006A07E9">
              <w:t>ОБЩЕСТВО С ОГРАНИЧЕННОЙ ОТВЕТСТВЕННОСТЬЮ "МЕДТОРГ"</w:t>
            </w:r>
          </w:p>
        </w:tc>
      </w:tr>
    </w:tbl>
    <w:p w:rsidR="003272E7" w:rsidRDefault="003272E7">
      <w:pPr>
        <w:jc w:val="both"/>
      </w:pPr>
    </w:p>
    <w:p w:rsidR="003272E7" w:rsidRDefault="003272E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052"/>
        <w:gridCol w:w="2527"/>
        <w:gridCol w:w="2538"/>
        <w:gridCol w:w="1808"/>
      </w:tblGrid>
      <w:tr w:rsidR="003272E7" w:rsidRPr="00000D57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rPr>
                <w:b/>
                <w:bCs/>
              </w:rPr>
              <w:t>Решение  члена комиссии</w:t>
            </w:r>
          </w:p>
        </w:tc>
      </w:tr>
      <w:tr w:rsidR="003272E7" w:rsidRPr="00000D5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EA-144313</w:t>
            </w:r>
          </w:p>
          <w:p w:rsidR="003272E7" w:rsidRPr="00000D57" w:rsidRDefault="003272E7">
            <w:r>
              <w:t>АКЦИОНЕРНОЕ ОБЩЕСТВО "Р-ФАРМ"</w:t>
            </w:r>
          </w:p>
          <w:p w:rsidR="003272E7" w:rsidRPr="00000D57" w:rsidRDefault="003272E7">
            <w:r>
              <w:t>ИНН 7726311464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1027739700020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773401001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Россия, 123154, ГМОСКВА, ДОМ 19КОРПУС 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123154, Г МОСКВА, УЛ БЕРЗАРИНА, ДОМ 19, КОРПУС 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272E7" w:rsidRPr="00000D57" w:rsidRDefault="003272E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EA-144313</w:t>
            </w:r>
          </w:p>
          <w:p w:rsidR="003272E7" w:rsidRPr="00000D57" w:rsidRDefault="003272E7">
            <w:r>
              <w:t>АКЦИОНЕРНОЕ ОБЩЕСТВО "Р-ФАРМ"</w:t>
            </w:r>
          </w:p>
          <w:p w:rsidR="003272E7" w:rsidRPr="00000D57" w:rsidRDefault="003272E7">
            <w:r>
              <w:t>ИНН 7726311464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1027739700020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773401001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Россия, 123154, ГМОСКВА, ДОМ 19КОРПУС 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123154, Г МОСКВА, УЛ БЕРЗАРИНА, ДОМ 19, КОРПУС 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EA-144313</w:t>
            </w:r>
          </w:p>
          <w:p w:rsidR="003272E7" w:rsidRPr="00000D57" w:rsidRDefault="003272E7">
            <w:r>
              <w:t>АКЦИОНЕРНОЕ ОБЩЕСТВО "Р-ФАРМ"</w:t>
            </w:r>
          </w:p>
          <w:p w:rsidR="003272E7" w:rsidRPr="00000D57" w:rsidRDefault="003272E7">
            <w:r>
              <w:t>ИНН 7726311464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1027739700020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773401001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Россия, 123154, ГМОСКВА, ДОМ 19КОРПУС 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123154, Г МОСКВА, УЛ БЕРЗАРИНА, ДОМ 19, КОРПУС 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EA-144313</w:t>
            </w:r>
          </w:p>
          <w:p w:rsidR="003272E7" w:rsidRPr="00000D57" w:rsidRDefault="003272E7">
            <w:r>
              <w:t>АКЦИОНЕРНОЕ ОБЩЕСТВО "Р-ФАРМ"</w:t>
            </w:r>
          </w:p>
          <w:p w:rsidR="003272E7" w:rsidRPr="00000D57" w:rsidRDefault="003272E7">
            <w:r>
              <w:t>ИНН 7726311464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1027739700020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773401001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Россия, 123154, ГМОСКВА, ДОМ 19КОРПУС 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123154, Г МОСКВА, УЛ БЕРЗАРИНА, ДОМ 19, КОРПУС 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EA-144313</w:t>
            </w:r>
          </w:p>
          <w:p w:rsidR="003272E7" w:rsidRPr="00000D57" w:rsidRDefault="003272E7">
            <w:r>
              <w:t>АКЦИОНЕРНОЕ ОБЩЕСТВО "Р-ФАРМ"</w:t>
            </w:r>
          </w:p>
          <w:p w:rsidR="003272E7" w:rsidRPr="00000D57" w:rsidRDefault="003272E7">
            <w:r>
              <w:t>ИНН 7726311464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1027739700020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773401001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Россия, 123154, ГМОСКВА, ДОМ 19КОРПУС 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123154, Г МОСКВА, УЛ БЕРЗАРИНА, ДОМ 19, КОРПУС 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74959567937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EA-144368</w:t>
            </w:r>
          </w:p>
          <w:p w:rsidR="003272E7" w:rsidRPr="00000D57" w:rsidRDefault="003272E7">
            <w:r>
              <w:t>ОБЩЕСТВО С ОГРАНИЧЕННОЙ ОТВЕТСТВЕННОСТЬЮ "ФК ГРАНД КАПИТАЛ"</w:t>
            </w:r>
          </w:p>
          <w:p w:rsidR="003272E7" w:rsidRPr="00000D57" w:rsidRDefault="003272E7">
            <w:r>
              <w:t>ИНН 7729418511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1027729003081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771401001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125284, ГМОСКВА, ДОМ 31АСТРОЕНИЕ 1, ЭТ/ПОМ 14/1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125284, Г МОСКВА77, ПР-КТ ЛЕНИНГРАДСКИЙ, ДОМ 31А, СТРОЕНИЕ 1, ЭТ/ПОМ 14/1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74952583428</w:t>
            </w:r>
          </w:p>
          <w:p w:rsidR="003272E7" w:rsidRPr="00000D57" w:rsidRDefault="003272E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EA-144368</w:t>
            </w:r>
          </w:p>
          <w:p w:rsidR="003272E7" w:rsidRPr="00000D57" w:rsidRDefault="003272E7">
            <w:r>
              <w:t>ОБЩЕСТВО С ОГРАНИЧЕННОЙ ОТВЕТСТВЕННОСТЬЮ "ФК ГРАНД КАПИТАЛ"</w:t>
            </w:r>
          </w:p>
          <w:p w:rsidR="003272E7" w:rsidRPr="00000D57" w:rsidRDefault="003272E7">
            <w:r>
              <w:t>ИНН 7729418511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1027729003081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771401001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125284, ГМОСКВА, ДОМ 31АСТРОЕНИЕ 1, ЭТ/ПОМ 14/1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125284, Г МОСКВА77, ПР-КТ ЛЕНИНГРАДСКИЙ, ДОМ 31А, СТРОЕНИЕ 1, ЭТ/ПОМ 14/1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74952583428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EA-144368</w:t>
            </w:r>
          </w:p>
          <w:p w:rsidR="003272E7" w:rsidRPr="00000D57" w:rsidRDefault="003272E7">
            <w:r>
              <w:t>ОБЩЕСТВО С ОГРАНИЧЕННОЙ ОТВЕТСТВЕННОСТЬЮ "ФК ГРАНД КАПИТАЛ"</w:t>
            </w:r>
          </w:p>
          <w:p w:rsidR="003272E7" w:rsidRPr="00000D57" w:rsidRDefault="003272E7">
            <w:r>
              <w:t>ИНН 7729418511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1027729003081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771401001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125284, ГМОСКВА, ДОМ 31АСТРОЕНИЕ 1, ЭТ/ПОМ 14/1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125284, Г МОСКВА77, ПР-КТ ЛЕНИНГРАДСКИЙ, ДОМ 31А, СТРОЕНИЕ 1, ЭТ/ПОМ 14/1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74952583428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EA-144368</w:t>
            </w:r>
          </w:p>
          <w:p w:rsidR="003272E7" w:rsidRPr="00000D57" w:rsidRDefault="003272E7">
            <w:r>
              <w:t>ОБЩЕСТВО С ОГРАНИЧЕННОЙ ОТВЕТСТВЕННОСТЬЮ "ФК ГРАНД КАПИТАЛ"</w:t>
            </w:r>
          </w:p>
          <w:p w:rsidR="003272E7" w:rsidRPr="00000D57" w:rsidRDefault="003272E7">
            <w:r>
              <w:t>ИНН 7729418511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1027729003081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771401001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125284, ГМОСКВА, ДОМ 31АСТРОЕНИЕ 1, ЭТ/ПОМ 14/1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125284, Г МОСКВА77, ПР-КТ ЛЕНИНГРАДСКИЙ, ДОМ 31А, СТРОЕНИЕ 1, ЭТ/ПОМ 14/1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74952583428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EA-144368</w:t>
            </w:r>
          </w:p>
          <w:p w:rsidR="003272E7" w:rsidRPr="00000D57" w:rsidRDefault="003272E7">
            <w:r>
              <w:t>ОБЩЕСТВО С ОГРАНИЧЕННОЙ ОТВЕТСТВЕННОСТЬЮ "ФК ГРАНД КАПИТАЛ"</w:t>
            </w:r>
          </w:p>
          <w:p w:rsidR="003272E7" w:rsidRPr="00000D57" w:rsidRDefault="003272E7">
            <w:r>
              <w:t>ИНН 7729418511</w:t>
            </w:r>
          </w:p>
          <w:p w:rsidR="003272E7" w:rsidRPr="00000D57" w:rsidRDefault="003272E7">
            <w:r>
              <w:t xml:space="preserve">ОГРН </w:t>
            </w:r>
            <w:r w:rsidRPr="006A07E9">
              <w:t>1027729003081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771401001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125284, ГМОСКВА, ДОМ 31АСТРОЕНИЕ 1, ЭТ/ПОМ 14/1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125284, Г МОСКВА77, ПР-КТ ЛЕНИНГРАДСКИЙ, ДОМ 31А, СТРОЕНИЕ 1, ЭТ/ПОМ 14/1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74952583428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EA-143530</w:t>
            </w:r>
          </w:p>
          <w:p w:rsidR="003272E7" w:rsidRPr="00000D57" w:rsidRDefault="003272E7">
            <w:r>
              <w:t>ОБЩЕСТВО С ОГРАНИЧЕННОЙ ОТВЕТСТВЕННОСТЬЮ "ВИТАЛЕНД"</w:t>
            </w:r>
          </w:p>
          <w:p w:rsidR="003272E7" w:rsidRPr="00000D57" w:rsidRDefault="003272E7">
            <w:r>
              <w:t>ИНН 5904231307</w:t>
            </w:r>
          </w:p>
          <w:p w:rsidR="003272E7" w:rsidRPr="00000D57" w:rsidRDefault="003272E7">
            <w:r>
              <w:t xml:space="preserve">ОГРН </w:t>
            </w:r>
            <w:r w:rsidRPr="006A07E9">
              <w:t>1105904009199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590401001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614010, КРАЙПЕРМСКИЙ, ГПЕРМЬ, ЭТАЖ ПЕРВЫЙ, АПТЕКА ОТДЕЛЬНЫЙ ВХОД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614015 г. Пермь а/я 8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3272E7" w:rsidRPr="00000D57" w:rsidRDefault="003272E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EA-143530</w:t>
            </w:r>
          </w:p>
          <w:p w:rsidR="003272E7" w:rsidRPr="00000D57" w:rsidRDefault="003272E7">
            <w:r>
              <w:t>ОБЩЕСТВО С ОГРАНИЧЕННОЙ ОТВЕТСТВЕННОСТЬЮ "ВИТАЛЕНД"</w:t>
            </w:r>
          </w:p>
          <w:p w:rsidR="003272E7" w:rsidRPr="00000D57" w:rsidRDefault="003272E7">
            <w:r>
              <w:t>ИНН 5904231307</w:t>
            </w:r>
          </w:p>
          <w:p w:rsidR="003272E7" w:rsidRPr="00000D57" w:rsidRDefault="003272E7">
            <w:r>
              <w:t xml:space="preserve">ОГРН </w:t>
            </w:r>
            <w:r w:rsidRPr="006A07E9">
              <w:t>1105904009199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590401001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614010, КРАЙПЕРМСКИЙ, ГПЕРМЬ, ЭТАЖ ПЕРВЫЙ, АПТЕКА ОТДЕЛЬНЫЙ ВХОД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614015 г. Пермь а/я 8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EA-143530</w:t>
            </w:r>
          </w:p>
          <w:p w:rsidR="003272E7" w:rsidRPr="00000D57" w:rsidRDefault="003272E7">
            <w:r>
              <w:t>ОБЩЕСТВО С ОГРАНИЧЕННОЙ ОТВЕТСТВЕННОСТЬЮ "ВИТАЛЕНД"</w:t>
            </w:r>
          </w:p>
          <w:p w:rsidR="003272E7" w:rsidRPr="00000D57" w:rsidRDefault="003272E7">
            <w:r>
              <w:t>ИНН 5904231307</w:t>
            </w:r>
          </w:p>
          <w:p w:rsidR="003272E7" w:rsidRPr="00000D57" w:rsidRDefault="003272E7">
            <w:r>
              <w:t xml:space="preserve">ОГРН </w:t>
            </w:r>
            <w:r w:rsidRPr="006A07E9">
              <w:t>1105904009199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590401001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614010, КРАЙПЕРМСКИЙ, ГПЕРМЬ, ЭТАЖ ПЕРВЫЙ, АПТЕКА ОТДЕЛЬНЫЙ ВХОД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614015 г. Пермь а/я 8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EA-143530</w:t>
            </w:r>
          </w:p>
          <w:p w:rsidR="003272E7" w:rsidRPr="00000D57" w:rsidRDefault="003272E7">
            <w:r>
              <w:t>ОБЩЕСТВО С ОГРАНИЧЕННОЙ ОТВЕТСТВЕННОСТЬЮ "ВИТАЛЕНД"</w:t>
            </w:r>
          </w:p>
          <w:p w:rsidR="003272E7" w:rsidRPr="00000D57" w:rsidRDefault="003272E7">
            <w:r>
              <w:t>ИНН 5904231307</w:t>
            </w:r>
          </w:p>
          <w:p w:rsidR="003272E7" w:rsidRPr="00000D57" w:rsidRDefault="003272E7">
            <w:r>
              <w:t xml:space="preserve">ОГРН </w:t>
            </w:r>
            <w:r w:rsidRPr="006A07E9">
              <w:t>1105904009199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590401001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614010, КРАЙПЕРМСКИЙ, ГПЕРМЬ, ЭТАЖ ПЕРВЫЙ, АПТЕКА ОТДЕЛЬНЫЙ ВХОД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614015 г. Пермь а/я 8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EA-143530</w:t>
            </w:r>
          </w:p>
          <w:p w:rsidR="003272E7" w:rsidRPr="00000D57" w:rsidRDefault="003272E7">
            <w:r>
              <w:t>ОБЩЕСТВО С ОГРАНИЧЕННОЙ ОТВЕТСТВЕННОСТЬЮ "ВИТАЛЕНД"</w:t>
            </w:r>
          </w:p>
          <w:p w:rsidR="003272E7" w:rsidRPr="00000D57" w:rsidRDefault="003272E7">
            <w:r>
              <w:t>ИНН 5904231307</w:t>
            </w:r>
          </w:p>
          <w:p w:rsidR="003272E7" w:rsidRPr="00000D57" w:rsidRDefault="003272E7">
            <w:r>
              <w:t xml:space="preserve">ОГРН </w:t>
            </w:r>
            <w:r w:rsidRPr="006A07E9">
              <w:t>1105904009199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590401001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614010, КРАЙПЕРМСКИЙ, ГПЕРМЬ, ЭТАЖ ПЕРВЫЙ, АПТЕКА ОТДЕЛЬНЫЙ ВХОД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614015 г. Пермь а/я 8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73422379777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EA-144101</w:t>
            </w:r>
          </w:p>
          <w:p w:rsidR="003272E7" w:rsidRPr="00000D57" w:rsidRDefault="003272E7">
            <w:r>
              <w:t>АКЦИОНЕРНОЕ ОБЩЕСТВО "ФАРМАЦЕВТ ПЛЮС"</w:t>
            </w:r>
          </w:p>
          <w:p w:rsidR="003272E7" w:rsidRPr="00000D57" w:rsidRDefault="003272E7">
            <w:r>
              <w:t>ИНН 6166118833</w:t>
            </w:r>
          </w:p>
          <w:p w:rsidR="003272E7" w:rsidRPr="00000D57" w:rsidRDefault="003272E7">
            <w:r>
              <w:t xml:space="preserve">ОГРН </w:t>
            </w:r>
            <w:r w:rsidRPr="006A07E9">
              <w:t>1206100013833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616601001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344009, ОБЛРОСТОВСКАЯ, ГРОСТОВ-НА-ДОНУ, КОМНАТА 10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344009, ОБЛ РОСТОВСКАЯ, Г РОСТОВ-НА-ДОНУ, ПР-КТ ШОЛОХОВА, ДОМ 211, КОМНАТА 10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3272E7" w:rsidRPr="00000D57" w:rsidRDefault="003272E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EA-144101</w:t>
            </w:r>
          </w:p>
          <w:p w:rsidR="003272E7" w:rsidRPr="00000D57" w:rsidRDefault="003272E7">
            <w:r>
              <w:t>АКЦИОНЕРНОЕ ОБЩЕСТВО "ФАРМАЦЕВТ ПЛЮС"</w:t>
            </w:r>
          </w:p>
          <w:p w:rsidR="003272E7" w:rsidRPr="00000D57" w:rsidRDefault="003272E7">
            <w:r>
              <w:t>ИНН 6166118833</w:t>
            </w:r>
          </w:p>
          <w:p w:rsidR="003272E7" w:rsidRPr="00000D57" w:rsidRDefault="003272E7">
            <w:r>
              <w:t xml:space="preserve">ОГРН </w:t>
            </w:r>
            <w:r w:rsidRPr="006A07E9">
              <w:t>1206100013833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616601001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344009, ОБЛРОСТОВСКАЯ, ГРОСТОВ-НА-ДОНУ, КОМНАТА 10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344009, ОБЛ РОСТОВСКАЯ, Г РОСТОВ-НА-ДОНУ, ПР-КТ ШОЛОХОВА, ДОМ 211, КОМНАТА 10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EA-144101</w:t>
            </w:r>
          </w:p>
          <w:p w:rsidR="003272E7" w:rsidRPr="00000D57" w:rsidRDefault="003272E7">
            <w:r>
              <w:t>АКЦИОНЕРНОЕ ОБЩЕСТВО "ФАРМАЦЕВТ ПЛЮС"</w:t>
            </w:r>
          </w:p>
          <w:p w:rsidR="003272E7" w:rsidRPr="00000D57" w:rsidRDefault="003272E7">
            <w:r>
              <w:t>ИНН 6166118833</w:t>
            </w:r>
          </w:p>
          <w:p w:rsidR="003272E7" w:rsidRPr="00000D57" w:rsidRDefault="003272E7">
            <w:r>
              <w:t xml:space="preserve">ОГРН </w:t>
            </w:r>
            <w:r w:rsidRPr="006A07E9">
              <w:t>1206100013833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616601001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344009, ОБЛРОСТОВСКАЯ, ГРОСТОВ-НА-ДОНУ, КОМНАТА 10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344009, ОБЛ РОСТОВСКАЯ, Г РОСТОВ-НА-ДОНУ, ПР-КТ ШОЛОХОВА, ДОМ 211, КОМНАТА 10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EA-144101</w:t>
            </w:r>
          </w:p>
          <w:p w:rsidR="003272E7" w:rsidRPr="00000D57" w:rsidRDefault="003272E7">
            <w:r>
              <w:t>АКЦИОНЕРНОЕ ОБЩЕСТВО "ФАРМАЦЕВТ ПЛЮС"</w:t>
            </w:r>
          </w:p>
          <w:p w:rsidR="003272E7" w:rsidRPr="00000D57" w:rsidRDefault="003272E7">
            <w:r>
              <w:t>ИНН 6166118833</w:t>
            </w:r>
          </w:p>
          <w:p w:rsidR="003272E7" w:rsidRPr="00000D57" w:rsidRDefault="003272E7">
            <w:r>
              <w:t xml:space="preserve">ОГРН </w:t>
            </w:r>
            <w:r w:rsidRPr="006A07E9">
              <w:t>1206100013833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616601001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344009, ОБЛРОСТОВСКАЯ, ГРОСТОВ-НА-ДОНУ, КОМНАТА 10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344009, ОБЛ РОСТОВСКАЯ, Г РОСТОВ-НА-ДОНУ, ПР-КТ ШОЛОХОВА, ДОМ 211, КОМНАТА 10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EA-144101</w:t>
            </w:r>
          </w:p>
          <w:p w:rsidR="003272E7" w:rsidRPr="00000D57" w:rsidRDefault="003272E7">
            <w:r>
              <w:t>АКЦИОНЕРНОЕ ОБЩЕСТВО "ФАРМАЦЕВТ ПЛЮС"</w:t>
            </w:r>
          </w:p>
          <w:p w:rsidR="003272E7" w:rsidRPr="00000D57" w:rsidRDefault="003272E7">
            <w:r>
              <w:t>ИНН 6166118833</w:t>
            </w:r>
          </w:p>
          <w:p w:rsidR="003272E7" w:rsidRPr="00000D57" w:rsidRDefault="003272E7">
            <w:r>
              <w:t xml:space="preserve">ОГРН </w:t>
            </w:r>
            <w:r w:rsidRPr="006A07E9">
              <w:t>1206100013833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616601001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344009, ОБЛРОСТОВСКАЯ, ГРОСТОВ-НА-ДОНУ, КОМНАТА 10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344009, ОБЛ РОСТОВСКАЯ, Г РОСТОВ-НА-ДОНУ, ПР-КТ ШОЛОХОВА, ДОМ 211, КОМНАТА 10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EA-143978</w:t>
            </w:r>
          </w:p>
          <w:p w:rsidR="003272E7" w:rsidRPr="00000D57" w:rsidRDefault="003272E7">
            <w:r>
              <w:t>ОБЩЕСТВО С ОГРАНИЧЕННОЙ ОТВЕТСТВЕННОСТЬЮ "МЕДТОРГ"</w:t>
            </w:r>
          </w:p>
          <w:p w:rsidR="003272E7" w:rsidRPr="00000D57" w:rsidRDefault="003272E7">
            <w:r>
              <w:t>ИНН 3912015514</w:t>
            </w:r>
          </w:p>
          <w:p w:rsidR="003272E7" w:rsidRPr="00000D57" w:rsidRDefault="003272E7">
            <w:r>
              <w:t xml:space="preserve">ОГРН </w:t>
            </w:r>
            <w:r w:rsidRPr="006A07E9">
              <w:t>1193926014677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391201001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238560, ОБЛКАЛИНИНГРАДСКАЯ, Р-НСВЕТЛОГОРСКИЙ, ГСВЕТЛОГОРСК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236039, Калининградская область, г. Калининград, а/я 1211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272E7" w:rsidRPr="00000D57" w:rsidRDefault="003272E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EA-143978</w:t>
            </w:r>
          </w:p>
          <w:p w:rsidR="003272E7" w:rsidRPr="00000D57" w:rsidRDefault="003272E7">
            <w:r>
              <w:t>ОБЩЕСТВО С ОГРАНИЧЕННОЙ ОТВЕТСТВЕННОСТЬЮ "МЕДТОРГ"</w:t>
            </w:r>
          </w:p>
          <w:p w:rsidR="003272E7" w:rsidRPr="00000D57" w:rsidRDefault="003272E7">
            <w:r>
              <w:t>ИНН 3912015514</w:t>
            </w:r>
          </w:p>
          <w:p w:rsidR="003272E7" w:rsidRPr="00000D57" w:rsidRDefault="003272E7">
            <w:r>
              <w:t xml:space="preserve">ОГРН </w:t>
            </w:r>
            <w:r w:rsidRPr="006A07E9">
              <w:t>1193926014677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391201001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238560, ОБЛКАЛИНИНГРАДСКАЯ, Р-НСВЕТЛОГОРСКИЙ, ГСВЕТЛОГОРСК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236039, Калининградская область, г. Калининград, а/я 1211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EA-143978</w:t>
            </w:r>
          </w:p>
          <w:p w:rsidR="003272E7" w:rsidRPr="00000D57" w:rsidRDefault="003272E7">
            <w:r>
              <w:t>ОБЩЕСТВО С ОГРАНИЧЕННОЙ ОТВЕТСТВЕННОСТЬЮ "МЕДТОРГ"</w:t>
            </w:r>
          </w:p>
          <w:p w:rsidR="003272E7" w:rsidRPr="00000D57" w:rsidRDefault="003272E7">
            <w:r>
              <w:t>ИНН 3912015514</w:t>
            </w:r>
          </w:p>
          <w:p w:rsidR="003272E7" w:rsidRPr="00000D57" w:rsidRDefault="003272E7">
            <w:r>
              <w:t xml:space="preserve">ОГРН </w:t>
            </w:r>
            <w:r w:rsidRPr="006A07E9">
              <w:t>1193926014677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391201001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238560, ОБЛКАЛИНИНГРАДСКАЯ, Р-НСВЕТЛОГОРСКИЙ, ГСВЕТЛОГОРСК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236039, Калининградская область, г. Калининград, а/я 1211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EA-143978</w:t>
            </w:r>
          </w:p>
          <w:p w:rsidR="003272E7" w:rsidRPr="00000D57" w:rsidRDefault="003272E7">
            <w:r>
              <w:t>ОБЩЕСТВО С ОГРАНИЧЕННОЙ ОТВЕТСТВЕННОСТЬЮ "МЕДТОРГ"</w:t>
            </w:r>
          </w:p>
          <w:p w:rsidR="003272E7" w:rsidRPr="00000D57" w:rsidRDefault="003272E7">
            <w:r>
              <w:t>ИНН 3912015514</w:t>
            </w:r>
          </w:p>
          <w:p w:rsidR="003272E7" w:rsidRPr="00000D57" w:rsidRDefault="003272E7">
            <w:r>
              <w:t xml:space="preserve">ОГРН </w:t>
            </w:r>
            <w:r w:rsidRPr="006A07E9">
              <w:t>1193926014677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391201001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r w:rsidRPr="00000D57">
              <w:t>238560, ОБЛКАЛИНИНГРАДСКАЯ, Р-НСВЕТЛОГОРСКИЙ, ГСВЕТЛОГОРСК</w:t>
            </w:r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236039, Калининградская область, г. Калининград, а/я 1211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  <w:tr w:rsidR="003272E7" w:rsidRPr="00000D57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EA-143978</w:t>
            </w:r>
          </w:p>
          <w:p w:rsidR="003272E7" w:rsidRPr="00000D57" w:rsidRDefault="003272E7">
            <w:r>
              <w:t>ОБЩЕСТВО С ОГРАНИЧЕННОЙ ОТВЕТСТВЕННОСТЬЮ "МЕДТОРГ"</w:t>
            </w:r>
          </w:p>
          <w:p w:rsidR="003272E7" w:rsidRPr="00000D57" w:rsidRDefault="003272E7">
            <w:r>
              <w:t>ИНН 3912015514</w:t>
            </w:r>
          </w:p>
          <w:p w:rsidR="003272E7" w:rsidRPr="00000D57" w:rsidRDefault="003272E7">
            <w:r>
              <w:t xml:space="preserve">ОГРН </w:t>
            </w:r>
            <w:r w:rsidRPr="006A07E9">
              <w:t>1193926014677</w:t>
            </w:r>
          </w:p>
          <w:p w:rsidR="003272E7" w:rsidRPr="00000D57" w:rsidRDefault="003272E7">
            <w:r w:rsidRPr="00000D57">
              <w:t xml:space="preserve">КПП </w:t>
            </w:r>
            <w:r w:rsidRPr="006A07E9">
              <w:t>391201001</w:t>
            </w:r>
          </w:p>
          <w:p w:rsidR="003272E7" w:rsidRPr="00000D57" w:rsidRDefault="003272E7">
            <w:r w:rsidRPr="00000D57">
              <w:t>Место нахождения(жительства)</w:t>
            </w:r>
          </w:p>
          <w:p w:rsidR="003272E7" w:rsidRPr="00000D57" w:rsidRDefault="003272E7">
            <w:bookmarkStart w:id="0" w:name="__DdeLink__366_22120086831"/>
            <w:r w:rsidRPr="00000D57">
              <w:t>238560, ОБЛКАЛИНИНГРАДСКАЯ, Р-НСВЕТЛОГОРСКИЙ, ГСВЕТЛОГОРСК</w:t>
            </w:r>
            <w:bookmarkEnd w:id="0"/>
          </w:p>
          <w:p w:rsidR="003272E7" w:rsidRPr="00000D57" w:rsidRDefault="003272E7">
            <w:r w:rsidRPr="00000D57">
              <w:t>Почтовый адрес</w:t>
            </w:r>
          </w:p>
          <w:p w:rsidR="003272E7" w:rsidRPr="00000D57" w:rsidRDefault="003272E7">
            <w:r w:rsidRPr="00000D57">
              <w:t>236039, Калининградская область, г. Калининград, а/я 1211</w:t>
            </w:r>
          </w:p>
          <w:p w:rsidR="003272E7" w:rsidRPr="00000D57" w:rsidRDefault="003272E7">
            <w:r w:rsidRPr="00000D57">
              <w:rPr>
                <w:sz w:val="16"/>
                <w:szCs w:val="16"/>
              </w:rPr>
              <w:t xml:space="preserve">Контактное лицо </w:t>
            </w:r>
          </w:p>
          <w:p w:rsidR="003272E7" w:rsidRPr="00000D57" w:rsidRDefault="003272E7">
            <w:r>
              <w:t xml:space="preserve">Телефон </w:t>
            </w:r>
            <w:r>
              <w:rPr>
                <w:lang w:val="en-US"/>
              </w:rPr>
              <w:t>79062139087</w:t>
            </w:r>
          </w:p>
          <w:p w:rsidR="003272E7" w:rsidRPr="00000D57" w:rsidRDefault="003272E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3272E7" w:rsidRDefault="003272E7">
            <w:pPr>
              <w:pStyle w:val="a3"/>
            </w:pPr>
          </w:p>
          <w:p w:rsidR="003272E7" w:rsidRPr="00000D57" w:rsidRDefault="003272E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3272E7" w:rsidRPr="00000D57" w:rsidRDefault="003272E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272E7" w:rsidRPr="00000D57" w:rsidRDefault="003272E7">
            <w:r>
              <w:t>Соответствует требованиям</w:t>
            </w:r>
          </w:p>
        </w:tc>
      </w:tr>
    </w:tbl>
    <w:p w:rsidR="003272E7" w:rsidRDefault="003272E7">
      <w:pPr>
        <w:ind w:right="142"/>
        <w:jc w:val="both"/>
      </w:pPr>
    </w:p>
    <w:p w:rsidR="003272E7" w:rsidRDefault="003272E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6A07E9">
        <w:t>Поставка лекарственных препаратов для медицинского применения (МНН Гемодериват крови телят)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АКЦИОНЕРНОЕ ОБЩЕСТВО "Р-ФАРМ", предложение о цене контракта 222 546,50 руб.</w:t>
      </w:r>
    </w:p>
    <w:p w:rsidR="003272E7" w:rsidRDefault="003272E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28742F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3272E7" w:rsidRDefault="003272E7">
      <w:pPr>
        <w:jc w:val="both"/>
        <w:rPr>
          <w:b/>
          <w:bCs/>
        </w:rPr>
      </w:pPr>
    </w:p>
    <w:p w:rsidR="003272E7" w:rsidRDefault="003272E7">
      <w:pPr>
        <w:jc w:val="both"/>
        <w:rPr>
          <w:b/>
          <w:bCs/>
        </w:rPr>
      </w:pPr>
    </w:p>
    <w:p w:rsidR="003272E7" w:rsidRDefault="003272E7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3272E7" w:rsidRPr="00000D57">
        <w:tc>
          <w:tcPr>
            <w:tcW w:w="5847" w:type="dxa"/>
            <w:vAlign w:val="bottom"/>
          </w:tcPr>
          <w:p w:rsidR="003272E7" w:rsidRPr="00000D57" w:rsidRDefault="003272E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Просоленко Юрий Александрович</w:t>
            </w:r>
          </w:p>
        </w:tc>
      </w:tr>
      <w:tr w:rsidR="003272E7" w:rsidRPr="00000D57">
        <w:tc>
          <w:tcPr>
            <w:tcW w:w="5847" w:type="dxa"/>
            <w:vAlign w:val="bottom"/>
          </w:tcPr>
          <w:p w:rsidR="003272E7" w:rsidRPr="00000D57" w:rsidRDefault="003272E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Дехтерев Юрий Сергеевич</w:t>
            </w:r>
          </w:p>
        </w:tc>
      </w:tr>
      <w:tr w:rsidR="003272E7" w:rsidRPr="00000D57">
        <w:tc>
          <w:tcPr>
            <w:tcW w:w="5847" w:type="dxa"/>
            <w:vAlign w:val="bottom"/>
          </w:tcPr>
          <w:p w:rsidR="003272E7" w:rsidRPr="00000D57" w:rsidRDefault="003272E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Коротникова Светлана Борисовна</w:t>
            </w:r>
          </w:p>
        </w:tc>
      </w:tr>
      <w:tr w:rsidR="003272E7" w:rsidRPr="00000D57">
        <w:tc>
          <w:tcPr>
            <w:tcW w:w="5847" w:type="dxa"/>
            <w:vAlign w:val="bottom"/>
          </w:tcPr>
          <w:p w:rsidR="003272E7" w:rsidRPr="00000D57" w:rsidRDefault="003272E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Мальченко Елена Александровна</w:t>
            </w:r>
          </w:p>
        </w:tc>
      </w:tr>
      <w:tr w:rsidR="003272E7" w:rsidRPr="00000D57">
        <w:tc>
          <w:tcPr>
            <w:tcW w:w="5847" w:type="dxa"/>
            <w:vAlign w:val="bottom"/>
          </w:tcPr>
          <w:p w:rsidR="003272E7" w:rsidRPr="00000D57" w:rsidRDefault="003272E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3272E7" w:rsidRPr="00000D57" w:rsidRDefault="003272E7">
            <w:pPr>
              <w:pStyle w:val="a3"/>
            </w:pPr>
            <w:r w:rsidRPr="00000D57">
              <w:rPr>
                <w:lang w:val="en-US"/>
              </w:rPr>
              <w:t>Владыкина Лидия Валерьевна</w:t>
            </w:r>
          </w:p>
        </w:tc>
      </w:tr>
    </w:tbl>
    <w:p w:rsidR="003272E7" w:rsidRDefault="003272E7"/>
    <w:sectPr w:rsidR="003272E7" w:rsidSect="008758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83D"/>
    <w:rsid w:val="00000D57"/>
    <w:rsid w:val="0028742F"/>
    <w:rsid w:val="003272E7"/>
    <w:rsid w:val="006A07E9"/>
    <w:rsid w:val="007A6302"/>
    <w:rsid w:val="0087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83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7583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7583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6298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7583D"/>
  </w:style>
  <w:style w:type="paragraph" w:styleId="Caption">
    <w:name w:val="caption"/>
    <w:basedOn w:val="Normal"/>
    <w:uiPriority w:val="99"/>
    <w:qFormat/>
    <w:rsid w:val="0087583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7583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7583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298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7583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758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7583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758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7583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7583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7583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7583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7583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7583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298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98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298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7583D"/>
  </w:style>
  <w:style w:type="paragraph" w:customStyle="1" w:styleId="a4">
    <w:name w:val="Заголовок таблицы"/>
    <w:basedOn w:val="a3"/>
    <w:uiPriority w:val="99"/>
    <w:rsid w:val="0087583D"/>
  </w:style>
  <w:style w:type="paragraph" w:customStyle="1" w:styleId="DocumentMap">
    <w:name w:val="DocumentMap"/>
    <w:uiPriority w:val="99"/>
    <w:rsid w:val="0087583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7583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7583D"/>
  </w:style>
  <w:style w:type="character" w:styleId="Hyperlink">
    <w:name w:val="Hyperlink"/>
    <w:basedOn w:val="DefaultParagraphFont"/>
    <w:uiPriority w:val="99"/>
    <w:rsid w:val="006A07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138</TotalTime>
  <Pages>4</Pages>
  <Words>2572</Words>
  <Characters>14666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