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D68" w:rsidRDefault="00350D68">
      <w:pPr>
        <w:ind w:firstLine="680"/>
        <w:jc w:val="center"/>
      </w:pPr>
      <w:r>
        <w:rPr>
          <w:b/>
          <w:bCs/>
        </w:rPr>
        <w:t xml:space="preserve">ПРОТОКОЛ </w:t>
      </w:r>
      <w:r w:rsidRPr="008B0093">
        <w:rPr>
          <w:b/>
          <w:bCs/>
        </w:rPr>
        <w:t>0318300120821000190</w:t>
      </w:r>
    </w:p>
    <w:p w:rsidR="00350D68" w:rsidRDefault="00350D68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350D68" w:rsidRPr="008B0093" w:rsidRDefault="00350D68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350D68" w:rsidRPr="004A3A13">
        <w:tc>
          <w:tcPr>
            <w:tcW w:w="4961" w:type="dxa"/>
          </w:tcPr>
          <w:p w:rsidR="00350D68" w:rsidRPr="004A3A13" w:rsidRDefault="00350D68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350D68" w:rsidRPr="004A3A13" w:rsidRDefault="00350D68">
            <w:pPr>
              <w:ind w:firstLine="567"/>
              <w:jc w:val="right"/>
            </w:pPr>
            <w:r>
              <w:rPr>
                <w:lang w:val="en-US"/>
              </w:rPr>
              <w:t>14.01.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350D68" w:rsidRDefault="00350D68">
      <w:pPr>
        <w:overflowPunct/>
      </w:pPr>
    </w:p>
    <w:p w:rsidR="00350D68" w:rsidRDefault="00350D6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8B0093">
        <w:t xml:space="preserve">: Поставка лекарственных препаратов для медицинского применения (МНН Метамизол натрия) </w:t>
      </w:r>
    </w:p>
    <w:p w:rsidR="00350D68" w:rsidRDefault="00350D6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213234901331923490100102670012120244</w:t>
      </w:r>
    </w:p>
    <w:p w:rsidR="00350D68" w:rsidRDefault="00350D6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340 000,00 руб.</w:t>
      </w:r>
    </w:p>
    <w:p w:rsidR="00350D68" w:rsidRDefault="00350D68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B0093">
        <w:rPr>
          <w:b/>
          <w:bCs/>
        </w:rPr>
        <w:t xml:space="preserve">: </w:t>
      </w:r>
      <w:r w:rsidRPr="008B009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B009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350D68" w:rsidRPr="004A3A13">
        <w:trPr>
          <w:jc w:val="right"/>
        </w:trPr>
        <w:tc>
          <w:tcPr>
            <w:tcW w:w="9915" w:type="dxa"/>
          </w:tcPr>
          <w:p w:rsidR="00350D68" w:rsidRPr="004A3A13" w:rsidRDefault="00350D6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B0093">
              <w:rPr>
                <w:b/>
                <w:bCs/>
              </w:rPr>
              <w:t xml:space="preserve">Источник финансирования: </w:t>
            </w:r>
            <w:r w:rsidRPr="008B0093">
              <w:t>Внебюджетные фонды (ОМС) на 2022 г.</w:t>
            </w:r>
          </w:p>
          <w:p w:rsidR="00350D68" w:rsidRPr="004A3A13" w:rsidRDefault="00350D6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B009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B0093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350D68" w:rsidRPr="004A3A13" w:rsidRDefault="00350D6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B0093">
              <w:t>Не требуется</w:t>
            </w:r>
          </w:p>
          <w:p w:rsidR="00350D68" w:rsidRPr="008B0093" w:rsidRDefault="00350D6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B009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350D68" w:rsidRDefault="00350D68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B0093">
        <w:t>23.12.21 11:33:20 (</w:t>
      </w:r>
      <w:r>
        <w:rPr>
          <w:lang w:val="en-US"/>
        </w:rPr>
        <w:t>MSK</w:t>
      </w:r>
      <w:r w:rsidRPr="008B0093">
        <w:t>+00:00)</w:t>
      </w:r>
    </w:p>
    <w:p w:rsidR="00350D68" w:rsidRDefault="00350D68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B0093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350D68" w:rsidRPr="004A3A13">
        <w:tc>
          <w:tcPr>
            <w:tcW w:w="3307" w:type="dxa"/>
          </w:tcPr>
          <w:p w:rsidR="00350D68" w:rsidRPr="004A3A13" w:rsidRDefault="00350D68">
            <w:r w:rsidRPr="004A3A13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350D68" w:rsidRPr="004A3A13" w:rsidRDefault="00350D68">
            <w:r w:rsidRPr="004A3A1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350D68" w:rsidRPr="004A3A13" w:rsidRDefault="00350D68">
            <w:pPr>
              <w:rPr>
                <w:lang w:val="en-US"/>
              </w:rPr>
            </w:pPr>
            <w:r w:rsidRPr="004A3A13">
              <w:rPr>
                <w:lang w:val="en-US"/>
              </w:rPr>
              <w:t>Главный врач</w:t>
            </w:r>
          </w:p>
        </w:tc>
      </w:tr>
      <w:tr w:rsidR="00350D68" w:rsidRPr="004A3A13">
        <w:tc>
          <w:tcPr>
            <w:tcW w:w="3307" w:type="dxa"/>
          </w:tcPr>
          <w:p w:rsidR="00350D68" w:rsidRPr="004A3A13" w:rsidRDefault="00350D68">
            <w:r w:rsidRPr="004A3A1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50D68" w:rsidRPr="004A3A13" w:rsidRDefault="00350D68">
            <w:r w:rsidRPr="004A3A13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350D68" w:rsidRPr="004A3A13" w:rsidRDefault="00350D68">
            <w:pPr>
              <w:rPr>
                <w:lang w:val="en-US"/>
              </w:rPr>
            </w:pPr>
            <w:r w:rsidRPr="004A3A13">
              <w:rPr>
                <w:lang w:val="en-US"/>
              </w:rPr>
              <w:t>Начальник отдела закупок</w:t>
            </w:r>
          </w:p>
        </w:tc>
      </w:tr>
      <w:tr w:rsidR="00350D68" w:rsidRPr="004A3A13">
        <w:tc>
          <w:tcPr>
            <w:tcW w:w="3307" w:type="dxa"/>
          </w:tcPr>
          <w:p w:rsidR="00350D68" w:rsidRPr="004A3A13" w:rsidRDefault="00350D68">
            <w:r w:rsidRPr="004A3A1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50D68" w:rsidRPr="004A3A13" w:rsidRDefault="00350D68">
            <w:r w:rsidRPr="004A3A1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350D68" w:rsidRPr="004A3A13" w:rsidRDefault="00350D68">
            <w:pPr>
              <w:rPr>
                <w:lang w:val="en-US"/>
              </w:rPr>
            </w:pPr>
            <w:r w:rsidRPr="004A3A13">
              <w:rPr>
                <w:lang w:val="en-US"/>
              </w:rPr>
              <w:t>Начальник юридического отдела</w:t>
            </w:r>
          </w:p>
        </w:tc>
      </w:tr>
      <w:tr w:rsidR="00350D68" w:rsidRPr="004A3A13">
        <w:tc>
          <w:tcPr>
            <w:tcW w:w="3307" w:type="dxa"/>
          </w:tcPr>
          <w:p w:rsidR="00350D68" w:rsidRPr="004A3A13" w:rsidRDefault="00350D68">
            <w:r w:rsidRPr="004A3A1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50D68" w:rsidRPr="004A3A13" w:rsidRDefault="00350D68">
            <w:r w:rsidRPr="004A3A1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350D68" w:rsidRPr="004A3A13" w:rsidRDefault="00350D68">
            <w:pPr>
              <w:rPr>
                <w:lang w:val="en-US"/>
              </w:rPr>
            </w:pPr>
            <w:r w:rsidRPr="004A3A13">
              <w:rPr>
                <w:lang w:val="en-US"/>
              </w:rPr>
              <w:t>экономист 1 категории отдела закупок</w:t>
            </w:r>
          </w:p>
        </w:tc>
      </w:tr>
      <w:tr w:rsidR="00350D68" w:rsidRPr="004A3A13">
        <w:tc>
          <w:tcPr>
            <w:tcW w:w="3307" w:type="dxa"/>
          </w:tcPr>
          <w:p w:rsidR="00350D68" w:rsidRPr="004A3A13" w:rsidRDefault="00350D68">
            <w:r w:rsidRPr="004A3A13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350D68" w:rsidRPr="004A3A13" w:rsidRDefault="00350D68">
            <w:r w:rsidRPr="004A3A13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350D68" w:rsidRPr="004A3A13" w:rsidRDefault="00350D68">
            <w:pPr>
              <w:rPr>
                <w:lang w:val="en-US"/>
              </w:rPr>
            </w:pPr>
            <w:r w:rsidRPr="004A3A13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350D68" w:rsidRDefault="00350D68">
      <w:pPr>
        <w:jc w:val="both"/>
      </w:pPr>
      <w:r>
        <w:tab/>
        <w:t>Кворум имеется. Комиссия правомочна.</w:t>
      </w:r>
    </w:p>
    <w:p w:rsidR="00350D68" w:rsidRDefault="00350D68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8B0093">
        <w:t>14.01.</w:t>
      </w:r>
      <w:r>
        <w:t>20</w:t>
      </w:r>
      <w:r w:rsidRPr="008B0093">
        <w:t xml:space="preserve">22 </w:t>
      </w:r>
      <w:r>
        <w:t>08</w:t>
      </w:r>
      <w:r w:rsidRPr="008B0093">
        <w:t>:</w:t>
      </w:r>
      <w:r>
        <w:t>40</w:t>
      </w:r>
      <w:r w:rsidRPr="008B0093">
        <w:t xml:space="preserve"> (</w:t>
      </w:r>
      <w:r>
        <w:rPr>
          <w:lang w:val="en-US"/>
        </w:rPr>
        <w:t>MSK</w:t>
      </w:r>
      <w:r w:rsidRPr="008B009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350D68" w:rsidRPr="008B0093" w:rsidRDefault="00350D68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350D68" w:rsidRPr="004A3A13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rPr>
                <w:b/>
                <w:bCs/>
              </w:rPr>
            </w:pPr>
            <w:r w:rsidRPr="004A3A13">
              <w:rPr>
                <w:b/>
                <w:bCs/>
              </w:rPr>
              <w:t xml:space="preserve">№ </w:t>
            </w:r>
          </w:p>
          <w:p w:rsidR="00350D68" w:rsidRPr="004A3A13" w:rsidRDefault="00350D68">
            <w:pPr>
              <w:rPr>
                <w:b/>
                <w:bCs/>
              </w:rPr>
            </w:pPr>
            <w:r w:rsidRPr="004A3A13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b/>
                <w:bCs/>
              </w:rPr>
            </w:pPr>
            <w:r w:rsidRPr="004A3A13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b/>
                <w:bCs/>
              </w:rPr>
            </w:pPr>
            <w:r w:rsidRPr="004A3A13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350D68" w:rsidRPr="004A3A1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lang w:val="en-US"/>
              </w:rPr>
            </w:pPr>
            <w:r w:rsidRPr="004A3A13">
              <w:rPr>
                <w:lang w:val="en-US"/>
              </w:rPr>
              <w:t>252 314,00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lang w:val="en-US"/>
              </w:rPr>
            </w:pPr>
            <w:r w:rsidRPr="004A3A13">
              <w:rPr>
                <w:lang w:val="en-US"/>
              </w:rPr>
              <w:t>12.01.22 12:39:49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0D68" w:rsidRPr="008B0093" w:rsidRDefault="00350D68">
            <w:pPr>
              <w:pStyle w:val="a3"/>
            </w:pPr>
            <w:r w:rsidRPr="008B0093">
              <w:t>ОБЩЕСТВО С ОГРАНИЧЕННОЙ ОТВЕТСТВЕННОСТЬЮ "ЛЕСАН ФАРМА"</w:t>
            </w:r>
          </w:p>
        </w:tc>
      </w:tr>
      <w:tr w:rsidR="00350D68" w:rsidRPr="004A3A1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lang w:val="en-US"/>
              </w:rPr>
            </w:pPr>
            <w:r w:rsidRPr="004A3A13">
              <w:rPr>
                <w:lang w:val="en-US"/>
              </w:rPr>
              <w:t>254 014,00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lang w:val="en-US"/>
              </w:rPr>
            </w:pPr>
            <w:r w:rsidRPr="004A3A13">
              <w:rPr>
                <w:lang w:val="en-US"/>
              </w:rPr>
              <w:t>12.01.22 12:39:09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lang w:val="en-US"/>
              </w:rPr>
            </w:pPr>
            <w:r w:rsidRPr="004A3A13">
              <w:rPr>
                <w:lang w:val="en-US"/>
              </w:rPr>
              <w:t>АКЦИОНЕРНОЕ ОБЩЕСТВО "Р-ФАРМ"</w:t>
            </w:r>
          </w:p>
        </w:tc>
      </w:tr>
      <w:tr w:rsidR="00350D68" w:rsidRPr="004A3A1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lang w:val="en-US"/>
              </w:rPr>
            </w:pPr>
            <w:r w:rsidRPr="004A3A13">
              <w:rPr>
                <w:lang w:val="en-US"/>
              </w:rPr>
              <w:t>267 614,00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lang w:val="en-US"/>
              </w:rPr>
            </w:pPr>
            <w:r w:rsidRPr="004A3A13">
              <w:rPr>
                <w:lang w:val="en-US"/>
              </w:rPr>
              <w:t>12.01.22 12:26:45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0D68" w:rsidRPr="008B0093" w:rsidRDefault="00350D68">
            <w:pPr>
              <w:pStyle w:val="a3"/>
            </w:pPr>
            <w:r w:rsidRPr="008B0093">
              <w:t>ОБЩЕСТВО С ОГРАНИЧЕННОЙ ОТВЕТСТВЕННОСТЬЮ «КОМПАНИЯ «ОРГАНИКА»</w:t>
            </w:r>
          </w:p>
        </w:tc>
      </w:tr>
      <w:tr w:rsidR="00350D68" w:rsidRPr="004A3A1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lang w:val="en-US"/>
              </w:rPr>
            </w:pPr>
            <w:r w:rsidRPr="004A3A13">
              <w:rPr>
                <w:lang w:val="en-US"/>
              </w:rPr>
              <w:t>291 414,00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lang w:val="en-US"/>
              </w:rPr>
            </w:pPr>
            <w:r w:rsidRPr="004A3A13">
              <w:rPr>
                <w:lang w:val="en-US"/>
              </w:rPr>
              <w:t>12.01.22 12:15:20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0D68" w:rsidRPr="008B0093" w:rsidRDefault="00350D68">
            <w:pPr>
              <w:pStyle w:val="a3"/>
            </w:pPr>
            <w:r w:rsidRPr="008B0093">
              <w:t>ОБЩЕСТВО С ОГРАНИЧЕННОЙ ОТВЕТСТВЕННОСТЬЮ "МЕДТОРГ"</w:t>
            </w:r>
          </w:p>
        </w:tc>
      </w:tr>
      <w:tr w:rsidR="00350D68" w:rsidRPr="004A3A1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lang w:val="en-US"/>
              </w:rPr>
            </w:pPr>
            <w:r w:rsidRPr="004A3A13">
              <w:rPr>
                <w:lang w:val="en-US"/>
              </w:rPr>
              <w:t>334 900,00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50D68" w:rsidRPr="004A3A13" w:rsidRDefault="00350D68">
            <w:pPr>
              <w:pStyle w:val="a3"/>
              <w:rPr>
                <w:lang w:val="en-US"/>
              </w:rPr>
            </w:pPr>
            <w:r w:rsidRPr="004A3A13">
              <w:rPr>
                <w:lang w:val="en-US"/>
              </w:rPr>
              <w:t>12.01.22 12:01:28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0D68" w:rsidRPr="008B0093" w:rsidRDefault="00350D68">
            <w:pPr>
              <w:pStyle w:val="a3"/>
            </w:pPr>
            <w:r w:rsidRPr="008B0093">
              <w:t>ОБЩЕСТВО С ОГРАНИЧЕННОЙ ОТВЕТСТВЕННОСТЬЮ "А-ФАРМ"</w:t>
            </w:r>
          </w:p>
        </w:tc>
      </w:tr>
    </w:tbl>
    <w:p w:rsidR="00350D68" w:rsidRDefault="00350D68">
      <w:pPr>
        <w:jc w:val="both"/>
      </w:pPr>
    </w:p>
    <w:p w:rsidR="00350D68" w:rsidRDefault="00350D68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3052"/>
        <w:gridCol w:w="2527"/>
        <w:gridCol w:w="2538"/>
        <w:gridCol w:w="1808"/>
      </w:tblGrid>
      <w:tr w:rsidR="00350D68" w:rsidRPr="004A3A1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rPr>
                <w:b/>
                <w:bCs/>
              </w:rPr>
              <w:t>Решение  члена комиссии</w:t>
            </w:r>
          </w:p>
        </w:tc>
      </w:tr>
      <w:tr w:rsidR="00350D68" w:rsidRPr="004A3A1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EA-143475</w:t>
            </w:r>
          </w:p>
          <w:p w:rsidR="00350D68" w:rsidRPr="004A3A13" w:rsidRDefault="00350D68">
            <w:r>
              <w:t>ОБЩЕСТВО С ОГРАНИЧЕННОЙ ОТВЕТСТВЕННОСТЬЮ "ЛЕСАН ФАРМА"</w:t>
            </w:r>
          </w:p>
          <w:p w:rsidR="00350D68" w:rsidRPr="004A3A13" w:rsidRDefault="00350D68">
            <w:r>
              <w:t>ИНН 6161051021</w:t>
            </w:r>
          </w:p>
          <w:p w:rsidR="00350D68" w:rsidRPr="004A3A13" w:rsidRDefault="00350D68">
            <w:r>
              <w:t xml:space="preserve">ОГРН </w:t>
            </w:r>
            <w:r w:rsidRPr="008B0093">
              <w:t>1086161000200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616101001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Россия, 344092, ОБЛРОСТОВСКАЯ, ГРОСТОВ-НА-ДОНУ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344064 г.Ростов-на-Дону, Ул.Днепроградская, 60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350D68" w:rsidRPr="004A3A13" w:rsidRDefault="00350D68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EA-143475</w:t>
            </w:r>
          </w:p>
          <w:p w:rsidR="00350D68" w:rsidRPr="004A3A13" w:rsidRDefault="00350D68">
            <w:r>
              <w:t>ОБЩЕСТВО С ОГРАНИЧЕННОЙ ОТВЕТСТВЕННОСТЬЮ "ЛЕСАН ФАРМА"</w:t>
            </w:r>
          </w:p>
          <w:p w:rsidR="00350D68" w:rsidRPr="004A3A13" w:rsidRDefault="00350D68">
            <w:r>
              <w:t>ИНН 6161051021</w:t>
            </w:r>
          </w:p>
          <w:p w:rsidR="00350D68" w:rsidRPr="004A3A13" w:rsidRDefault="00350D68">
            <w:r>
              <w:t xml:space="preserve">ОГРН </w:t>
            </w:r>
            <w:r w:rsidRPr="008B0093">
              <w:t>1086161000200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616101001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Россия, 344092, ОБЛРОСТОВСКАЯ, ГРОСТОВ-НА-ДОНУ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344064 г.Ростов-на-Дону, Ул.Днепроградская, 60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EA-143475</w:t>
            </w:r>
          </w:p>
          <w:p w:rsidR="00350D68" w:rsidRPr="004A3A13" w:rsidRDefault="00350D68">
            <w:r>
              <w:t>ОБЩЕСТВО С ОГРАНИЧЕННОЙ ОТВЕТСТВЕННОСТЬЮ "ЛЕСАН ФАРМА"</w:t>
            </w:r>
          </w:p>
          <w:p w:rsidR="00350D68" w:rsidRPr="004A3A13" w:rsidRDefault="00350D68">
            <w:r>
              <w:t>ИНН 6161051021</w:t>
            </w:r>
          </w:p>
          <w:p w:rsidR="00350D68" w:rsidRPr="004A3A13" w:rsidRDefault="00350D68">
            <w:r>
              <w:t xml:space="preserve">ОГРН </w:t>
            </w:r>
            <w:r w:rsidRPr="008B0093">
              <w:t>1086161000200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616101001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Россия, 344092, ОБЛРОСТОВСКАЯ, ГРОСТОВ-НА-ДОНУ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344064 г.Ростов-на-Дону, Ул.Днепроградская, 60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EA-143475</w:t>
            </w:r>
          </w:p>
          <w:p w:rsidR="00350D68" w:rsidRPr="004A3A13" w:rsidRDefault="00350D68">
            <w:r>
              <w:t>ОБЩЕСТВО С ОГРАНИЧЕННОЙ ОТВЕТСТВЕННОСТЬЮ "ЛЕСАН ФАРМА"</w:t>
            </w:r>
          </w:p>
          <w:p w:rsidR="00350D68" w:rsidRPr="004A3A13" w:rsidRDefault="00350D68">
            <w:r>
              <w:t>ИНН 6161051021</w:t>
            </w:r>
          </w:p>
          <w:p w:rsidR="00350D68" w:rsidRPr="004A3A13" w:rsidRDefault="00350D68">
            <w:r>
              <w:t xml:space="preserve">ОГРН </w:t>
            </w:r>
            <w:r w:rsidRPr="008B0093">
              <w:t>1086161000200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616101001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Россия, 344092, ОБЛРОСТОВСКАЯ, ГРОСТОВ-НА-ДОНУ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344064 г.Ростов-на-Дону, Ул.Днепроградская, 60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EA-143475</w:t>
            </w:r>
          </w:p>
          <w:p w:rsidR="00350D68" w:rsidRPr="004A3A13" w:rsidRDefault="00350D68">
            <w:r>
              <w:t>ОБЩЕСТВО С ОГРАНИЧЕННОЙ ОТВЕТСТВЕННОСТЬЮ "ЛЕСАН ФАРМА"</w:t>
            </w:r>
          </w:p>
          <w:p w:rsidR="00350D68" w:rsidRPr="004A3A13" w:rsidRDefault="00350D68">
            <w:r>
              <w:t>ИНН 6161051021</w:t>
            </w:r>
          </w:p>
          <w:p w:rsidR="00350D68" w:rsidRPr="004A3A13" w:rsidRDefault="00350D68">
            <w:r>
              <w:t xml:space="preserve">ОГРН </w:t>
            </w:r>
            <w:r w:rsidRPr="008B0093">
              <w:t>1086161000200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616101001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Россия, 344092, ОБЛРОСТОВСКАЯ, ГРОСТОВ-НА-ДОНУ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344064 г.Ростов-на-Дону, Ул.Днепроградская, 60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EA-143171</w:t>
            </w:r>
          </w:p>
          <w:p w:rsidR="00350D68" w:rsidRPr="004A3A13" w:rsidRDefault="00350D68">
            <w:r>
              <w:t>АКЦИОНЕРНОЕ ОБЩЕСТВО "Р-ФАРМ"</w:t>
            </w:r>
          </w:p>
          <w:p w:rsidR="00350D68" w:rsidRPr="004A3A13" w:rsidRDefault="00350D68">
            <w:r>
              <w:t>ИНН 7726311464</w:t>
            </w:r>
          </w:p>
          <w:p w:rsidR="00350D68" w:rsidRPr="004A3A13" w:rsidRDefault="00350D68">
            <w:r>
              <w:t xml:space="preserve">ОГРН </w:t>
            </w:r>
            <w:r w:rsidRPr="008B0093">
              <w:t>1027739700020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773401001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Россия, 123154, ГМОСКВА, ДОМ 19КОРПУС 1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123154, Г МОСКВА, УЛ БЕРЗАРИНА, ДОМ 19, КОРПУС 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350D68" w:rsidRPr="004A3A13" w:rsidRDefault="00350D68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EA-143171</w:t>
            </w:r>
          </w:p>
          <w:p w:rsidR="00350D68" w:rsidRPr="004A3A13" w:rsidRDefault="00350D68">
            <w:r>
              <w:t>АКЦИОНЕРНОЕ ОБЩЕСТВО "Р-ФАРМ"</w:t>
            </w:r>
          </w:p>
          <w:p w:rsidR="00350D68" w:rsidRPr="004A3A13" w:rsidRDefault="00350D68">
            <w:r>
              <w:t>ИНН 7726311464</w:t>
            </w:r>
          </w:p>
          <w:p w:rsidR="00350D68" w:rsidRPr="004A3A13" w:rsidRDefault="00350D68">
            <w:r>
              <w:t xml:space="preserve">ОГРН </w:t>
            </w:r>
            <w:r w:rsidRPr="008B0093">
              <w:t>1027739700020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773401001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Россия, 123154, ГМОСКВА, ДОМ 19КОРПУС 1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123154, Г МОСКВА, УЛ БЕРЗАРИНА, ДОМ 19, КОРПУС 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EA-143171</w:t>
            </w:r>
          </w:p>
          <w:p w:rsidR="00350D68" w:rsidRPr="004A3A13" w:rsidRDefault="00350D68">
            <w:r>
              <w:t>АКЦИОНЕРНОЕ ОБЩЕСТВО "Р-ФАРМ"</w:t>
            </w:r>
          </w:p>
          <w:p w:rsidR="00350D68" w:rsidRPr="004A3A13" w:rsidRDefault="00350D68">
            <w:r>
              <w:t>ИНН 7726311464</w:t>
            </w:r>
          </w:p>
          <w:p w:rsidR="00350D68" w:rsidRPr="004A3A13" w:rsidRDefault="00350D68">
            <w:r>
              <w:t xml:space="preserve">ОГРН </w:t>
            </w:r>
            <w:r w:rsidRPr="008B0093">
              <w:t>1027739700020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773401001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Россия, 123154, ГМОСКВА, ДОМ 19КОРПУС 1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123154, Г МОСКВА, УЛ БЕРЗАРИНА, ДОМ 19, КОРПУС 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EA-143171</w:t>
            </w:r>
          </w:p>
          <w:p w:rsidR="00350D68" w:rsidRPr="004A3A13" w:rsidRDefault="00350D68">
            <w:r>
              <w:t>АКЦИОНЕРНОЕ ОБЩЕСТВО "Р-ФАРМ"</w:t>
            </w:r>
          </w:p>
          <w:p w:rsidR="00350D68" w:rsidRPr="004A3A13" w:rsidRDefault="00350D68">
            <w:r>
              <w:t>ИНН 7726311464</w:t>
            </w:r>
          </w:p>
          <w:p w:rsidR="00350D68" w:rsidRPr="004A3A13" w:rsidRDefault="00350D68">
            <w:r>
              <w:t xml:space="preserve">ОГРН </w:t>
            </w:r>
            <w:r w:rsidRPr="008B0093">
              <w:t>1027739700020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773401001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Россия, 123154, ГМОСКВА, ДОМ 19КОРПУС 1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123154, Г МОСКВА, УЛ БЕРЗАРИНА, ДОМ 19, КОРПУС 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EA-143171</w:t>
            </w:r>
          </w:p>
          <w:p w:rsidR="00350D68" w:rsidRPr="004A3A13" w:rsidRDefault="00350D68">
            <w:r>
              <w:t>АКЦИОНЕРНОЕ ОБЩЕСТВО "Р-ФАРМ"</w:t>
            </w:r>
          </w:p>
          <w:p w:rsidR="00350D68" w:rsidRPr="004A3A13" w:rsidRDefault="00350D68">
            <w:r>
              <w:t>ИНН 7726311464</w:t>
            </w:r>
          </w:p>
          <w:p w:rsidR="00350D68" w:rsidRPr="004A3A13" w:rsidRDefault="00350D68">
            <w:r>
              <w:t xml:space="preserve">ОГРН </w:t>
            </w:r>
            <w:r w:rsidRPr="008B0093">
              <w:t>1027739700020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773401001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Россия, 123154, ГМОСКВА, ДОМ 19КОРПУС 1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123154, Г МОСКВА, УЛ БЕРЗАРИНА, ДОМ 19, КОРПУС 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EA-142886</w:t>
            </w:r>
          </w:p>
          <w:p w:rsidR="00350D68" w:rsidRPr="004A3A13" w:rsidRDefault="00350D68">
            <w:r>
              <w:t>ОБЩЕСТВО С ОГРАНИЧЕННОЙ ОТВЕТСТВЕННОСТЬЮ «КОМПАНИЯ «ОРГАНИКА»</w:t>
            </w:r>
          </w:p>
          <w:p w:rsidR="00350D68" w:rsidRPr="004A3A13" w:rsidRDefault="00350D68">
            <w:r>
              <w:t>ИНН 6165196363</w:t>
            </w:r>
          </w:p>
          <w:p w:rsidR="00350D68" w:rsidRPr="004A3A13" w:rsidRDefault="00350D68">
            <w:r>
              <w:t xml:space="preserve">ОГРН </w:t>
            </w:r>
            <w:r w:rsidRPr="008B0093">
              <w:t>1156196061251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616501001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344064, ОБЛРОСТОВСКАЯ, ГРОСТОВ-НА-ДОНУ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344064, Ростовская область, г. Ростов-на-Дону, ул. Вавилова, д. 59д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 w:rsidRPr="008B0093">
              <w:t>78632232470</w:t>
            </w:r>
          </w:p>
          <w:p w:rsidR="00350D68" w:rsidRPr="004A3A13" w:rsidRDefault="00350D68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EA-142886</w:t>
            </w:r>
          </w:p>
          <w:p w:rsidR="00350D68" w:rsidRPr="004A3A13" w:rsidRDefault="00350D68">
            <w:r>
              <w:t>ОБЩЕСТВО С ОГРАНИЧЕННОЙ ОТВЕТСТВЕННОСТЬЮ «КОМПАНИЯ «ОРГАНИКА»</w:t>
            </w:r>
          </w:p>
          <w:p w:rsidR="00350D68" w:rsidRPr="004A3A13" w:rsidRDefault="00350D68">
            <w:r>
              <w:t>ИНН 6165196363</w:t>
            </w:r>
          </w:p>
          <w:p w:rsidR="00350D68" w:rsidRPr="004A3A13" w:rsidRDefault="00350D68">
            <w:r>
              <w:t xml:space="preserve">ОГРН </w:t>
            </w:r>
            <w:r w:rsidRPr="008B0093">
              <w:t>1156196061251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616501001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344064, ОБЛРОСТОВСКАЯ, ГРОСТОВ-НА-ДОНУ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344064, Ростовская область, г. Ростов-на-Дону, ул. Вавилова, д. 59д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 w:rsidRPr="008B0093">
              <w:t>78632232470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EA-142886</w:t>
            </w:r>
          </w:p>
          <w:p w:rsidR="00350D68" w:rsidRPr="004A3A13" w:rsidRDefault="00350D68">
            <w:r>
              <w:t>ОБЩЕСТВО С ОГРАНИЧЕННОЙ ОТВЕТСТВЕННОСТЬЮ «КОМПАНИЯ «ОРГАНИКА»</w:t>
            </w:r>
          </w:p>
          <w:p w:rsidR="00350D68" w:rsidRPr="004A3A13" w:rsidRDefault="00350D68">
            <w:r>
              <w:t>ИНН 6165196363</w:t>
            </w:r>
          </w:p>
          <w:p w:rsidR="00350D68" w:rsidRPr="004A3A13" w:rsidRDefault="00350D68">
            <w:r>
              <w:t xml:space="preserve">ОГРН </w:t>
            </w:r>
            <w:r w:rsidRPr="008B0093">
              <w:t>1156196061251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616501001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344064, ОБЛРОСТОВСКАЯ, ГРОСТОВ-НА-ДОНУ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344064, Ростовская область, г. Ростов-на-Дону, ул. Вавилова, д. 59д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 w:rsidRPr="008B0093">
              <w:t>78632232470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EA-142886</w:t>
            </w:r>
          </w:p>
          <w:p w:rsidR="00350D68" w:rsidRPr="004A3A13" w:rsidRDefault="00350D68">
            <w:r>
              <w:t>ОБЩЕСТВО С ОГРАНИЧЕННОЙ ОТВЕТСТВЕННОСТЬЮ «КОМПАНИЯ «ОРГАНИКА»</w:t>
            </w:r>
          </w:p>
          <w:p w:rsidR="00350D68" w:rsidRPr="004A3A13" w:rsidRDefault="00350D68">
            <w:r>
              <w:t>ИНН 6165196363</w:t>
            </w:r>
          </w:p>
          <w:p w:rsidR="00350D68" w:rsidRPr="004A3A13" w:rsidRDefault="00350D68">
            <w:r>
              <w:t xml:space="preserve">ОГРН </w:t>
            </w:r>
            <w:r w:rsidRPr="008B0093">
              <w:t>1156196061251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616501001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344064, ОБЛРОСТОВСКАЯ, ГРОСТОВ-НА-ДОНУ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344064, Ростовская область, г. Ростов-на-Дону, ул. Вавилова, д. 59д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 w:rsidRPr="008B0093">
              <w:t>78632232470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EA-142886</w:t>
            </w:r>
          </w:p>
          <w:p w:rsidR="00350D68" w:rsidRPr="004A3A13" w:rsidRDefault="00350D68">
            <w:r>
              <w:t>ОБЩЕСТВО С ОГРАНИЧЕННОЙ ОТВЕТСТВЕННОСТЬЮ «КОМПАНИЯ «ОРГАНИКА»</w:t>
            </w:r>
          </w:p>
          <w:p w:rsidR="00350D68" w:rsidRPr="004A3A13" w:rsidRDefault="00350D68">
            <w:r>
              <w:t>ИНН 6165196363</w:t>
            </w:r>
          </w:p>
          <w:p w:rsidR="00350D68" w:rsidRPr="004A3A13" w:rsidRDefault="00350D68">
            <w:r>
              <w:t xml:space="preserve">ОГРН </w:t>
            </w:r>
            <w:r w:rsidRPr="008B0093">
              <w:t>1156196061251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616501001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344064, ОБЛРОСТОВСКАЯ, ГРОСТОВ-НА-ДОНУ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344064, Ростовская область, г. Ростов-на-Дону, ул. Вавилова, д. 59д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 w:rsidRPr="008B0093">
              <w:t>78632232470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EA-143176</w:t>
            </w:r>
          </w:p>
          <w:p w:rsidR="00350D68" w:rsidRPr="004A3A13" w:rsidRDefault="00350D68">
            <w:r>
              <w:t>ОБЩЕСТВО С ОГРАНИЧЕННОЙ ОТВЕТСТВЕННОСТЬЮ "МЕДТОРГ"</w:t>
            </w:r>
          </w:p>
          <w:p w:rsidR="00350D68" w:rsidRPr="004A3A13" w:rsidRDefault="00350D68">
            <w:r>
              <w:t>ИНН 3912015514</w:t>
            </w:r>
          </w:p>
          <w:p w:rsidR="00350D68" w:rsidRPr="004A3A13" w:rsidRDefault="00350D68">
            <w:r>
              <w:t xml:space="preserve">ОГРН </w:t>
            </w:r>
            <w:r w:rsidRPr="008B0093">
              <w:t>1193926014677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391201001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238560, ОБЛКАЛИНИНГРАДСКАЯ, Р-НСВЕТЛОГОРСКИЙ, ГСВЕТЛОГОРСК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236039, Калининградская область, г. Калининград, а/я 1211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79062139087</w:t>
            </w:r>
          </w:p>
          <w:p w:rsidR="00350D68" w:rsidRPr="004A3A13" w:rsidRDefault="00350D68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EA-143176</w:t>
            </w:r>
          </w:p>
          <w:p w:rsidR="00350D68" w:rsidRPr="004A3A13" w:rsidRDefault="00350D68">
            <w:r>
              <w:t>ОБЩЕСТВО С ОГРАНИЧЕННОЙ ОТВЕТСТВЕННОСТЬЮ "МЕДТОРГ"</w:t>
            </w:r>
          </w:p>
          <w:p w:rsidR="00350D68" w:rsidRPr="004A3A13" w:rsidRDefault="00350D68">
            <w:r>
              <w:t>ИНН 3912015514</w:t>
            </w:r>
          </w:p>
          <w:p w:rsidR="00350D68" w:rsidRPr="004A3A13" w:rsidRDefault="00350D68">
            <w:r>
              <w:t xml:space="preserve">ОГРН </w:t>
            </w:r>
            <w:r w:rsidRPr="008B0093">
              <w:t>1193926014677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391201001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238560, ОБЛКАЛИНИНГРАДСКАЯ, Р-НСВЕТЛОГОРСКИЙ, ГСВЕТЛОГОРСК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236039, Калининградская область, г. Калининград, а/я 1211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79062139087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EA-143176</w:t>
            </w:r>
          </w:p>
          <w:p w:rsidR="00350D68" w:rsidRPr="004A3A13" w:rsidRDefault="00350D68">
            <w:r>
              <w:t>ОБЩЕСТВО С ОГРАНИЧЕННОЙ ОТВЕТСТВЕННОСТЬЮ "МЕДТОРГ"</w:t>
            </w:r>
          </w:p>
          <w:p w:rsidR="00350D68" w:rsidRPr="004A3A13" w:rsidRDefault="00350D68">
            <w:r>
              <w:t>ИНН 3912015514</w:t>
            </w:r>
          </w:p>
          <w:p w:rsidR="00350D68" w:rsidRPr="004A3A13" w:rsidRDefault="00350D68">
            <w:r>
              <w:t xml:space="preserve">ОГРН </w:t>
            </w:r>
            <w:r w:rsidRPr="008B0093">
              <w:t>1193926014677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391201001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238560, ОБЛКАЛИНИНГРАДСКАЯ, Р-НСВЕТЛОГОРСКИЙ, ГСВЕТЛОГОРСК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236039, Калининградская область, г. Калининград, а/я 1211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79062139087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EA-143176</w:t>
            </w:r>
          </w:p>
          <w:p w:rsidR="00350D68" w:rsidRPr="004A3A13" w:rsidRDefault="00350D68">
            <w:r>
              <w:t>ОБЩЕСТВО С ОГРАНИЧЕННОЙ ОТВЕТСТВЕННОСТЬЮ "МЕДТОРГ"</w:t>
            </w:r>
          </w:p>
          <w:p w:rsidR="00350D68" w:rsidRPr="004A3A13" w:rsidRDefault="00350D68">
            <w:r>
              <w:t>ИНН 3912015514</w:t>
            </w:r>
          </w:p>
          <w:p w:rsidR="00350D68" w:rsidRPr="004A3A13" w:rsidRDefault="00350D68">
            <w:r>
              <w:t xml:space="preserve">ОГРН </w:t>
            </w:r>
            <w:r w:rsidRPr="008B0093">
              <w:t>1193926014677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391201001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238560, ОБЛКАЛИНИНГРАДСКАЯ, Р-НСВЕТЛОГОРСКИЙ, ГСВЕТЛОГОРСК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236039, Калининградская область, г. Калининград, а/я 1211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79062139087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EA-143176</w:t>
            </w:r>
          </w:p>
          <w:p w:rsidR="00350D68" w:rsidRPr="004A3A13" w:rsidRDefault="00350D68">
            <w:r>
              <w:t>ОБЩЕСТВО С ОГРАНИЧЕННОЙ ОТВЕТСТВЕННОСТЬЮ "МЕДТОРГ"</w:t>
            </w:r>
          </w:p>
          <w:p w:rsidR="00350D68" w:rsidRPr="004A3A13" w:rsidRDefault="00350D68">
            <w:r>
              <w:t>ИНН 3912015514</w:t>
            </w:r>
          </w:p>
          <w:p w:rsidR="00350D68" w:rsidRPr="004A3A13" w:rsidRDefault="00350D68">
            <w:r>
              <w:t xml:space="preserve">ОГРН </w:t>
            </w:r>
            <w:r w:rsidRPr="008B0093">
              <w:t>1193926014677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391201001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238560, ОБЛКАЛИНИНГРАДСКАЯ, Р-НСВЕТЛОГОРСКИЙ, ГСВЕТЛОГОРСК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236039, Калининградская область, г. Калининград, а/я 1211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79062139087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EA-142794</w:t>
            </w:r>
          </w:p>
          <w:p w:rsidR="00350D68" w:rsidRPr="004A3A13" w:rsidRDefault="00350D68">
            <w:r>
              <w:t>ОБЩЕСТВО С ОГРАНИЧЕННОЙ ОТВЕТСТВЕННОСТЬЮ "А-ФАРМ"</w:t>
            </w:r>
          </w:p>
          <w:p w:rsidR="00350D68" w:rsidRPr="004A3A13" w:rsidRDefault="00350D68">
            <w:r>
              <w:t>ИНН 0273935941</w:t>
            </w:r>
          </w:p>
          <w:p w:rsidR="00350D68" w:rsidRPr="004A3A13" w:rsidRDefault="00350D68">
            <w:r>
              <w:t xml:space="preserve">ОГРН </w:t>
            </w:r>
            <w:r w:rsidRPr="008B0093">
              <w:t>1200200039313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027301001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450027, РЕСПБАШКОРТОСТАН, ГУФА, ОФИС 301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450027, РЕСП БАШКОРТОСТАН, Г УФА, УЛ ИНДУСТРИАЛЬНОЕ ШОССЕ, ДОМ 112, ОФИС 301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73472679122</w:t>
            </w:r>
          </w:p>
          <w:p w:rsidR="00350D68" w:rsidRPr="004A3A13" w:rsidRDefault="00350D68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EA-142794</w:t>
            </w:r>
          </w:p>
          <w:p w:rsidR="00350D68" w:rsidRPr="004A3A13" w:rsidRDefault="00350D68">
            <w:r>
              <w:t>ОБЩЕСТВО С ОГРАНИЧЕННОЙ ОТВЕТСТВЕННОСТЬЮ "А-ФАРМ"</w:t>
            </w:r>
          </w:p>
          <w:p w:rsidR="00350D68" w:rsidRPr="004A3A13" w:rsidRDefault="00350D68">
            <w:r>
              <w:t>ИНН 0273935941</w:t>
            </w:r>
          </w:p>
          <w:p w:rsidR="00350D68" w:rsidRPr="004A3A13" w:rsidRDefault="00350D68">
            <w:r>
              <w:t xml:space="preserve">ОГРН </w:t>
            </w:r>
            <w:r w:rsidRPr="008B0093">
              <w:t>1200200039313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027301001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450027, РЕСПБАШКОРТОСТАН, ГУФА, ОФИС 301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450027, РЕСП БАШКОРТОСТАН, Г УФА, УЛ ИНДУСТРИАЛЬНОЕ ШОССЕ, ДОМ 112, ОФИС 301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73472679122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EA-142794</w:t>
            </w:r>
          </w:p>
          <w:p w:rsidR="00350D68" w:rsidRPr="004A3A13" w:rsidRDefault="00350D68">
            <w:r>
              <w:t>ОБЩЕСТВО С ОГРАНИЧЕННОЙ ОТВЕТСТВЕННОСТЬЮ "А-ФАРМ"</w:t>
            </w:r>
          </w:p>
          <w:p w:rsidR="00350D68" w:rsidRPr="004A3A13" w:rsidRDefault="00350D68">
            <w:r>
              <w:t>ИНН 0273935941</w:t>
            </w:r>
          </w:p>
          <w:p w:rsidR="00350D68" w:rsidRPr="004A3A13" w:rsidRDefault="00350D68">
            <w:r>
              <w:t xml:space="preserve">ОГРН </w:t>
            </w:r>
            <w:r w:rsidRPr="008B0093">
              <w:t>1200200039313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027301001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450027, РЕСПБАШКОРТОСТАН, ГУФА, ОФИС 301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450027, РЕСП БАШКОРТОСТАН, Г УФА, УЛ ИНДУСТРИАЛЬНОЕ ШОССЕ, ДОМ 112, ОФИС 301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73472679122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EA-142794</w:t>
            </w:r>
          </w:p>
          <w:p w:rsidR="00350D68" w:rsidRPr="004A3A13" w:rsidRDefault="00350D68">
            <w:r>
              <w:t>ОБЩЕСТВО С ОГРАНИЧЕННОЙ ОТВЕТСТВЕННОСТЬЮ "А-ФАРМ"</w:t>
            </w:r>
          </w:p>
          <w:p w:rsidR="00350D68" w:rsidRPr="004A3A13" w:rsidRDefault="00350D68">
            <w:r>
              <w:t>ИНН 0273935941</w:t>
            </w:r>
          </w:p>
          <w:p w:rsidR="00350D68" w:rsidRPr="004A3A13" w:rsidRDefault="00350D68">
            <w:r>
              <w:t xml:space="preserve">ОГРН </w:t>
            </w:r>
            <w:r w:rsidRPr="008B0093">
              <w:t>1200200039313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027301001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r w:rsidRPr="004A3A13">
              <w:t>450027, РЕСПБАШКОРТОСТАН, ГУФА, ОФИС 301</w:t>
            </w:r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450027, РЕСП БАШКОРТОСТАН, Г УФА, УЛ ИНДУСТРИАЛЬНОЕ ШОССЕ, ДОМ 112, ОФИС 301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73472679122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  <w:tr w:rsidR="00350D68" w:rsidRPr="004A3A1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EA-142794</w:t>
            </w:r>
          </w:p>
          <w:p w:rsidR="00350D68" w:rsidRPr="004A3A13" w:rsidRDefault="00350D68">
            <w:r>
              <w:t>ОБЩЕСТВО С ОГРАНИЧЕННОЙ ОТВЕТСТВЕННОСТЬЮ "А-ФАРМ"</w:t>
            </w:r>
          </w:p>
          <w:p w:rsidR="00350D68" w:rsidRPr="004A3A13" w:rsidRDefault="00350D68">
            <w:r>
              <w:t>ИНН 0273935941</w:t>
            </w:r>
          </w:p>
          <w:p w:rsidR="00350D68" w:rsidRPr="004A3A13" w:rsidRDefault="00350D68">
            <w:r>
              <w:t xml:space="preserve">ОГРН </w:t>
            </w:r>
            <w:r w:rsidRPr="008B0093">
              <w:t>1200200039313</w:t>
            </w:r>
          </w:p>
          <w:p w:rsidR="00350D68" w:rsidRPr="004A3A13" w:rsidRDefault="00350D68">
            <w:r w:rsidRPr="004A3A13">
              <w:t xml:space="preserve">КПП </w:t>
            </w:r>
            <w:r w:rsidRPr="008B0093">
              <w:t>027301001</w:t>
            </w:r>
          </w:p>
          <w:p w:rsidR="00350D68" w:rsidRPr="004A3A13" w:rsidRDefault="00350D68">
            <w:r w:rsidRPr="004A3A13">
              <w:t>Место нахождения(жительства)</w:t>
            </w:r>
          </w:p>
          <w:p w:rsidR="00350D68" w:rsidRPr="004A3A13" w:rsidRDefault="00350D68">
            <w:bookmarkStart w:id="0" w:name="__DdeLink__366_22120086831"/>
            <w:r w:rsidRPr="004A3A13">
              <w:t>450027, РЕСПБАШКОРТОСТАН, ГУФА, ОФИС 301</w:t>
            </w:r>
            <w:bookmarkEnd w:id="0"/>
          </w:p>
          <w:p w:rsidR="00350D68" w:rsidRPr="004A3A13" w:rsidRDefault="00350D68">
            <w:r w:rsidRPr="004A3A13">
              <w:t>Почтовый адрес</w:t>
            </w:r>
          </w:p>
          <w:p w:rsidR="00350D68" w:rsidRPr="004A3A13" w:rsidRDefault="00350D68">
            <w:r w:rsidRPr="004A3A13">
              <w:t>450027, РЕСП БАШКОРТОСТАН, Г УФА, УЛ ИНДУСТРИАЛЬНОЕ ШОССЕ, ДОМ 112, ОФИС 301</w:t>
            </w:r>
          </w:p>
          <w:p w:rsidR="00350D68" w:rsidRPr="004A3A13" w:rsidRDefault="00350D68">
            <w:r w:rsidRPr="004A3A13">
              <w:rPr>
                <w:sz w:val="16"/>
                <w:szCs w:val="16"/>
              </w:rPr>
              <w:t xml:space="preserve">Контактное лицо </w:t>
            </w:r>
          </w:p>
          <w:p w:rsidR="00350D68" w:rsidRPr="004A3A13" w:rsidRDefault="00350D68">
            <w:r>
              <w:t xml:space="preserve">Телефон </w:t>
            </w:r>
            <w:r>
              <w:rPr>
                <w:lang w:val="en-US"/>
              </w:rPr>
              <w:t>73472679122</w:t>
            </w:r>
          </w:p>
          <w:p w:rsidR="00350D68" w:rsidRPr="004A3A13" w:rsidRDefault="00350D68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50D68" w:rsidRDefault="00350D68">
            <w:pPr>
              <w:pStyle w:val="a3"/>
            </w:pPr>
          </w:p>
          <w:p w:rsidR="00350D68" w:rsidRPr="004A3A13" w:rsidRDefault="00350D68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50D68" w:rsidRPr="004A3A13" w:rsidRDefault="00350D68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50D68" w:rsidRPr="004A3A13" w:rsidRDefault="00350D68">
            <w:r>
              <w:t>Соответствует требованиям</w:t>
            </w:r>
          </w:p>
        </w:tc>
      </w:tr>
    </w:tbl>
    <w:p w:rsidR="00350D68" w:rsidRDefault="00350D68">
      <w:pPr>
        <w:ind w:right="142"/>
        <w:jc w:val="both"/>
      </w:pPr>
    </w:p>
    <w:p w:rsidR="00350D68" w:rsidRDefault="00350D68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8B0093">
        <w:t>Поставка лекарственных препаратов для медицинского применения (МНН Метамизол натрия)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"ЛЕСАН ФАРМА", предложение о цене контракта 252 314,00 руб.</w:t>
      </w:r>
    </w:p>
    <w:p w:rsidR="00350D68" w:rsidRDefault="00350D68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A028D6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350D68" w:rsidRDefault="00350D68">
      <w:pPr>
        <w:jc w:val="both"/>
        <w:rPr>
          <w:b/>
          <w:bCs/>
        </w:rPr>
      </w:pPr>
    </w:p>
    <w:p w:rsidR="00350D68" w:rsidRDefault="00350D68">
      <w:pPr>
        <w:jc w:val="both"/>
        <w:rPr>
          <w:b/>
          <w:bCs/>
        </w:rPr>
      </w:pPr>
    </w:p>
    <w:tbl>
      <w:tblPr>
        <w:tblW w:w="9922" w:type="dxa"/>
        <w:tblInd w:w="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350D68" w:rsidRPr="004A3A13" w:rsidTr="008B0093">
        <w:tc>
          <w:tcPr>
            <w:tcW w:w="5848" w:type="dxa"/>
            <w:vAlign w:val="bottom"/>
          </w:tcPr>
          <w:p w:rsidR="00350D68" w:rsidRPr="004A3A13" w:rsidRDefault="00350D68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Просоленко Юрий Александрович</w:t>
            </w:r>
          </w:p>
        </w:tc>
      </w:tr>
      <w:tr w:rsidR="00350D68" w:rsidRPr="004A3A13" w:rsidTr="008B0093">
        <w:tc>
          <w:tcPr>
            <w:tcW w:w="5848" w:type="dxa"/>
            <w:vAlign w:val="bottom"/>
          </w:tcPr>
          <w:p w:rsidR="00350D68" w:rsidRPr="004A3A13" w:rsidRDefault="00350D6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Дехтерев Юрий Сергеевич</w:t>
            </w:r>
          </w:p>
        </w:tc>
      </w:tr>
      <w:tr w:rsidR="00350D68" w:rsidRPr="004A3A13" w:rsidTr="008B0093">
        <w:tc>
          <w:tcPr>
            <w:tcW w:w="5848" w:type="dxa"/>
            <w:vAlign w:val="bottom"/>
          </w:tcPr>
          <w:p w:rsidR="00350D68" w:rsidRPr="004A3A13" w:rsidRDefault="00350D6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Коротникова Светлана Борисовна</w:t>
            </w:r>
          </w:p>
        </w:tc>
      </w:tr>
      <w:tr w:rsidR="00350D68" w:rsidRPr="004A3A13" w:rsidTr="008B0093">
        <w:tc>
          <w:tcPr>
            <w:tcW w:w="5848" w:type="dxa"/>
            <w:vAlign w:val="bottom"/>
          </w:tcPr>
          <w:p w:rsidR="00350D68" w:rsidRPr="004A3A13" w:rsidRDefault="00350D6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Мальченко Елена Александровна</w:t>
            </w:r>
          </w:p>
        </w:tc>
      </w:tr>
      <w:tr w:rsidR="00350D68" w:rsidRPr="004A3A13" w:rsidTr="008B0093">
        <w:tc>
          <w:tcPr>
            <w:tcW w:w="5848" w:type="dxa"/>
            <w:vAlign w:val="bottom"/>
          </w:tcPr>
          <w:p w:rsidR="00350D68" w:rsidRPr="004A3A13" w:rsidRDefault="00350D68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350D68" w:rsidRPr="004A3A13" w:rsidRDefault="00350D68">
            <w:pPr>
              <w:pStyle w:val="a3"/>
            </w:pPr>
            <w:r w:rsidRPr="004A3A13">
              <w:rPr>
                <w:lang w:val="en-US"/>
              </w:rPr>
              <w:t>Владыкина Лидия Валерьевна</w:t>
            </w:r>
          </w:p>
        </w:tc>
      </w:tr>
    </w:tbl>
    <w:p w:rsidR="00350D68" w:rsidRDefault="00350D68"/>
    <w:sectPr w:rsidR="00350D68" w:rsidSect="00886F2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F24"/>
    <w:rsid w:val="00350D68"/>
    <w:rsid w:val="003C07C7"/>
    <w:rsid w:val="004A3A13"/>
    <w:rsid w:val="00886F24"/>
    <w:rsid w:val="008B0093"/>
    <w:rsid w:val="00A02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F24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886F2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86F2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85CB6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886F24"/>
  </w:style>
  <w:style w:type="paragraph" w:styleId="Caption">
    <w:name w:val="caption"/>
    <w:basedOn w:val="Normal"/>
    <w:uiPriority w:val="99"/>
    <w:qFormat/>
    <w:rsid w:val="00886F2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86F2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86F2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85CB6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86F2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86F2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86F2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86F2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86F2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86F2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86F2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86F2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86F2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86F2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5CB6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5CB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CB6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886F24"/>
  </w:style>
  <w:style w:type="paragraph" w:customStyle="1" w:styleId="a4">
    <w:name w:val="Заголовок таблицы"/>
    <w:basedOn w:val="a3"/>
    <w:uiPriority w:val="99"/>
    <w:rsid w:val="00886F24"/>
  </w:style>
  <w:style w:type="paragraph" w:customStyle="1" w:styleId="DocumentMap">
    <w:name w:val="DocumentMap"/>
    <w:uiPriority w:val="99"/>
    <w:rsid w:val="00886F24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886F24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886F24"/>
  </w:style>
  <w:style w:type="character" w:styleId="Hyperlink">
    <w:name w:val="Hyperlink"/>
    <w:basedOn w:val="DefaultParagraphFont"/>
    <w:uiPriority w:val="99"/>
    <w:rsid w:val="008B00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138</TotalTime>
  <Pages>4</Pages>
  <Words>2573</Words>
  <Characters>14667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2022-01-14T07:20:00Z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