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2E0" w:rsidRDefault="00B152E0">
      <w:pPr>
        <w:ind w:firstLine="680"/>
        <w:jc w:val="center"/>
      </w:pPr>
      <w:r>
        <w:rPr>
          <w:b/>
          <w:bCs/>
        </w:rPr>
        <w:t xml:space="preserve">ПРОТОКОЛ </w:t>
      </w:r>
      <w:r w:rsidRPr="000E3FFB">
        <w:rPr>
          <w:b/>
          <w:bCs/>
        </w:rPr>
        <w:t>0318300120821000208</w:t>
      </w:r>
    </w:p>
    <w:p w:rsidR="00B152E0" w:rsidRDefault="00B152E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B152E0" w:rsidRPr="000E3FFB" w:rsidRDefault="00B152E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152E0" w:rsidRPr="003814BD">
        <w:tc>
          <w:tcPr>
            <w:tcW w:w="4961" w:type="dxa"/>
          </w:tcPr>
          <w:p w:rsidR="00B152E0" w:rsidRPr="003814BD" w:rsidRDefault="00B152E0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B152E0" w:rsidRPr="003814BD" w:rsidRDefault="00B152E0">
            <w:pPr>
              <w:ind w:firstLine="567"/>
              <w:jc w:val="right"/>
            </w:pPr>
            <w:r>
              <w:rPr>
                <w:lang w:val="en-US"/>
              </w:rPr>
              <w:t>17.01.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B152E0" w:rsidRDefault="00B152E0">
      <w:pPr>
        <w:overflowPunct/>
      </w:pPr>
    </w:p>
    <w:p w:rsidR="00B152E0" w:rsidRDefault="00B152E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Тест-полоски </w:t>
      </w:r>
    </w:p>
    <w:p w:rsidR="00B152E0" w:rsidRDefault="00B152E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213234901331923490100102860012120244</w:t>
      </w:r>
    </w:p>
    <w:p w:rsidR="00B152E0" w:rsidRDefault="00B152E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571 583,50 руб.</w:t>
      </w:r>
    </w:p>
    <w:p w:rsidR="00B152E0" w:rsidRDefault="00B152E0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E3FFB">
        <w:rPr>
          <w:b/>
          <w:bCs/>
        </w:rPr>
        <w:t xml:space="preserve">: </w:t>
      </w:r>
      <w:r w:rsidRPr="000E3FF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E3FF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152E0" w:rsidRPr="003814BD">
        <w:trPr>
          <w:jc w:val="right"/>
        </w:trPr>
        <w:tc>
          <w:tcPr>
            <w:tcW w:w="9915" w:type="dxa"/>
          </w:tcPr>
          <w:p w:rsidR="00B152E0" w:rsidRPr="003814BD" w:rsidRDefault="00B152E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0E3FFB">
              <w:rPr>
                <w:b/>
                <w:bCs/>
              </w:rPr>
              <w:t xml:space="preserve">Источник финансирования: </w:t>
            </w:r>
            <w:r w:rsidRPr="000E3FFB">
              <w:t>Краевой бюджет на 2022 г.</w:t>
            </w:r>
          </w:p>
          <w:p w:rsidR="00B152E0" w:rsidRPr="003814BD" w:rsidRDefault="00B152E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0E3FF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E3FF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июня 2022 г..</w:t>
            </w:r>
          </w:p>
          <w:p w:rsidR="00B152E0" w:rsidRPr="003814BD" w:rsidRDefault="00B152E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E3FFB">
              <w:t>Не требуется</w:t>
            </w:r>
          </w:p>
          <w:p w:rsidR="00B152E0" w:rsidRPr="000E3FFB" w:rsidRDefault="00B152E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E3FF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152E0" w:rsidRDefault="00B152E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E3FFB">
        <w:t>29.12.21 09:27:43 (</w:t>
      </w:r>
      <w:r>
        <w:rPr>
          <w:lang w:val="en-US"/>
        </w:rPr>
        <w:t>MSK</w:t>
      </w:r>
      <w:r w:rsidRPr="000E3FFB">
        <w:t>+00:00)</w:t>
      </w:r>
    </w:p>
    <w:p w:rsidR="00B152E0" w:rsidRDefault="00B152E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E3FF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152E0" w:rsidRPr="003814BD">
        <w:tc>
          <w:tcPr>
            <w:tcW w:w="3307" w:type="dxa"/>
          </w:tcPr>
          <w:p w:rsidR="00B152E0" w:rsidRPr="003814BD" w:rsidRDefault="00B152E0">
            <w:r w:rsidRPr="003814B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152E0" w:rsidRPr="003814BD" w:rsidRDefault="00B152E0">
            <w:r w:rsidRPr="003814B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152E0" w:rsidRPr="003814BD" w:rsidRDefault="00B152E0">
            <w:pPr>
              <w:rPr>
                <w:lang w:val="en-US"/>
              </w:rPr>
            </w:pPr>
            <w:r w:rsidRPr="003814BD">
              <w:rPr>
                <w:lang w:val="en-US"/>
              </w:rPr>
              <w:t>Главный врач</w:t>
            </w:r>
          </w:p>
        </w:tc>
      </w:tr>
      <w:tr w:rsidR="00B152E0" w:rsidRPr="003814BD">
        <w:tc>
          <w:tcPr>
            <w:tcW w:w="3307" w:type="dxa"/>
          </w:tcPr>
          <w:p w:rsidR="00B152E0" w:rsidRPr="003814BD" w:rsidRDefault="00B152E0">
            <w:r w:rsidRPr="003814B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152E0" w:rsidRPr="003814BD" w:rsidRDefault="00B152E0">
            <w:r w:rsidRPr="003814B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152E0" w:rsidRPr="003814BD" w:rsidRDefault="00B152E0">
            <w:pPr>
              <w:rPr>
                <w:lang w:val="en-US"/>
              </w:rPr>
            </w:pPr>
            <w:r w:rsidRPr="003814BD">
              <w:rPr>
                <w:lang w:val="en-US"/>
              </w:rPr>
              <w:t>Начальник отдела закупок</w:t>
            </w:r>
          </w:p>
        </w:tc>
      </w:tr>
      <w:tr w:rsidR="00B152E0" w:rsidRPr="003814BD">
        <w:tc>
          <w:tcPr>
            <w:tcW w:w="3307" w:type="dxa"/>
          </w:tcPr>
          <w:p w:rsidR="00B152E0" w:rsidRPr="003814BD" w:rsidRDefault="00B152E0">
            <w:r w:rsidRPr="003814B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152E0" w:rsidRPr="003814BD" w:rsidRDefault="00B152E0">
            <w:r w:rsidRPr="003814B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152E0" w:rsidRPr="003814BD" w:rsidRDefault="00B152E0">
            <w:pPr>
              <w:rPr>
                <w:lang w:val="en-US"/>
              </w:rPr>
            </w:pPr>
            <w:r w:rsidRPr="003814B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152E0" w:rsidRDefault="00B152E0">
      <w:pPr>
        <w:jc w:val="both"/>
      </w:pPr>
      <w:r>
        <w:tab/>
        <w:t>Кворум имеется. Комиссия правомочна.</w:t>
      </w:r>
    </w:p>
    <w:p w:rsidR="00B152E0" w:rsidRDefault="00B152E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E3FFB">
        <w:t>17.01.</w:t>
      </w:r>
      <w:r>
        <w:t>20</w:t>
      </w:r>
      <w:r w:rsidRPr="000E3FFB">
        <w:t xml:space="preserve">22 </w:t>
      </w:r>
      <w:r>
        <w:t>08</w:t>
      </w:r>
      <w:r w:rsidRPr="000E3FFB">
        <w:t>:</w:t>
      </w:r>
      <w:r>
        <w:t>00</w:t>
      </w:r>
      <w:r w:rsidRPr="000E3FFB">
        <w:t xml:space="preserve"> (</w:t>
      </w:r>
      <w:r>
        <w:rPr>
          <w:lang w:val="en-US"/>
        </w:rPr>
        <w:t>MSK</w:t>
      </w:r>
      <w:r w:rsidRPr="000E3FF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152E0" w:rsidRPr="000E3FFB" w:rsidRDefault="00B152E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B152E0" w:rsidRPr="003814B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rPr>
                <w:b/>
                <w:bCs/>
              </w:rPr>
            </w:pPr>
            <w:r w:rsidRPr="003814BD">
              <w:rPr>
                <w:b/>
                <w:bCs/>
              </w:rPr>
              <w:t xml:space="preserve">№ </w:t>
            </w:r>
          </w:p>
          <w:p w:rsidR="00B152E0" w:rsidRPr="003814BD" w:rsidRDefault="00B152E0">
            <w:pPr>
              <w:rPr>
                <w:b/>
                <w:bCs/>
              </w:rPr>
            </w:pPr>
            <w:r w:rsidRPr="003814B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b/>
                <w:bCs/>
              </w:rPr>
            </w:pPr>
            <w:r w:rsidRPr="003814B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b/>
                <w:bCs/>
              </w:rPr>
            </w:pPr>
            <w:r w:rsidRPr="003814B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B152E0" w:rsidRPr="003814B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</w:pPr>
            <w:r w:rsidRPr="003814B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lang w:val="en-US"/>
              </w:rPr>
            </w:pPr>
            <w:r w:rsidRPr="003814BD">
              <w:rPr>
                <w:lang w:val="en-US"/>
              </w:rPr>
              <w:t>565 867,66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</w:pPr>
            <w:r w:rsidRPr="003814B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lang w:val="en-US"/>
              </w:rPr>
            </w:pPr>
            <w:r w:rsidRPr="003814BD">
              <w:rPr>
                <w:lang w:val="en-US"/>
              </w:rPr>
              <w:t>14.01.22 12:02:10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52E0" w:rsidRPr="000E3FFB" w:rsidRDefault="00B152E0">
            <w:pPr>
              <w:pStyle w:val="a3"/>
            </w:pPr>
            <w:r>
              <w:t xml:space="preserve">Индивидуальный предприниматель </w:t>
            </w:r>
            <w:r w:rsidRPr="000E3FFB">
              <w:t>КРАЛЬ АЛЕКСАНДР ВЛАДИМИРОВИЧ</w:t>
            </w:r>
          </w:p>
        </w:tc>
      </w:tr>
      <w:tr w:rsidR="00B152E0" w:rsidRPr="003814B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</w:pPr>
            <w:r w:rsidRPr="003814B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lang w:val="en-US"/>
              </w:rPr>
            </w:pPr>
            <w:r w:rsidRPr="003814BD">
              <w:rPr>
                <w:lang w:val="en-US"/>
              </w:rPr>
              <w:t>568 725,58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</w:pPr>
            <w:r w:rsidRPr="003814B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B152E0" w:rsidRPr="003814BD" w:rsidRDefault="00B152E0">
            <w:pPr>
              <w:pStyle w:val="a3"/>
              <w:rPr>
                <w:lang w:val="en-US"/>
              </w:rPr>
            </w:pPr>
            <w:r w:rsidRPr="003814BD">
              <w:rPr>
                <w:lang w:val="en-US"/>
              </w:rPr>
              <w:t>14.01.22 12:00:34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52E0" w:rsidRPr="000E3FFB" w:rsidRDefault="00B152E0">
            <w:pPr>
              <w:pStyle w:val="a3"/>
            </w:pPr>
            <w:r w:rsidRPr="000E3FFB">
              <w:t>ОБЩЕСТВО С ОГРАНИЧЕННОЙ ОТВЕТСТВЕННОСТЬЮ "ДТК"</w:t>
            </w:r>
          </w:p>
        </w:tc>
      </w:tr>
    </w:tbl>
    <w:p w:rsidR="00B152E0" w:rsidRDefault="00B152E0">
      <w:pPr>
        <w:jc w:val="both"/>
      </w:pPr>
    </w:p>
    <w:p w:rsidR="00B152E0" w:rsidRDefault="00B152E0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B152E0" w:rsidRPr="003814BD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152E0" w:rsidRPr="003814BD" w:rsidRDefault="00B152E0">
            <w:r>
              <w:rPr>
                <w:b/>
                <w:bCs/>
              </w:rPr>
              <w:t>Решение  члена комиссии</w:t>
            </w:r>
          </w:p>
        </w:tc>
      </w:tr>
      <w:tr w:rsidR="00B152E0" w:rsidRPr="003814BD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EA-144043</w:t>
            </w:r>
          </w:p>
          <w:p w:rsidR="00B152E0" w:rsidRPr="003814BD" w:rsidRDefault="00B152E0">
            <w:r>
              <w:t>Индивидуальный предприниматель КРАЛЬ АЛЕКСАНДР ВЛАДИМИРОВИЧ</w:t>
            </w:r>
          </w:p>
          <w:p w:rsidR="00B152E0" w:rsidRPr="003814BD" w:rsidRDefault="00B152E0">
            <w:r>
              <w:t>ИНН 230806534411</w:t>
            </w:r>
          </w:p>
          <w:p w:rsidR="00B152E0" w:rsidRPr="003814BD" w:rsidRDefault="00B152E0">
            <w:r>
              <w:t xml:space="preserve">ОГРН </w:t>
            </w:r>
            <w:r w:rsidRPr="000E3FFB">
              <w:t>321237500205982</w:t>
            </w:r>
          </w:p>
          <w:p w:rsidR="00B152E0" w:rsidRPr="003814BD" w:rsidRDefault="00B152E0">
            <w:r w:rsidRPr="003814BD">
              <w:t xml:space="preserve">КПП </w:t>
            </w:r>
          </w:p>
          <w:p w:rsidR="00B152E0" w:rsidRPr="003814BD" w:rsidRDefault="00B152E0">
            <w:r w:rsidRPr="003814BD">
              <w:t>Место нахождения(жительства)</w:t>
            </w:r>
          </w:p>
          <w:p w:rsidR="00B152E0" w:rsidRPr="003814BD" w:rsidRDefault="00B152E0">
            <w:r w:rsidRPr="003814BD">
              <w:t>КРАЙКРАСНОДАРСКИЙ, Г.КРАСНОДАР</w:t>
            </w:r>
          </w:p>
          <w:p w:rsidR="00B152E0" w:rsidRPr="003814BD" w:rsidRDefault="00B152E0">
            <w:r w:rsidRPr="003814BD">
              <w:t>Почтовый адрес</w:t>
            </w:r>
          </w:p>
          <w:p w:rsidR="00B152E0" w:rsidRPr="003814BD" w:rsidRDefault="00B152E0">
            <w:r w:rsidRPr="003814BD">
              <w:t>КРАЙ КРАСНОДАРСКИЙ, Г. КРАСНОДАР,</w:t>
            </w:r>
          </w:p>
          <w:p w:rsidR="00B152E0" w:rsidRPr="003814BD" w:rsidRDefault="00B152E0">
            <w:r w:rsidRPr="003814BD">
              <w:rPr>
                <w:sz w:val="16"/>
                <w:szCs w:val="16"/>
              </w:rPr>
              <w:t xml:space="preserve">Контактное лицо </w:t>
            </w:r>
          </w:p>
          <w:p w:rsidR="00B152E0" w:rsidRPr="003814BD" w:rsidRDefault="00B152E0">
            <w:r>
              <w:t xml:space="preserve">Телефон </w:t>
            </w:r>
            <w:r>
              <w:rPr>
                <w:lang w:val="en-US"/>
              </w:rPr>
              <w:t>79892108777</w:t>
            </w:r>
          </w:p>
          <w:p w:rsidR="00B152E0" w:rsidRPr="003814BD" w:rsidRDefault="00B152E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152E0" w:rsidRDefault="00B152E0">
            <w:pPr>
              <w:pStyle w:val="a3"/>
            </w:pPr>
          </w:p>
          <w:p w:rsidR="00B152E0" w:rsidRPr="003814BD" w:rsidRDefault="00B152E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152E0" w:rsidRPr="003814BD" w:rsidRDefault="00B152E0">
            <w:r>
              <w:t>Соответствует требованиям</w:t>
            </w:r>
          </w:p>
        </w:tc>
      </w:tr>
      <w:tr w:rsidR="00B152E0" w:rsidRPr="003814B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EA-144043</w:t>
            </w:r>
          </w:p>
          <w:p w:rsidR="00B152E0" w:rsidRPr="003814BD" w:rsidRDefault="00B152E0">
            <w:r>
              <w:t>КРАЛЬ АЛЕКСАНДР ВЛАДИМИРОВИЧ</w:t>
            </w:r>
          </w:p>
          <w:p w:rsidR="00B152E0" w:rsidRPr="003814BD" w:rsidRDefault="00B152E0">
            <w:r>
              <w:t>ИНН 230806534411</w:t>
            </w:r>
          </w:p>
          <w:p w:rsidR="00B152E0" w:rsidRPr="003814BD" w:rsidRDefault="00B152E0">
            <w:r>
              <w:t xml:space="preserve">ОГРН </w:t>
            </w:r>
            <w:r w:rsidRPr="000E3FFB">
              <w:t>321237500205982</w:t>
            </w:r>
          </w:p>
          <w:p w:rsidR="00B152E0" w:rsidRPr="003814BD" w:rsidRDefault="00B152E0">
            <w:r w:rsidRPr="003814BD">
              <w:t xml:space="preserve">КПП </w:t>
            </w:r>
          </w:p>
          <w:p w:rsidR="00B152E0" w:rsidRPr="003814BD" w:rsidRDefault="00B152E0">
            <w:r w:rsidRPr="003814BD">
              <w:t>Место нахождения(жительства)</w:t>
            </w:r>
          </w:p>
          <w:p w:rsidR="00B152E0" w:rsidRPr="003814BD" w:rsidRDefault="00B152E0">
            <w:r w:rsidRPr="003814BD">
              <w:t>КРАЙКРАСНОДАРСКИЙ, Г.КРАСНОДАР</w:t>
            </w:r>
          </w:p>
          <w:p w:rsidR="00B152E0" w:rsidRPr="003814BD" w:rsidRDefault="00B152E0">
            <w:r w:rsidRPr="003814BD">
              <w:t>Почтовый адрес</w:t>
            </w:r>
          </w:p>
          <w:p w:rsidR="00B152E0" w:rsidRPr="003814BD" w:rsidRDefault="00B152E0">
            <w:r w:rsidRPr="003814BD">
              <w:t>КРАЙ КРАСНОДАРСКИЙ, Г. КРАСНОДАР,</w:t>
            </w:r>
          </w:p>
          <w:p w:rsidR="00B152E0" w:rsidRPr="003814BD" w:rsidRDefault="00B152E0">
            <w:r w:rsidRPr="003814BD">
              <w:rPr>
                <w:sz w:val="16"/>
                <w:szCs w:val="16"/>
              </w:rPr>
              <w:t xml:space="preserve">Контактное лицо </w:t>
            </w:r>
          </w:p>
          <w:p w:rsidR="00B152E0" w:rsidRPr="003814BD" w:rsidRDefault="00B152E0">
            <w:r>
              <w:t xml:space="preserve">Телефон </w:t>
            </w:r>
            <w:r>
              <w:rPr>
                <w:lang w:val="en-US"/>
              </w:rPr>
              <w:t>79892108777</w:t>
            </w:r>
          </w:p>
          <w:p w:rsidR="00B152E0" w:rsidRPr="003814BD" w:rsidRDefault="00B152E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152E0" w:rsidRDefault="00B152E0">
            <w:pPr>
              <w:pStyle w:val="a3"/>
            </w:pPr>
          </w:p>
          <w:p w:rsidR="00B152E0" w:rsidRPr="003814BD" w:rsidRDefault="00B152E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152E0" w:rsidRPr="003814BD" w:rsidRDefault="00B152E0">
            <w:r>
              <w:t>Соответствует требованиям</w:t>
            </w:r>
          </w:p>
        </w:tc>
      </w:tr>
      <w:tr w:rsidR="00B152E0" w:rsidRPr="003814B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EA-144043</w:t>
            </w:r>
          </w:p>
          <w:p w:rsidR="00B152E0" w:rsidRPr="003814BD" w:rsidRDefault="00B152E0">
            <w:r>
              <w:t>КРАЛЬ АЛЕКСАНДР ВЛАДИМИРОВИЧ</w:t>
            </w:r>
          </w:p>
          <w:p w:rsidR="00B152E0" w:rsidRPr="003814BD" w:rsidRDefault="00B152E0">
            <w:r>
              <w:t>ИНН 230806534411</w:t>
            </w:r>
          </w:p>
          <w:p w:rsidR="00B152E0" w:rsidRPr="003814BD" w:rsidRDefault="00B152E0">
            <w:r>
              <w:t xml:space="preserve">ОГРН </w:t>
            </w:r>
            <w:r w:rsidRPr="000E3FFB">
              <w:t>321237500205982</w:t>
            </w:r>
          </w:p>
          <w:p w:rsidR="00B152E0" w:rsidRPr="003814BD" w:rsidRDefault="00B152E0">
            <w:r w:rsidRPr="003814BD">
              <w:t xml:space="preserve">КПП </w:t>
            </w:r>
          </w:p>
          <w:p w:rsidR="00B152E0" w:rsidRPr="003814BD" w:rsidRDefault="00B152E0">
            <w:r w:rsidRPr="003814BD">
              <w:t>Место нахождения(жительства)</w:t>
            </w:r>
          </w:p>
          <w:p w:rsidR="00B152E0" w:rsidRPr="003814BD" w:rsidRDefault="00B152E0">
            <w:r w:rsidRPr="003814BD">
              <w:t>КРАЙКРАСНОДАРСКИЙ, Г.КРАСНОДАР</w:t>
            </w:r>
          </w:p>
          <w:p w:rsidR="00B152E0" w:rsidRPr="003814BD" w:rsidRDefault="00B152E0">
            <w:r w:rsidRPr="003814BD">
              <w:t>Почтовый адрес</w:t>
            </w:r>
          </w:p>
          <w:p w:rsidR="00B152E0" w:rsidRPr="003814BD" w:rsidRDefault="00B152E0">
            <w:r w:rsidRPr="003814BD">
              <w:t>КРАЙ КРАСНОДАРСКИЙ, Г. КРАСНОДАР,</w:t>
            </w:r>
          </w:p>
          <w:p w:rsidR="00B152E0" w:rsidRPr="003814BD" w:rsidRDefault="00B152E0">
            <w:r w:rsidRPr="003814BD">
              <w:rPr>
                <w:sz w:val="16"/>
                <w:szCs w:val="16"/>
              </w:rPr>
              <w:t xml:space="preserve">Контактное лицо </w:t>
            </w:r>
          </w:p>
          <w:p w:rsidR="00B152E0" w:rsidRPr="003814BD" w:rsidRDefault="00B152E0">
            <w:r>
              <w:t xml:space="preserve">Телефон </w:t>
            </w:r>
            <w:r>
              <w:rPr>
                <w:lang w:val="en-US"/>
              </w:rPr>
              <w:t>79892108777</w:t>
            </w:r>
          </w:p>
          <w:p w:rsidR="00B152E0" w:rsidRPr="003814BD" w:rsidRDefault="00B152E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152E0" w:rsidRDefault="00B152E0">
            <w:pPr>
              <w:pStyle w:val="a3"/>
            </w:pPr>
          </w:p>
          <w:p w:rsidR="00B152E0" w:rsidRPr="003814BD" w:rsidRDefault="00B152E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152E0" w:rsidRPr="003814BD" w:rsidRDefault="00B152E0">
            <w:r>
              <w:t>Соответствует требованиям</w:t>
            </w:r>
          </w:p>
        </w:tc>
      </w:tr>
      <w:tr w:rsidR="00B152E0" w:rsidRPr="003814BD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EA-144464</w:t>
            </w:r>
          </w:p>
          <w:p w:rsidR="00B152E0" w:rsidRPr="003814BD" w:rsidRDefault="00B152E0">
            <w:r>
              <w:t>ОБЩЕСТВО С ОГРАНИЧЕННОЙ ОТВЕТСТВЕННОСТЬЮ "ДТК"</w:t>
            </w:r>
          </w:p>
          <w:p w:rsidR="00B152E0" w:rsidRPr="003814BD" w:rsidRDefault="00B152E0">
            <w:r>
              <w:t>ИНН 7751154455</w:t>
            </w:r>
          </w:p>
          <w:p w:rsidR="00B152E0" w:rsidRPr="003814BD" w:rsidRDefault="00B152E0">
            <w:r>
              <w:t xml:space="preserve">ОГРН </w:t>
            </w:r>
            <w:r w:rsidRPr="000E3FFB">
              <w:t>1197746023969</w:t>
            </w:r>
          </w:p>
          <w:p w:rsidR="00B152E0" w:rsidRPr="003814BD" w:rsidRDefault="00B152E0">
            <w:r w:rsidRPr="003814BD">
              <w:t xml:space="preserve">КПП </w:t>
            </w:r>
            <w:r w:rsidRPr="000E3FFB">
              <w:t>775101001</w:t>
            </w:r>
          </w:p>
          <w:p w:rsidR="00B152E0" w:rsidRPr="003814BD" w:rsidRDefault="00B152E0">
            <w:r w:rsidRPr="003814BD">
              <w:t>Место нахождения(жительства)</w:t>
            </w:r>
          </w:p>
          <w:p w:rsidR="00B152E0" w:rsidRPr="003814BD" w:rsidRDefault="00B152E0">
            <w:r w:rsidRPr="003814BD">
              <w:t>108841, ГМОСКВА, ГТРОИЦК, ЭТАЖ 3 ПОМЕЩЕНИЕ 312</w:t>
            </w:r>
          </w:p>
          <w:p w:rsidR="00B152E0" w:rsidRPr="003814BD" w:rsidRDefault="00B152E0">
            <w:r w:rsidRPr="003814BD">
              <w:t>Почтовый адрес</w:t>
            </w:r>
          </w:p>
          <w:p w:rsidR="00B152E0" w:rsidRPr="003814BD" w:rsidRDefault="00B152E0">
            <w:r w:rsidRPr="003814BD">
              <w:t>108841, РОССИЯ, г. Москва, г. Троицк,  Улица Полковника милиции Курочкина, дом 8, этаж 3, помещение 312</w:t>
            </w:r>
          </w:p>
          <w:p w:rsidR="00B152E0" w:rsidRPr="003814BD" w:rsidRDefault="00B152E0">
            <w:r w:rsidRPr="003814BD">
              <w:rPr>
                <w:sz w:val="16"/>
                <w:szCs w:val="16"/>
              </w:rPr>
              <w:t xml:space="preserve">Контактное лицо </w:t>
            </w:r>
          </w:p>
          <w:p w:rsidR="00B152E0" w:rsidRPr="003814BD" w:rsidRDefault="00B152E0">
            <w:r>
              <w:t xml:space="preserve">Телефон </w:t>
            </w:r>
            <w:r>
              <w:rPr>
                <w:lang w:val="en-US"/>
              </w:rPr>
              <w:t>74995206964</w:t>
            </w:r>
          </w:p>
          <w:p w:rsidR="00B152E0" w:rsidRPr="003814BD" w:rsidRDefault="00B152E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152E0" w:rsidRDefault="00B152E0">
            <w:pPr>
              <w:pStyle w:val="a3"/>
            </w:pPr>
          </w:p>
          <w:p w:rsidR="00B152E0" w:rsidRPr="003814BD" w:rsidRDefault="00B152E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152E0" w:rsidRPr="003814BD" w:rsidRDefault="00B152E0">
            <w:r>
              <w:t>Соответствует требованиям</w:t>
            </w:r>
          </w:p>
        </w:tc>
      </w:tr>
      <w:tr w:rsidR="00B152E0" w:rsidRPr="003814B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EA-144464</w:t>
            </w:r>
          </w:p>
          <w:p w:rsidR="00B152E0" w:rsidRPr="003814BD" w:rsidRDefault="00B152E0">
            <w:r>
              <w:t>ОБЩЕСТВО С ОГРАНИЧЕННОЙ ОТВЕТСТВЕННОСТЬЮ "ДТК"</w:t>
            </w:r>
          </w:p>
          <w:p w:rsidR="00B152E0" w:rsidRPr="003814BD" w:rsidRDefault="00B152E0">
            <w:r>
              <w:t>ИНН 7751154455</w:t>
            </w:r>
          </w:p>
          <w:p w:rsidR="00B152E0" w:rsidRPr="003814BD" w:rsidRDefault="00B152E0">
            <w:r>
              <w:t xml:space="preserve">ОГРН </w:t>
            </w:r>
            <w:r w:rsidRPr="000E3FFB">
              <w:t>1197746023969</w:t>
            </w:r>
          </w:p>
          <w:p w:rsidR="00B152E0" w:rsidRPr="003814BD" w:rsidRDefault="00B152E0">
            <w:r w:rsidRPr="003814BD">
              <w:t xml:space="preserve">КПП </w:t>
            </w:r>
            <w:r w:rsidRPr="000E3FFB">
              <w:t>775101001</w:t>
            </w:r>
          </w:p>
          <w:p w:rsidR="00B152E0" w:rsidRPr="003814BD" w:rsidRDefault="00B152E0">
            <w:r w:rsidRPr="003814BD">
              <w:t>Место нахождения(жительства)</w:t>
            </w:r>
          </w:p>
          <w:p w:rsidR="00B152E0" w:rsidRPr="003814BD" w:rsidRDefault="00B152E0">
            <w:r w:rsidRPr="003814BD">
              <w:t>108841, ГМОСКВА, ГТРОИЦК, ЭТАЖ 3 ПОМЕЩЕНИЕ 312</w:t>
            </w:r>
          </w:p>
          <w:p w:rsidR="00B152E0" w:rsidRPr="003814BD" w:rsidRDefault="00B152E0">
            <w:r w:rsidRPr="003814BD">
              <w:t>Почтовый адрес</w:t>
            </w:r>
          </w:p>
          <w:p w:rsidR="00B152E0" w:rsidRPr="003814BD" w:rsidRDefault="00B152E0">
            <w:r w:rsidRPr="003814BD">
              <w:t>108841, РОССИЯ, г. Москва, г. Троицк,  Улица Полковника милиции Курочкина, дом 8, этаж 3, помещение 312</w:t>
            </w:r>
          </w:p>
          <w:p w:rsidR="00B152E0" w:rsidRPr="003814BD" w:rsidRDefault="00B152E0">
            <w:r w:rsidRPr="003814BD">
              <w:rPr>
                <w:sz w:val="16"/>
                <w:szCs w:val="16"/>
              </w:rPr>
              <w:t xml:space="preserve">Контактное лицо </w:t>
            </w:r>
          </w:p>
          <w:p w:rsidR="00B152E0" w:rsidRPr="003814BD" w:rsidRDefault="00B152E0">
            <w:r>
              <w:t xml:space="preserve">Телефон </w:t>
            </w:r>
            <w:r>
              <w:rPr>
                <w:lang w:val="en-US"/>
              </w:rPr>
              <w:t>74995206964</w:t>
            </w:r>
          </w:p>
          <w:p w:rsidR="00B152E0" w:rsidRPr="003814BD" w:rsidRDefault="00B152E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152E0" w:rsidRDefault="00B152E0">
            <w:pPr>
              <w:pStyle w:val="a3"/>
            </w:pPr>
          </w:p>
          <w:p w:rsidR="00B152E0" w:rsidRPr="003814BD" w:rsidRDefault="00B152E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152E0" w:rsidRPr="003814BD" w:rsidRDefault="00B152E0">
            <w:r>
              <w:t>Соответствует требованиям</w:t>
            </w:r>
          </w:p>
        </w:tc>
      </w:tr>
      <w:tr w:rsidR="00B152E0" w:rsidRPr="003814BD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EA-144464</w:t>
            </w:r>
          </w:p>
          <w:p w:rsidR="00B152E0" w:rsidRPr="003814BD" w:rsidRDefault="00B152E0">
            <w:r>
              <w:t>ОБЩЕСТВО С ОГРАНИЧЕННОЙ ОТВЕТСТВЕННОСТЬЮ "ДТК"</w:t>
            </w:r>
          </w:p>
          <w:p w:rsidR="00B152E0" w:rsidRPr="003814BD" w:rsidRDefault="00B152E0">
            <w:r>
              <w:t>ИНН 7751154455</w:t>
            </w:r>
          </w:p>
          <w:p w:rsidR="00B152E0" w:rsidRPr="003814BD" w:rsidRDefault="00B152E0">
            <w:r>
              <w:t xml:space="preserve">ОГРН </w:t>
            </w:r>
            <w:r w:rsidRPr="000E3FFB">
              <w:t>1197746023969</w:t>
            </w:r>
          </w:p>
          <w:p w:rsidR="00B152E0" w:rsidRPr="003814BD" w:rsidRDefault="00B152E0">
            <w:r w:rsidRPr="003814BD">
              <w:t xml:space="preserve">КПП </w:t>
            </w:r>
            <w:r w:rsidRPr="000E3FFB">
              <w:t>775101001</w:t>
            </w:r>
          </w:p>
          <w:p w:rsidR="00B152E0" w:rsidRPr="003814BD" w:rsidRDefault="00B152E0">
            <w:r w:rsidRPr="003814BD">
              <w:t>Место нахождения(жительства)</w:t>
            </w:r>
          </w:p>
          <w:p w:rsidR="00B152E0" w:rsidRPr="003814BD" w:rsidRDefault="00B152E0">
            <w:bookmarkStart w:id="0" w:name="__DdeLink__366_22120086831"/>
            <w:r w:rsidRPr="003814BD">
              <w:t>108841, ГМОСКВА, ГТРОИЦК, ЭТАЖ 3 ПОМЕЩЕНИЕ 312</w:t>
            </w:r>
            <w:bookmarkEnd w:id="0"/>
          </w:p>
          <w:p w:rsidR="00B152E0" w:rsidRPr="003814BD" w:rsidRDefault="00B152E0">
            <w:r w:rsidRPr="003814BD">
              <w:t>Почтовый адрес</w:t>
            </w:r>
          </w:p>
          <w:p w:rsidR="00B152E0" w:rsidRPr="003814BD" w:rsidRDefault="00B152E0">
            <w:r w:rsidRPr="003814BD">
              <w:t>108841, РОССИЯ, г. Москва, г. Троицк,  Улица Полковника милиции Курочкина, дом 8, этаж 3, помещение 312</w:t>
            </w:r>
          </w:p>
          <w:p w:rsidR="00B152E0" w:rsidRPr="003814BD" w:rsidRDefault="00B152E0">
            <w:r w:rsidRPr="003814BD">
              <w:rPr>
                <w:sz w:val="16"/>
                <w:szCs w:val="16"/>
              </w:rPr>
              <w:t xml:space="preserve">Контактное лицо </w:t>
            </w:r>
          </w:p>
          <w:p w:rsidR="00B152E0" w:rsidRPr="003814BD" w:rsidRDefault="00B152E0">
            <w:r>
              <w:t xml:space="preserve">Телефон </w:t>
            </w:r>
            <w:r>
              <w:rPr>
                <w:lang w:val="en-US"/>
              </w:rPr>
              <w:t>74995206964</w:t>
            </w:r>
          </w:p>
          <w:p w:rsidR="00B152E0" w:rsidRPr="003814BD" w:rsidRDefault="00B152E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152E0" w:rsidRDefault="00B152E0">
            <w:pPr>
              <w:pStyle w:val="a3"/>
            </w:pPr>
          </w:p>
          <w:p w:rsidR="00B152E0" w:rsidRPr="003814BD" w:rsidRDefault="00B152E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152E0" w:rsidRPr="003814BD" w:rsidRDefault="00B152E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152E0" w:rsidRPr="003814BD" w:rsidRDefault="00B152E0">
            <w:r>
              <w:t>Соответствует требованиям</w:t>
            </w:r>
          </w:p>
        </w:tc>
      </w:tr>
    </w:tbl>
    <w:p w:rsidR="00B152E0" w:rsidRDefault="00B152E0">
      <w:pPr>
        <w:ind w:right="142"/>
        <w:jc w:val="both"/>
      </w:pPr>
    </w:p>
    <w:p w:rsidR="00B152E0" w:rsidRDefault="00B152E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 «</w:t>
      </w:r>
      <w:r w:rsidRPr="000E3FFB">
        <w:t>Тест-полоски</w:t>
      </w:r>
      <w:r>
        <w:t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КРАЛЬ АЛЕКСАНДР ВЛАДИМИРОВИЧ, предложение о цене контракта 565 867,66 руб.</w:t>
      </w:r>
    </w:p>
    <w:p w:rsidR="00B152E0" w:rsidRDefault="00B152E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EF247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152E0" w:rsidRDefault="00B152E0">
      <w:pPr>
        <w:jc w:val="both"/>
        <w:rPr>
          <w:b/>
          <w:bCs/>
        </w:rPr>
      </w:pPr>
    </w:p>
    <w:p w:rsidR="00B152E0" w:rsidRDefault="00B152E0">
      <w:pPr>
        <w:jc w:val="both"/>
        <w:rPr>
          <w:b/>
          <w:bCs/>
        </w:rPr>
      </w:pPr>
    </w:p>
    <w:p w:rsidR="00B152E0" w:rsidRDefault="00B152E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152E0" w:rsidRPr="003814BD">
        <w:tc>
          <w:tcPr>
            <w:tcW w:w="5847" w:type="dxa"/>
            <w:vAlign w:val="bottom"/>
          </w:tcPr>
          <w:p w:rsidR="00B152E0" w:rsidRPr="003814BD" w:rsidRDefault="00B152E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152E0" w:rsidRPr="003814BD" w:rsidRDefault="00B152E0">
            <w:pPr>
              <w:pStyle w:val="a3"/>
            </w:pPr>
            <w:r w:rsidRPr="003814BD">
              <w:rPr>
                <w:lang w:val="en-US"/>
              </w:rPr>
              <w:t>Просоленко Юрий Александрович</w:t>
            </w:r>
          </w:p>
        </w:tc>
      </w:tr>
      <w:tr w:rsidR="00B152E0" w:rsidRPr="003814BD">
        <w:tc>
          <w:tcPr>
            <w:tcW w:w="5847" w:type="dxa"/>
            <w:vAlign w:val="bottom"/>
          </w:tcPr>
          <w:p w:rsidR="00B152E0" w:rsidRPr="003814BD" w:rsidRDefault="00B152E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152E0" w:rsidRPr="003814BD" w:rsidRDefault="00B152E0">
            <w:pPr>
              <w:pStyle w:val="a3"/>
            </w:pPr>
            <w:r w:rsidRPr="003814BD">
              <w:rPr>
                <w:lang w:val="en-US"/>
              </w:rPr>
              <w:t>Дехтерев Юрий Сергеевич</w:t>
            </w:r>
          </w:p>
        </w:tc>
      </w:tr>
      <w:tr w:rsidR="00B152E0" w:rsidRPr="003814BD">
        <w:tc>
          <w:tcPr>
            <w:tcW w:w="5847" w:type="dxa"/>
            <w:vAlign w:val="bottom"/>
          </w:tcPr>
          <w:p w:rsidR="00B152E0" w:rsidRPr="003814BD" w:rsidRDefault="00B152E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152E0" w:rsidRPr="003814BD" w:rsidRDefault="00B152E0">
            <w:pPr>
              <w:pStyle w:val="a3"/>
            </w:pPr>
            <w:r w:rsidRPr="003814BD">
              <w:rPr>
                <w:lang w:val="en-US"/>
              </w:rPr>
              <w:t>Владыкина Лидия Валерьевна</w:t>
            </w:r>
          </w:p>
        </w:tc>
      </w:tr>
    </w:tbl>
    <w:p w:rsidR="00B152E0" w:rsidRDefault="00B152E0"/>
    <w:sectPr w:rsidR="00B152E0" w:rsidSect="00DC7E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E2A"/>
    <w:rsid w:val="000E3FFB"/>
    <w:rsid w:val="003814BD"/>
    <w:rsid w:val="00B152E0"/>
    <w:rsid w:val="00C36E79"/>
    <w:rsid w:val="00DC7E2A"/>
    <w:rsid w:val="00EF2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E2A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C7E2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C7E2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5EAA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C7E2A"/>
  </w:style>
  <w:style w:type="paragraph" w:styleId="Caption">
    <w:name w:val="caption"/>
    <w:basedOn w:val="Normal"/>
    <w:uiPriority w:val="99"/>
    <w:qFormat/>
    <w:rsid w:val="00DC7E2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C7E2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C7E2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A5EA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C7E2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C7E2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C7E2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C7E2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C7E2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C7E2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C7E2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C7E2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C7E2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C7E2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5EAA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5E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EAA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C7E2A"/>
  </w:style>
  <w:style w:type="paragraph" w:customStyle="1" w:styleId="a4">
    <w:name w:val="Заголовок таблицы"/>
    <w:basedOn w:val="a3"/>
    <w:uiPriority w:val="99"/>
    <w:rsid w:val="00DC7E2A"/>
  </w:style>
  <w:style w:type="paragraph" w:customStyle="1" w:styleId="DocumentMap">
    <w:name w:val="DocumentMap"/>
    <w:uiPriority w:val="99"/>
    <w:rsid w:val="00DC7E2A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C7E2A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C7E2A"/>
  </w:style>
  <w:style w:type="character" w:styleId="Hyperlink">
    <w:name w:val="Hyperlink"/>
    <w:basedOn w:val="DefaultParagraphFont"/>
    <w:uiPriority w:val="99"/>
    <w:rsid w:val="000E3F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3</Pages>
  <Words>1082</Words>
  <Characters>6168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