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F10" w:rsidRDefault="00654F10">
      <w:pPr>
        <w:ind w:firstLine="680"/>
        <w:jc w:val="center"/>
      </w:pPr>
      <w:r>
        <w:rPr>
          <w:b/>
          <w:bCs/>
        </w:rPr>
        <w:t xml:space="preserve">ПРОТОКОЛ </w:t>
      </w:r>
      <w:r w:rsidRPr="003E116A">
        <w:rPr>
          <w:b/>
          <w:bCs/>
        </w:rPr>
        <w:t>0318300120821000211</w:t>
      </w:r>
    </w:p>
    <w:p w:rsidR="00654F10" w:rsidRDefault="00654F10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654F10" w:rsidRPr="003E116A" w:rsidRDefault="00654F10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654F10" w:rsidRPr="004C2292">
        <w:tc>
          <w:tcPr>
            <w:tcW w:w="4961" w:type="dxa"/>
          </w:tcPr>
          <w:p w:rsidR="00654F10" w:rsidRPr="004C2292" w:rsidRDefault="00654F10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654F10" w:rsidRPr="004C2292" w:rsidRDefault="00654F10">
            <w:pPr>
              <w:ind w:firstLine="567"/>
              <w:jc w:val="right"/>
            </w:pPr>
            <w:r>
              <w:rPr>
                <w:lang w:val="en-US"/>
              </w:rPr>
              <w:t>17.01.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654F10" w:rsidRDefault="00654F10">
      <w:pPr>
        <w:overflowPunct/>
      </w:pPr>
    </w:p>
    <w:p w:rsidR="00654F10" w:rsidRDefault="00654F1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3E116A">
        <w:t xml:space="preserve">: Инструменты и приспособления, применяемые в медицинских целях для ПАО </w:t>
      </w:r>
    </w:p>
    <w:p w:rsidR="00654F10" w:rsidRDefault="00654F1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213234901331923490100102910010000244</w:t>
      </w:r>
    </w:p>
    <w:p w:rsidR="00654F10" w:rsidRDefault="00654F10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59 190,00 руб.</w:t>
      </w:r>
    </w:p>
    <w:p w:rsidR="00654F10" w:rsidRDefault="00654F10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E116A">
        <w:rPr>
          <w:b/>
          <w:bCs/>
        </w:rPr>
        <w:t xml:space="preserve">: </w:t>
      </w:r>
      <w:r w:rsidRPr="003E116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E116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654F10" w:rsidRPr="004C2292">
        <w:trPr>
          <w:jc w:val="right"/>
        </w:trPr>
        <w:tc>
          <w:tcPr>
            <w:tcW w:w="9915" w:type="dxa"/>
          </w:tcPr>
          <w:p w:rsidR="00654F10" w:rsidRPr="004C2292" w:rsidRDefault="00654F10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3E116A">
              <w:rPr>
                <w:b/>
                <w:bCs/>
              </w:rPr>
              <w:t xml:space="preserve">Источник финансирования: </w:t>
            </w:r>
            <w:r w:rsidRPr="003E116A">
              <w:t>Краевой бюджет на 2022 г.</w:t>
            </w:r>
          </w:p>
          <w:p w:rsidR="00654F10" w:rsidRPr="004C2292" w:rsidRDefault="00654F1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3E116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E116A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654F10" w:rsidRPr="004C2292" w:rsidRDefault="00654F1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E116A">
              <w:t>Не требуется</w:t>
            </w:r>
          </w:p>
          <w:p w:rsidR="00654F10" w:rsidRPr="003E116A" w:rsidRDefault="00654F10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E116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654F10" w:rsidRDefault="00654F10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E116A">
        <w:t>29.12.21 16:10:22 (</w:t>
      </w:r>
      <w:r>
        <w:rPr>
          <w:lang w:val="en-US"/>
        </w:rPr>
        <w:t>MSK</w:t>
      </w:r>
      <w:r w:rsidRPr="003E116A">
        <w:t>+00:00)</w:t>
      </w:r>
    </w:p>
    <w:p w:rsidR="00654F10" w:rsidRDefault="00654F10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E116A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654F10" w:rsidRPr="004C2292">
        <w:tc>
          <w:tcPr>
            <w:tcW w:w="3307" w:type="dxa"/>
          </w:tcPr>
          <w:p w:rsidR="00654F10" w:rsidRPr="004C2292" w:rsidRDefault="00654F10">
            <w:r w:rsidRPr="004C229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654F10" w:rsidRPr="004C2292" w:rsidRDefault="00654F10">
            <w:r w:rsidRPr="004C229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654F10" w:rsidRPr="004C2292" w:rsidRDefault="00654F10">
            <w:pPr>
              <w:rPr>
                <w:lang w:val="en-US"/>
              </w:rPr>
            </w:pPr>
            <w:r w:rsidRPr="004C2292">
              <w:rPr>
                <w:lang w:val="en-US"/>
              </w:rPr>
              <w:t>Главный врач</w:t>
            </w:r>
          </w:p>
        </w:tc>
      </w:tr>
      <w:tr w:rsidR="00654F10" w:rsidRPr="004C2292">
        <w:tc>
          <w:tcPr>
            <w:tcW w:w="3307" w:type="dxa"/>
          </w:tcPr>
          <w:p w:rsidR="00654F10" w:rsidRPr="004C2292" w:rsidRDefault="00654F10">
            <w:r w:rsidRPr="004C229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654F10" w:rsidRPr="004C2292" w:rsidRDefault="00654F10">
            <w:r w:rsidRPr="004C229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654F10" w:rsidRPr="004C2292" w:rsidRDefault="00654F10">
            <w:pPr>
              <w:rPr>
                <w:lang w:val="en-US"/>
              </w:rPr>
            </w:pPr>
            <w:r w:rsidRPr="004C2292">
              <w:rPr>
                <w:lang w:val="en-US"/>
              </w:rPr>
              <w:t>Начальник отдела закупок</w:t>
            </w:r>
          </w:p>
        </w:tc>
      </w:tr>
      <w:tr w:rsidR="00654F10" w:rsidRPr="004C2292">
        <w:tc>
          <w:tcPr>
            <w:tcW w:w="3307" w:type="dxa"/>
          </w:tcPr>
          <w:p w:rsidR="00654F10" w:rsidRPr="004C2292" w:rsidRDefault="00654F10">
            <w:r w:rsidRPr="004C229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654F10" w:rsidRPr="004C2292" w:rsidRDefault="00654F10">
            <w:r w:rsidRPr="004C229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654F10" w:rsidRPr="004C2292" w:rsidRDefault="00654F10">
            <w:pPr>
              <w:rPr>
                <w:lang w:val="en-US"/>
              </w:rPr>
            </w:pPr>
            <w:r w:rsidRPr="004C229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654F10" w:rsidRDefault="00654F10">
      <w:pPr>
        <w:jc w:val="both"/>
      </w:pPr>
      <w:r>
        <w:tab/>
        <w:t>Кворум имеется. Комиссия правомочна.</w:t>
      </w:r>
    </w:p>
    <w:p w:rsidR="00654F10" w:rsidRDefault="00654F10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3E116A">
        <w:t>17.01.</w:t>
      </w:r>
      <w:r>
        <w:t>20</w:t>
      </w:r>
      <w:r w:rsidRPr="003E116A">
        <w:t xml:space="preserve">22 </w:t>
      </w:r>
      <w:r>
        <w:t>08</w:t>
      </w:r>
      <w:r w:rsidRPr="003E116A">
        <w:t>:2</w:t>
      </w:r>
      <w:r>
        <w:t>0</w:t>
      </w:r>
      <w:r w:rsidRPr="003E116A">
        <w:t xml:space="preserve"> (</w:t>
      </w:r>
      <w:r>
        <w:rPr>
          <w:lang w:val="en-US"/>
        </w:rPr>
        <w:t>MSK</w:t>
      </w:r>
      <w:r w:rsidRPr="003E116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654F10" w:rsidRPr="003E116A" w:rsidRDefault="00654F10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38"/>
        <w:gridCol w:w="1930"/>
        <w:gridCol w:w="1923"/>
        <w:gridCol w:w="3209"/>
        <w:gridCol w:w="2220"/>
      </w:tblGrid>
      <w:tr w:rsidR="00654F10" w:rsidRPr="004C2292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4F10" w:rsidRPr="004C2292" w:rsidRDefault="00654F10">
            <w:pPr>
              <w:rPr>
                <w:b/>
                <w:bCs/>
              </w:rPr>
            </w:pPr>
            <w:r w:rsidRPr="004C2292">
              <w:rPr>
                <w:b/>
                <w:bCs/>
              </w:rPr>
              <w:t xml:space="preserve">№ </w:t>
            </w:r>
          </w:p>
          <w:p w:rsidR="00654F10" w:rsidRPr="004C2292" w:rsidRDefault="00654F10">
            <w:pPr>
              <w:rPr>
                <w:b/>
                <w:bCs/>
              </w:rPr>
            </w:pPr>
            <w:r w:rsidRPr="004C2292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4F10" w:rsidRPr="004C2292" w:rsidRDefault="00654F10">
            <w:pPr>
              <w:pStyle w:val="a3"/>
              <w:rPr>
                <w:b/>
                <w:bCs/>
              </w:rPr>
            </w:pPr>
            <w:r w:rsidRPr="004C2292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4F10" w:rsidRPr="004C2292" w:rsidRDefault="00654F10">
            <w:pPr>
              <w:pStyle w:val="a3"/>
              <w:rPr>
                <w:b/>
                <w:bCs/>
              </w:rPr>
            </w:pPr>
            <w:r w:rsidRPr="004C2292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54F10" w:rsidRPr="004C2292" w:rsidRDefault="00654F1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4F10" w:rsidRPr="004C2292" w:rsidRDefault="00654F1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654F10" w:rsidRPr="004C229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654F10" w:rsidRPr="004C2292" w:rsidRDefault="00654F10">
            <w:pPr>
              <w:pStyle w:val="a3"/>
            </w:pPr>
            <w:r w:rsidRPr="004C2292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654F10" w:rsidRPr="004C2292" w:rsidRDefault="00654F10">
            <w:pPr>
              <w:pStyle w:val="a3"/>
              <w:rPr>
                <w:lang w:val="en-US"/>
              </w:rPr>
            </w:pPr>
            <w:r w:rsidRPr="004C2292">
              <w:rPr>
                <w:lang w:val="en-US"/>
              </w:rPr>
              <w:t>58 894,05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654F10" w:rsidRPr="004C2292" w:rsidRDefault="00654F10">
            <w:pPr>
              <w:pStyle w:val="a3"/>
            </w:pPr>
            <w:r w:rsidRPr="004C229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654F10" w:rsidRPr="004C2292" w:rsidRDefault="00654F10">
            <w:pPr>
              <w:pStyle w:val="a3"/>
              <w:rPr>
                <w:lang w:val="en-US"/>
              </w:rPr>
            </w:pPr>
            <w:r w:rsidRPr="004C2292">
              <w:rPr>
                <w:lang w:val="en-US"/>
              </w:rPr>
              <w:t>14.01.22 10:04:41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4F10" w:rsidRPr="003E116A" w:rsidRDefault="00654F10">
            <w:pPr>
              <w:pStyle w:val="a3"/>
            </w:pPr>
            <w:r>
              <w:t xml:space="preserve">Индивидуальный предприниматель </w:t>
            </w:r>
            <w:r w:rsidRPr="003E116A">
              <w:t>ИВАНОВ АНДРЕЙ АЛЕКСАНДРОВИЧ</w:t>
            </w:r>
          </w:p>
        </w:tc>
      </w:tr>
    </w:tbl>
    <w:p w:rsidR="00654F10" w:rsidRDefault="00654F10">
      <w:pPr>
        <w:jc w:val="both"/>
      </w:pPr>
    </w:p>
    <w:p w:rsidR="00654F10" w:rsidRDefault="00654F10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654F10" w:rsidRPr="004C229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4F10" w:rsidRPr="004C2292" w:rsidRDefault="00654F10">
            <w:r>
              <w:rPr>
                <w:b/>
                <w:bCs/>
              </w:rPr>
              <w:t>Решение  члена комиссии</w:t>
            </w:r>
          </w:p>
        </w:tc>
      </w:tr>
      <w:tr w:rsidR="00654F10" w:rsidRPr="004C229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r>
              <w:t>EA-144576</w:t>
            </w:r>
          </w:p>
          <w:p w:rsidR="00654F10" w:rsidRPr="004C2292" w:rsidRDefault="00654F10">
            <w:r>
              <w:t>Индивидуальный предприниматель ИВАНОВ АНДРЕЙ АЛЕКСАНДРОВИЧ</w:t>
            </w:r>
          </w:p>
          <w:p w:rsidR="00654F10" w:rsidRPr="004C2292" w:rsidRDefault="00654F10">
            <w:r>
              <w:t>ИНН 231007021535</w:t>
            </w:r>
          </w:p>
          <w:p w:rsidR="00654F10" w:rsidRPr="004C2292" w:rsidRDefault="00654F10">
            <w:r>
              <w:t xml:space="preserve">ОГРН </w:t>
            </w:r>
            <w:r w:rsidRPr="003E116A">
              <w:t>316237500003968</w:t>
            </w:r>
          </w:p>
          <w:p w:rsidR="00654F10" w:rsidRPr="004C2292" w:rsidRDefault="00654F10">
            <w:r w:rsidRPr="004C2292">
              <w:t xml:space="preserve">КПП </w:t>
            </w:r>
          </w:p>
          <w:p w:rsidR="00654F10" w:rsidRPr="004C2292" w:rsidRDefault="00654F10">
            <w:r w:rsidRPr="004C2292">
              <w:t>Место нахождения(жительства)</w:t>
            </w:r>
          </w:p>
          <w:p w:rsidR="00654F10" w:rsidRPr="004C2292" w:rsidRDefault="00654F10">
            <w:r w:rsidRPr="004C2292">
              <w:t>КРАЙКРАСНОДАРСКИЙ, ГКРАСНОДАР</w:t>
            </w:r>
          </w:p>
          <w:p w:rsidR="00654F10" w:rsidRPr="004C2292" w:rsidRDefault="00654F10">
            <w:r w:rsidRPr="004C2292">
              <w:t>Почтовый адрес</w:t>
            </w:r>
          </w:p>
          <w:p w:rsidR="00654F10" w:rsidRPr="004C2292" w:rsidRDefault="00654F10">
            <w:r w:rsidRPr="004C2292">
              <w:t>КРАЙ КРАСНОДАРСКИЙ, Г КРАСНОДАР,</w:t>
            </w:r>
          </w:p>
          <w:p w:rsidR="00654F10" w:rsidRPr="004C2292" w:rsidRDefault="00654F10">
            <w:r w:rsidRPr="004C2292">
              <w:rPr>
                <w:sz w:val="16"/>
                <w:szCs w:val="16"/>
              </w:rPr>
              <w:t xml:space="preserve">Контактное лицо </w:t>
            </w:r>
          </w:p>
          <w:p w:rsidR="00654F10" w:rsidRPr="004C2292" w:rsidRDefault="00654F10">
            <w:r>
              <w:t xml:space="preserve">Телефон </w:t>
            </w:r>
            <w:r>
              <w:rPr>
                <w:lang w:val="en-US"/>
              </w:rPr>
              <w:t>79183771773</w:t>
            </w:r>
          </w:p>
          <w:p w:rsidR="00654F10" w:rsidRPr="004C2292" w:rsidRDefault="00654F10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54F10" w:rsidRDefault="00654F10">
            <w:pPr>
              <w:pStyle w:val="a3"/>
            </w:pPr>
          </w:p>
          <w:p w:rsidR="00654F10" w:rsidRPr="004C2292" w:rsidRDefault="00654F1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4F10" w:rsidRPr="004C2292" w:rsidRDefault="00654F10">
            <w:r>
              <w:t>Соответствует требованиям</w:t>
            </w:r>
          </w:p>
        </w:tc>
      </w:tr>
      <w:tr w:rsidR="00654F10" w:rsidRPr="004C229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r>
              <w:t>EA-144576</w:t>
            </w:r>
          </w:p>
          <w:p w:rsidR="00654F10" w:rsidRPr="004C2292" w:rsidRDefault="00654F10">
            <w:r>
              <w:t>ИВАНОВ АНДРЕЙ АЛЕКСАНДРОВИЧ</w:t>
            </w:r>
          </w:p>
          <w:p w:rsidR="00654F10" w:rsidRPr="004C2292" w:rsidRDefault="00654F10">
            <w:r>
              <w:t>ИНН 231007021535</w:t>
            </w:r>
          </w:p>
          <w:p w:rsidR="00654F10" w:rsidRPr="004C2292" w:rsidRDefault="00654F10">
            <w:r>
              <w:t xml:space="preserve">ОГРН </w:t>
            </w:r>
            <w:r w:rsidRPr="003E116A">
              <w:t>316237500003968</w:t>
            </w:r>
          </w:p>
          <w:p w:rsidR="00654F10" w:rsidRPr="004C2292" w:rsidRDefault="00654F10">
            <w:r w:rsidRPr="004C2292">
              <w:t xml:space="preserve">КПП </w:t>
            </w:r>
          </w:p>
          <w:p w:rsidR="00654F10" w:rsidRPr="004C2292" w:rsidRDefault="00654F10">
            <w:r w:rsidRPr="004C2292">
              <w:t>Место нахождения(жительства)</w:t>
            </w:r>
          </w:p>
          <w:p w:rsidR="00654F10" w:rsidRPr="004C2292" w:rsidRDefault="00654F10">
            <w:r w:rsidRPr="004C2292">
              <w:t>КРАЙКРАСНОДАРСКИЙ, ГКРАСНОДАР</w:t>
            </w:r>
          </w:p>
          <w:p w:rsidR="00654F10" w:rsidRPr="004C2292" w:rsidRDefault="00654F10">
            <w:r w:rsidRPr="004C2292">
              <w:t>Почтовый адрес</w:t>
            </w:r>
          </w:p>
          <w:p w:rsidR="00654F10" w:rsidRPr="004C2292" w:rsidRDefault="00654F10">
            <w:r w:rsidRPr="004C2292">
              <w:t>КРАЙ КРАСНОДАРСКИЙ, Г КРАСНОДАР,</w:t>
            </w:r>
          </w:p>
          <w:p w:rsidR="00654F10" w:rsidRPr="004C2292" w:rsidRDefault="00654F10">
            <w:r w:rsidRPr="004C2292">
              <w:rPr>
                <w:sz w:val="16"/>
                <w:szCs w:val="16"/>
              </w:rPr>
              <w:t xml:space="preserve">Контактное лицо </w:t>
            </w:r>
          </w:p>
          <w:p w:rsidR="00654F10" w:rsidRPr="004C2292" w:rsidRDefault="00654F10">
            <w:r>
              <w:t xml:space="preserve">Телефон </w:t>
            </w:r>
            <w:r>
              <w:rPr>
                <w:lang w:val="en-US"/>
              </w:rPr>
              <w:t>79183771773</w:t>
            </w:r>
          </w:p>
          <w:p w:rsidR="00654F10" w:rsidRPr="004C2292" w:rsidRDefault="00654F1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54F10" w:rsidRDefault="00654F10">
            <w:pPr>
              <w:pStyle w:val="a3"/>
            </w:pPr>
          </w:p>
          <w:p w:rsidR="00654F10" w:rsidRPr="004C2292" w:rsidRDefault="00654F1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4F10" w:rsidRPr="004C2292" w:rsidRDefault="00654F10">
            <w:r>
              <w:t>Соответствует требованиям</w:t>
            </w:r>
          </w:p>
        </w:tc>
      </w:tr>
      <w:tr w:rsidR="00654F10" w:rsidRPr="004C229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r>
              <w:t>EA-144576</w:t>
            </w:r>
          </w:p>
          <w:p w:rsidR="00654F10" w:rsidRPr="004C2292" w:rsidRDefault="00654F10">
            <w:r>
              <w:t>ИВАНОВ АНДРЕЙ АЛЕКСАНДРОВИЧ</w:t>
            </w:r>
          </w:p>
          <w:p w:rsidR="00654F10" w:rsidRPr="004C2292" w:rsidRDefault="00654F10">
            <w:r>
              <w:t>ИНН 231007021535</w:t>
            </w:r>
          </w:p>
          <w:p w:rsidR="00654F10" w:rsidRPr="004C2292" w:rsidRDefault="00654F10">
            <w:r>
              <w:t xml:space="preserve">ОГРН </w:t>
            </w:r>
            <w:r w:rsidRPr="003E116A">
              <w:t>316237500003968</w:t>
            </w:r>
          </w:p>
          <w:p w:rsidR="00654F10" w:rsidRPr="004C2292" w:rsidRDefault="00654F10">
            <w:r w:rsidRPr="004C2292">
              <w:t xml:space="preserve">КПП </w:t>
            </w:r>
          </w:p>
          <w:p w:rsidR="00654F10" w:rsidRPr="004C2292" w:rsidRDefault="00654F10">
            <w:r w:rsidRPr="004C2292">
              <w:t>Место нахождения(жительства)</w:t>
            </w:r>
          </w:p>
          <w:p w:rsidR="00654F10" w:rsidRPr="004C2292" w:rsidRDefault="00654F10">
            <w:bookmarkStart w:id="0" w:name="__DdeLink__366_22120086831"/>
            <w:r w:rsidRPr="004C2292">
              <w:t>КРАЙКРАСНОДАРСКИЙ, ГКРАСНОДАР</w:t>
            </w:r>
            <w:bookmarkEnd w:id="0"/>
          </w:p>
          <w:p w:rsidR="00654F10" w:rsidRPr="004C2292" w:rsidRDefault="00654F10">
            <w:r w:rsidRPr="004C2292">
              <w:t>Почтовый адрес</w:t>
            </w:r>
          </w:p>
          <w:p w:rsidR="00654F10" w:rsidRPr="004C2292" w:rsidRDefault="00654F10">
            <w:r w:rsidRPr="004C2292">
              <w:t>КРАЙ КРАСНОДАРСКИЙ, Г КРАСНОДАР,</w:t>
            </w:r>
          </w:p>
          <w:p w:rsidR="00654F10" w:rsidRPr="004C2292" w:rsidRDefault="00654F10">
            <w:r w:rsidRPr="004C2292">
              <w:rPr>
                <w:sz w:val="16"/>
                <w:szCs w:val="16"/>
              </w:rPr>
              <w:t xml:space="preserve">Контактное лицо </w:t>
            </w:r>
          </w:p>
          <w:p w:rsidR="00654F10" w:rsidRPr="004C2292" w:rsidRDefault="00654F10">
            <w:r>
              <w:t xml:space="preserve">Телефон </w:t>
            </w:r>
            <w:r>
              <w:rPr>
                <w:lang w:val="en-US"/>
              </w:rPr>
              <w:t>79183771773</w:t>
            </w:r>
          </w:p>
          <w:p w:rsidR="00654F10" w:rsidRPr="004C2292" w:rsidRDefault="00654F10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654F10" w:rsidRDefault="00654F10">
            <w:pPr>
              <w:pStyle w:val="a3"/>
            </w:pPr>
          </w:p>
          <w:p w:rsidR="00654F10" w:rsidRPr="004C2292" w:rsidRDefault="00654F10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654F10" w:rsidRPr="004C2292" w:rsidRDefault="00654F10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654F10" w:rsidRPr="004C2292" w:rsidRDefault="00654F10">
            <w:r>
              <w:t>Соответствует требованиям</w:t>
            </w:r>
          </w:p>
        </w:tc>
      </w:tr>
    </w:tbl>
    <w:p w:rsidR="00654F10" w:rsidRDefault="00654F10">
      <w:pPr>
        <w:ind w:right="142"/>
        <w:jc w:val="both"/>
      </w:pPr>
    </w:p>
    <w:p w:rsidR="00654F10" w:rsidRDefault="00654F10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3E116A">
        <w:t>Инструменты и приспособления, применяемые в медицинских целях для ПАО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ИВАНОВ АНДРЕЙ АЛЕКСАНДРОВИЧ, предложение о цене контракта 58 894,05 руб.</w:t>
      </w:r>
    </w:p>
    <w:p w:rsidR="00654F10" w:rsidRDefault="00654F10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654F10" w:rsidRDefault="00654F10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A119A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654F10" w:rsidRDefault="00654F10">
      <w:pPr>
        <w:jc w:val="both"/>
        <w:rPr>
          <w:b/>
          <w:bCs/>
        </w:rPr>
      </w:pPr>
    </w:p>
    <w:p w:rsidR="00654F10" w:rsidRDefault="00654F10">
      <w:pPr>
        <w:jc w:val="both"/>
        <w:rPr>
          <w:b/>
          <w:bCs/>
        </w:rPr>
      </w:pPr>
    </w:p>
    <w:p w:rsidR="00654F10" w:rsidRDefault="00654F10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654F10" w:rsidRPr="004C2292">
        <w:tc>
          <w:tcPr>
            <w:tcW w:w="5847" w:type="dxa"/>
            <w:vAlign w:val="bottom"/>
          </w:tcPr>
          <w:p w:rsidR="00654F10" w:rsidRPr="004C2292" w:rsidRDefault="00654F10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654F10" w:rsidRPr="004C2292" w:rsidRDefault="00654F10">
            <w:pPr>
              <w:pStyle w:val="a3"/>
            </w:pPr>
            <w:r w:rsidRPr="004C2292">
              <w:rPr>
                <w:lang w:val="en-US"/>
              </w:rPr>
              <w:t>Просоленко Юрий Александрович</w:t>
            </w:r>
          </w:p>
        </w:tc>
      </w:tr>
      <w:tr w:rsidR="00654F10" w:rsidRPr="004C2292">
        <w:tc>
          <w:tcPr>
            <w:tcW w:w="5847" w:type="dxa"/>
            <w:vAlign w:val="bottom"/>
          </w:tcPr>
          <w:p w:rsidR="00654F10" w:rsidRPr="004C2292" w:rsidRDefault="00654F10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654F10" w:rsidRPr="004C2292" w:rsidRDefault="00654F10">
            <w:pPr>
              <w:pStyle w:val="a3"/>
            </w:pPr>
            <w:r w:rsidRPr="004C2292">
              <w:rPr>
                <w:lang w:val="en-US"/>
              </w:rPr>
              <w:t>Дехтерев Юрий Сергеевич</w:t>
            </w:r>
          </w:p>
        </w:tc>
      </w:tr>
      <w:tr w:rsidR="00654F10" w:rsidRPr="004C2292">
        <w:tc>
          <w:tcPr>
            <w:tcW w:w="5847" w:type="dxa"/>
            <w:vAlign w:val="bottom"/>
          </w:tcPr>
          <w:p w:rsidR="00654F10" w:rsidRPr="004C2292" w:rsidRDefault="00654F10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654F10" w:rsidRPr="004C2292" w:rsidRDefault="00654F10">
            <w:pPr>
              <w:pStyle w:val="a3"/>
            </w:pPr>
            <w:r w:rsidRPr="004C2292">
              <w:rPr>
                <w:lang w:val="en-US"/>
              </w:rPr>
              <w:t>Владыкина Лидия Валерьевна</w:t>
            </w:r>
          </w:p>
        </w:tc>
      </w:tr>
    </w:tbl>
    <w:p w:rsidR="00654F10" w:rsidRDefault="00654F10"/>
    <w:sectPr w:rsidR="00654F10" w:rsidSect="003E116A">
      <w:pgSz w:w="11906" w:h="16838"/>
      <w:pgMar w:top="71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3FB0"/>
    <w:rsid w:val="00067335"/>
    <w:rsid w:val="00333FB0"/>
    <w:rsid w:val="003E116A"/>
    <w:rsid w:val="004C2292"/>
    <w:rsid w:val="00654F10"/>
    <w:rsid w:val="00A11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FB0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333FB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333FB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707C1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333FB0"/>
  </w:style>
  <w:style w:type="paragraph" w:styleId="Caption">
    <w:name w:val="caption"/>
    <w:basedOn w:val="Normal"/>
    <w:uiPriority w:val="99"/>
    <w:qFormat/>
    <w:rsid w:val="00333FB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333FB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333FB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707C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333FB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333FB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333FB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333FB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333FB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333FB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333FB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333FB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333FB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333FB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07C1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7C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7C1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333FB0"/>
  </w:style>
  <w:style w:type="paragraph" w:customStyle="1" w:styleId="a4">
    <w:name w:val="Заголовок таблицы"/>
    <w:basedOn w:val="a3"/>
    <w:uiPriority w:val="99"/>
    <w:rsid w:val="00333FB0"/>
  </w:style>
  <w:style w:type="paragraph" w:customStyle="1" w:styleId="DocumentMap">
    <w:name w:val="DocumentMap"/>
    <w:uiPriority w:val="99"/>
    <w:rsid w:val="00333FB0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333FB0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333FB0"/>
  </w:style>
  <w:style w:type="character" w:styleId="Hyperlink">
    <w:name w:val="Hyperlink"/>
    <w:basedOn w:val="DefaultParagraphFont"/>
    <w:uiPriority w:val="99"/>
    <w:rsid w:val="003E11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141</TotalTime>
  <Pages>2</Pages>
  <Words>862</Words>
  <Characters>4919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2022-01-17T07:25:00Z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