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95" w:rsidRDefault="007B4A95">
      <w:pPr>
        <w:ind w:firstLine="680"/>
        <w:jc w:val="center"/>
      </w:pPr>
      <w:r>
        <w:rPr>
          <w:b/>
          <w:bCs/>
        </w:rPr>
        <w:t xml:space="preserve">ПРОТОКОЛ </w:t>
      </w:r>
      <w:r w:rsidRPr="008B7DBB">
        <w:rPr>
          <w:b/>
          <w:bCs/>
        </w:rPr>
        <w:t>0318300120821000212</w:t>
      </w:r>
    </w:p>
    <w:p w:rsidR="007B4A95" w:rsidRDefault="007B4A95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B4A95" w:rsidRPr="008B7DBB" w:rsidRDefault="007B4A95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B4A95" w:rsidRPr="00B37F1B">
        <w:tc>
          <w:tcPr>
            <w:tcW w:w="4961" w:type="dxa"/>
          </w:tcPr>
          <w:p w:rsidR="007B4A95" w:rsidRPr="00B37F1B" w:rsidRDefault="007B4A95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7B4A95" w:rsidRPr="00B37F1B" w:rsidRDefault="007B4A95">
            <w:pPr>
              <w:ind w:firstLine="567"/>
              <w:jc w:val="right"/>
            </w:pPr>
            <w:r>
              <w:rPr>
                <w:lang w:val="en-US"/>
              </w:rPr>
              <w:t>17.01.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7B4A95" w:rsidRDefault="007B4A95">
      <w:pPr>
        <w:overflowPunct/>
      </w:pPr>
    </w:p>
    <w:p w:rsidR="007B4A95" w:rsidRDefault="007B4A9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B7DBB">
        <w:t xml:space="preserve">: Оказание услуг по заправке картриджей </w:t>
      </w:r>
    </w:p>
    <w:p w:rsidR="007B4A95" w:rsidRDefault="007B4A9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213234901331923490100103010019511244</w:t>
      </w:r>
    </w:p>
    <w:p w:rsidR="007B4A95" w:rsidRDefault="007B4A9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366 100,00 руб.</w:t>
      </w:r>
    </w:p>
    <w:p w:rsidR="007B4A95" w:rsidRDefault="007B4A95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B7DBB">
        <w:rPr>
          <w:b/>
          <w:bCs/>
        </w:rPr>
        <w:t xml:space="preserve">: </w:t>
      </w:r>
      <w:r w:rsidRPr="008B7DB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B7DB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B4A95" w:rsidRPr="00B37F1B">
        <w:trPr>
          <w:jc w:val="right"/>
        </w:trPr>
        <w:tc>
          <w:tcPr>
            <w:tcW w:w="9915" w:type="dxa"/>
          </w:tcPr>
          <w:p w:rsidR="007B4A95" w:rsidRPr="00B37F1B" w:rsidRDefault="007B4A9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B7DBB">
              <w:rPr>
                <w:b/>
                <w:bCs/>
              </w:rPr>
              <w:t xml:space="preserve">Источник финансирования: </w:t>
            </w:r>
            <w:r w:rsidRPr="008B7DBB">
              <w:t>Внебюджетные фонды (ОМС), внебюджетные средства (платные услуги), краевой бюджет на 2022 г.</w:t>
            </w:r>
          </w:p>
          <w:p w:rsidR="007B4A95" w:rsidRPr="00B37F1B" w:rsidRDefault="007B4A9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B7DB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B7DBB">
              <w:t>353560, Россия, Краснодарский край, г. Славянск-на-Кубани, ул. Батарейная, 377  транспортом поставщика. С момента заключения контракта по 15.12.2022 года.</w:t>
            </w:r>
          </w:p>
          <w:p w:rsidR="007B4A95" w:rsidRPr="00B37F1B" w:rsidRDefault="007B4A9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B7DBB">
              <w:t>Не требуется</w:t>
            </w:r>
          </w:p>
          <w:p w:rsidR="007B4A95" w:rsidRPr="008B7DBB" w:rsidRDefault="007B4A9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B7DB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B4A95" w:rsidRDefault="007B4A9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B7DBB">
        <w:t>29.12.21 16:37:22 (</w:t>
      </w:r>
      <w:r>
        <w:rPr>
          <w:lang w:val="en-US"/>
        </w:rPr>
        <w:t>MSK</w:t>
      </w:r>
      <w:r w:rsidRPr="008B7DBB">
        <w:t>+00:00)</w:t>
      </w:r>
    </w:p>
    <w:p w:rsidR="007B4A95" w:rsidRDefault="007B4A9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B7DB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B4A95" w:rsidRPr="00B37F1B">
        <w:tc>
          <w:tcPr>
            <w:tcW w:w="3307" w:type="dxa"/>
          </w:tcPr>
          <w:p w:rsidR="007B4A95" w:rsidRPr="00B37F1B" w:rsidRDefault="007B4A95">
            <w:r w:rsidRPr="00B37F1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B4A95" w:rsidRPr="00B37F1B" w:rsidRDefault="007B4A95">
            <w:r w:rsidRPr="00B37F1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B4A95" w:rsidRPr="00B37F1B" w:rsidRDefault="007B4A95">
            <w:pPr>
              <w:rPr>
                <w:lang w:val="en-US"/>
              </w:rPr>
            </w:pPr>
            <w:r w:rsidRPr="00B37F1B">
              <w:rPr>
                <w:lang w:val="en-US"/>
              </w:rPr>
              <w:t>Главный врач</w:t>
            </w:r>
          </w:p>
        </w:tc>
      </w:tr>
      <w:tr w:rsidR="007B4A95" w:rsidRPr="00B37F1B">
        <w:tc>
          <w:tcPr>
            <w:tcW w:w="3307" w:type="dxa"/>
          </w:tcPr>
          <w:p w:rsidR="007B4A95" w:rsidRPr="00B37F1B" w:rsidRDefault="007B4A95">
            <w:r w:rsidRPr="00B37F1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B4A95" w:rsidRPr="00B37F1B" w:rsidRDefault="007B4A95">
            <w:r w:rsidRPr="00B37F1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B4A95" w:rsidRPr="00B37F1B" w:rsidRDefault="007B4A95">
            <w:pPr>
              <w:rPr>
                <w:lang w:val="en-US"/>
              </w:rPr>
            </w:pPr>
            <w:r w:rsidRPr="00B37F1B">
              <w:rPr>
                <w:lang w:val="en-US"/>
              </w:rPr>
              <w:t>Начальник отдела закупок</w:t>
            </w:r>
          </w:p>
        </w:tc>
      </w:tr>
      <w:tr w:rsidR="007B4A95" w:rsidRPr="00B37F1B">
        <w:tc>
          <w:tcPr>
            <w:tcW w:w="3307" w:type="dxa"/>
          </w:tcPr>
          <w:p w:rsidR="007B4A95" w:rsidRPr="00B37F1B" w:rsidRDefault="007B4A95">
            <w:r w:rsidRPr="00B37F1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B4A95" w:rsidRPr="00B37F1B" w:rsidRDefault="007B4A95">
            <w:r w:rsidRPr="00B37F1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B4A95" w:rsidRPr="00B37F1B" w:rsidRDefault="007B4A95">
            <w:pPr>
              <w:rPr>
                <w:lang w:val="en-US"/>
              </w:rPr>
            </w:pPr>
            <w:r w:rsidRPr="00B37F1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B4A95" w:rsidRDefault="007B4A95">
      <w:pPr>
        <w:jc w:val="both"/>
      </w:pPr>
      <w:r>
        <w:tab/>
        <w:t>Кворум имеется. Комиссия правомочна.</w:t>
      </w:r>
    </w:p>
    <w:p w:rsidR="007B4A95" w:rsidRDefault="007B4A95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B7DBB">
        <w:t>17.01.</w:t>
      </w:r>
      <w:r>
        <w:t>20</w:t>
      </w:r>
      <w:r w:rsidRPr="008B7DBB">
        <w:t xml:space="preserve">22 </w:t>
      </w:r>
      <w:r>
        <w:t>08</w:t>
      </w:r>
      <w:r w:rsidRPr="008B7DBB">
        <w:t>:</w:t>
      </w:r>
      <w:r>
        <w:t>40</w:t>
      </w:r>
      <w:r w:rsidRPr="008B7DBB">
        <w:t xml:space="preserve"> (</w:t>
      </w:r>
      <w:r>
        <w:rPr>
          <w:lang w:val="en-US"/>
        </w:rPr>
        <w:t>MSK</w:t>
      </w:r>
      <w:r w:rsidRPr="008B7DB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B4A95" w:rsidRPr="008B7DBB" w:rsidRDefault="007B4A95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B4A95" w:rsidRPr="00B37F1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rPr>
                <w:b/>
                <w:bCs/>
              </w:rPr>
            </w:pPr>
            <w:r w:rsidRPr="00B37F1B">
              <w:rPr>
                <w:b/>
                <w:bCs/>
              </w:rPr>
              <w:t xml:space="preserve">№ </w:t>
            </w:r>
          </w:p>
          <w:p w:rsidR="007B4A95" w:rsidRPr="00B37F1B" w:rsidRDefault="007B4A95">
            <w:pPr>
              <w:rPr>
                <w:b/>
                <w:bCs/>
              </w:rPr>
            </w:pPr>
            <w:r w:rsidRPr="00B37F1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b/>
                <w:bCs/>
              </w:rPr>
            </w:pPr>
            <w:r w:rsidRPr="00B37F1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b/>
                <w:bCs/>
              </w:rPr>
            </w:pPr>
            <w:r w:rsidRPr="00B37F1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B4A95" w:rsidRPr="00B37F1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84 813,50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14.01.22 12:59:40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A95" w:rsidRPr="008B7DBB" w:rsidRDefault="007B4A95">
            <w:pPr>
              <w:pStyle w:val="a3"/>
            </w:pPr>
            <w:r>
              <w:t xml:space="preserve">Индивидуальный предприниматель </w:t>
            </w:r>
            <w:r w:rsidRPr="008B7DBB">
              <w:t>ГЛАДЫШЕВ МАКСИМ ОЛЕГОВИЧ</w:t>
            </w:r>
          </w:p>
        </w:tc>
      </w:tr>
      <w:tr w:rsidR="007B4A95" w:rsidRPr="00B37F1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86 644,00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14.01.22 12:58:31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A95" w:rsidRPr="008B7DBB" w:rsidRDefault="007B4A95">
            <w:pPr>
              <w:pStyle w:val="a3"/>
            </w:pPr>
            <w:r w:rsidRPr="008B7DBB">
              <w:t>ОБЩЕСТВО С ОГРАНИЧЕННОЙ ОТВЕТСТВЕННОСТЬЮ "АНТАРЕС"</w:t>
            </w:r>
          </w:p>
        </w:tc>
      </w:tr>
      <w:tr w:rsidR="007B4A95" w:rsidRPr="00B37F1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145 220,00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14.01.22 11:38:08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A95" w:rsidRPr="008B7DBB" w:rsidRDefault="007B4A95">
            <w:pPr>
              <w:pStyle w:val="a3"/>
            </w:pPr>
            <w:r>
              <w:t xml:space="preserve">Индивидуальный предприниматель </w:t>
            </w:r>
            <w:r w:rsidRPr="008B7DBB">
              <w:t>АБИДАЕВ МАКСИМ АНАТОЛЬЕВИЧ</w:t>
            </w:r>
          </w:p>
        </w:tc>
      </w:tr>
      <w:tr w:rsidR="007B4A95" w:rsidRPr="00B37F1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364 269,50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B4A95" w:rsidRPr="00B37F1B" w:rsidRDefault="007B4A95">
            <w:pPr>
              <w:pStyle w:val="a3"/>
              <w:rPr>
                <w:lang w:val="en-US"/>
              </w:rPr>
            </w:pPr>
            <w:r w:rsidRPr="00B37F1B">
              <w:rPr>
                <w:lang w:val="en-US"/>
              </w:rPr>
              <w:t>14.01.22 10:31:10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4A95" w:rsidRPr="008B7DBB" w:rsidRDefault="007B4A95">
            <w:pPr>
              <w:pStyle w:val="a3"/>
            </w:pPr>
            <w:r w:rsidRPr="008B7DBB">
              <w:t>ОБЩЕСТВО С ОГРАНИЧЕННОЙ ОТВЕТСТВЕННОСТЬЮ "ПРОМЫШЛЕННЫЕ ИНЖЕНЕРНЫЕ СИСТЕМЫ"</w:t>
            </w:r>
          </w:p>
        </w:tc>
      </w:tr>
    </w:tbl>
    <w:p w:rsidR="007B4A95" w:rsidRDefault="007B4A95">
      <w:pPr>
        <w:jc w:val="both"/>
      </w:pPr>
    </w:p>
    <w:p w:rsidR="007B4A95" w:rsidRDefault="007B4A95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7B4A95" w:rsidRPr="00B37F1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rPr>
                <w:b/>
                <w:bCs/>
              </w:rPr>
              <w:t>Решение  члена комиссии</w:t>
            </w:r>
          </w:p>
        </w:tc>
      </w:tr>
      <w:tr w:rsidR="007B4A95" w:rsidRPr="00B37F1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EA-144758</w:t>
            </w:r>
          </w:p>
          <w:p w:rsidR="007B4A95" w:rsidRPr="00B37F1B" w:rsidRDefault="007B4A95">
            <w:r>
              <w:t>Индивидуальный предприниматель ГЛАДЫШЕВ МАКСИМ ОЛЕГОВИЧ</w:t>
            </w:r>
          </w:p>
          <w:p w:rsidR="007B4A95" w:rsidRPr="00B37F1B" w:rsidRDefault="007B4A95">
            <w:r>
              <w:t>ИНН 231104543262</w:t>
            </w:r>
          </w:p>
          <w:p w:rsidR="007B4A95" w:rsidRPr="00B37F1B" w:rsidRDefault="007B4A95">
            <w:r>
              <w:t xml:space="preserve">ОГРН </w:t>
            </w:r>
            <w:r w:rsidRPr="008B7DBB">
              <w:t>316237500029296</w:t>
            </w:r>
          </w:p>
          <w:p w:rsidR="007B4A95" w:rsidRPr="00B37F1B" w:rsidRDefault="007B4A95">
            <w:r w:rsidRPr="00B37F1B">
              <w:t xml:space="preserve">КПП 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КРАЙКРАСНОДАРСКИЙ, ГКРАСНОДАР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350087, Краснодарский край, г Краснодар, ул Российская, д.446, к.3, кв.14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79604988889</w:t>
            </w:r>
          </w:p>
          <w:p w:rsidR="007B4A95" w:rsidRPr="00B37F1B" w:rsidRDefault="007B4A95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EA-144758</w:t>
            </w:r>
          </w:p>
          <w:p w:rsidR="007B4A95" w:rsidRPr="00B37F1B" w:rsidRDefault="007B4A95">
            <w:r>
              <w:t>ГЛАДЫШЕВ МАКСИМ ОЛЕГОВИЧ</w:t>
            </w:r>
          </w:p>
          <w:p w:rsidR="007B4A95" w:rsidRPr="00B37F1B" w:rsidRDefault="007B4A95">
            <w:r>
              <w:t>ИНН 231104543262</w:t>
            </w:r>
          </w:p>
          <w:p w:rsidR="007B4A95" w:rsidRPr="00B37F1B" w:rsidRDefault="007B4A95">
            <w:r>
              <w:t xml:space="preserve">ОГРН </w:t>
            </w:r>
            <w:r w:rsidRPr="008B7DBB">
              <w:t>316237500029296</w:t>
            </w:r>
          </w:p>
          <w:p w:rsidR="007B4A95" w:rsidRPr="00B37F1B" w:rsidRDefault="007B4A95">
            <w:r w:rsidRPr="00B37F1B">
              <w:t xml:space="preserve">КПП 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КРАЙКРАСНОДАРСКИЙ, ГКРАСНОДАР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350087, Краснодарский край, г Краснодар, ул Российская, д.446, к.3, кв.14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79604988889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EA-144758</w:t>
            </w:r>
          </w:p>
          <w:p w:rsidR="007B4A95" w:rsidRPr="00B37F1B" w:rsidRDefault="007B4A95">
            <w:r>
              <w:t>ГЛАДЫШЕВ МАКСИМ ОЛЕГОВИЧ</w:t>
            </w:r>
          </w:p>
          <w:p w:rsidR="007B4A95" w:rsidRPr="00B37F1B" w:rsidRDefault="007B4A95">
            <w:r>
              <w:t>ИНН 231104543262</w:t>
            </w:r>
          </w:p>
          <w:p w:rsidR="007B4A95" w:rsidRPr="00B37F1B" w:rsidRDefault="007B4A95">
            <w:r>
              <w:t xml:space="preserve">ОГРН </w:t>
            </w:r>
            <w:r w:rsidRPr="008B7DBB">
              <w:t>316237500029296</w:t>
            </w:r>
          </w:p>
          <w:p w:rsidR="007B4A95" w:rsidRPr="00B37F1B" w:rsidRDefault="007B4A95">
            <w:r w:rsidRPr="00B37F1B">
              <w:t xml:space="preserve">КПП 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КРАЙКРАСНОДАРСКИЙ, ГКРАСНОДАР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350087, Краснодарский край, г Краснодар, ул Российская, д.446, к.3, кв.14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79604988889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EA-143466</w:t>
            </w:r>
          </w:p>
          <w:p w:rsidR="007B4A95" w:rsidRPr="00B37F1B" w:rsidRDefault="007B4A95">
            <w:r>
              <w:t>ОБЩЕСТВО С ОГРАНИЧЕННОЙ ОТВЕТСТВЕННОСТЬЮ "АНТАРЕС"</w:t>
            </w:r>
          </w:p>
          <w:p w:rsidR="007B4A95" w:rsidRPr="00B37F1B" w:rsidRDefault="007B4A95">
            <w:r>
              <w:t>ИНН 2310155760</w:t>
            </w:r>
          </w:p>
          <w:p w:rsidR="007B4A95" w:rsidRPr="00B37F1B" w:rsidRDefault="007B4A95">
            <w:r>
              <w:t xml:space="preserve">ОГРН </w:t>
            </w:r>
            <w:r w:rsidRPr="008B7DBB">
              <w:t>1112310003871</w:t>
            </w:r>
          </w:p>
          <w:p w:rsidR="007B4A95" w:rsidRPr="00B37F1B" w:rsidRDefault="007B4A95">
            <w:r w:rsidRPr="00B37F1B">
              <w:t xml:space="preserve">КПП </w:t>
            </w:r>
            <w:r w:rsidRPr="008B7DBB">
              <w:t>230801001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350051, КРАЙКРАСНОДАРСКИЙ, -Краснодар, ПОМЕЩ. 29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350000, КРАЙ КРАСНОДАРСКИЙ, Г КРАСНОДАР, УЛ КРАСНОАРМЕЙСКАЯ, 43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79282604717</w:t>
            </w:r>
          </w:p>
          <w:p w:rsidR="007B4A95" w:rsidRPr="00B37F1B" w:rsidRDefault="007B4A95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EA-143466</w:t>
            </w:r>
          </w:p>
          <w:p w:rsidR="007B4A95" w:rsidRPr="00B37F1B" w:rsidRDefault="007B4A95">
            <w:r>
              <w:t>ОБЩЕСТВО С ОГРАНИЧЕННОЙ ОТВЕТСТВЕННОСТЬЮ "АНТАРЕС"</w:t>
            </w:r>
          </w:p>
          <w:p w:rsidR="007B4A95" w:rsidRPr="00B37F1B" w:rsidRDefault="007B4A95">
            <w:r>
              <w:t>ИНН 2310155760</w:t>
            </w:r>
          </w:p>
          <w:p w:rsidR="007B4A95" w:rsidRPr="00B37F1B" w:rsidRDefault="007B4A95">
            <w:r>
              <w:t xml:space="preserve">ОГРН </w:t>
            </w:r>
            <w:r w:rsidRPr="008B7DBB">
              <w:t>1112310003871</w:t>
            </w:r>
          </w:p>
          <w:p w:rsidR="007B4A95" w:rsidRPr="00B37F1B" w:rsidRDefault="007B4A95">
            <w:r w:rsidRPr="00B37F1B">
              <w:t xml:space="preserve">КПП </w:t>
            </w:r>
            <w:r w:rsidRPr="008B7DBB">
              <w:t>230801001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350051, КРАЙКРАСНОДАРСКИЙ, -Краснодар, ПОМЕЩ. 29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350000, КРАЙ КРАСНОДАРСКИЙ, Г КРАСНОДАР, УЛ КРАСНОАРМЕЙСКАЯ, 43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79282604717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EA-143466</w:t>
            </w:r>
          </w:p>
          <w:p w:rsidR="007B4A95" w:rsidRPr="00B37F1B" w:rsidRDefault="007B4A95">
            <w:r>
              <w:t>ОБЩЕСТВО С ОГРАНИЧЕННОЙ ОТВЕТСТВЕННОСТЬЮ "АНТАРЕС"</w:t>
            </w:r>
          </w:p>
          <w:p w:rsidR="007B4A95" w:rsidRPr="00B37F1B" w:rsidRDefault="007B4A95">
            <w:r>
              <w:t>ИНН 2310155760</w:t>
            </w:r>
          </w:p>
          <w:p w:rsidR="007B4A95" w:rsidRPr="00B37F1B" w:rsidRDefault="007B4A95">
            <w:r>
              <w:t xml:space="preserve">ОГРН </w:t>
            </w:r>
            <w:r w:rsidRPr="008B7DBB">
              <w:t>1112310003871</w:t>
            </w:r>
          </w:p>
          <w:p w:rsidR="007B4A95" w:rsidRPr="00B37F1B" w:rsidRDefault="007B4A95">
            <w:r w:rsidRPr="00B37F1B">
              <w:t xml:space="preserve">КПП </w:t>
            </w:r>
            <w:r w:rsidRPr="008B7DBB">
              <w:t>230801001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350051, КРАЙКРАСНОДАРСКИЙ, -Краснодар, ПОМЕЩ. 29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350000, КРАЙ КРАСНОДАРСКИЙ, Г КРАСНОДАР, УЛ КРАСНОАРМЕЙСКАЯ, 43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79282604717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EA-144765</w:t>
            </w:r>
          </w:p>
          <w:p w:rsidR="007B4A95" w:rsidRPr="00B37F1B" w:rsidRDefault="007B4A95">
            <w:r>
              <w:t>Индивидуальный предприниматель АБИДАЕВ МАКСИМ АНАТОЛЬЕВИЧ</w:t>
            </w:r>
          </w:p>
          <w:p w:rsidR="007B4A95" w:rsidRPr="00B37F1B" w:rsidRDefault="007B4A95">
            <w:r>
              <w:t>ИНН 230407678059</w:t>
            </w:r>
          </w:p>
          <w:p w:rsidR="007B4A95" w:rsidRPr="00B37F1B" w:rsidRDefault="007B4A95">
            <w:r>
              <w:t xml:space="preserve">ОГРН </w:t>
            </w:r>
            <w:r w:rsidRPr="008B7DBB">
              <w:t>315230400016231</w:t>
            </w:r>
          </w:p>
          <w:p w:rsidR="007B4A95" w:rsidRPr="00B37F1B" w:rsidRDefault="007B4A95">
            <w:r w:rsidRPr="00B37F1B">
              <w:t xml:space="preserve">КПП 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КРАЙКРАСНОДАРСКИЙ, ГГЕЛЕНДЖИК, СДИВНОМОРСКОЕ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КРАЙ КРАСНОДАРСКИЙ, Г ГЕЛЕНДЖИК, С ДИВНОМОРСКОЕ,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79181508456</w:t>
            </w:r>
          </w:p>
          <w:p w:rsidR="007B4A95" w:rsidRPr="00B37F1B" w:rsidRDefault="007B4A95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EA-144765</w:t>
            </w:r>
          </w:p>
          <w:p w:rsidR="007B4A95" w:rsidRPr="00B37F1B" w:rsidRDefault="007B4A95">
            <w:r>
              <w:t>АБИДАЕВ МАКСИМ АНАТОЛЬЕВИЧ</w:t>
            </w:r>
          </w:p>
          <w:p w:rsidR="007B4A95" w:rsidRPr="00B37F1B" w:rsidRDefault="007B4A95">
            <w:r>
              <w:t>ИНН 230407678059</w:t>
            </w:r>
          </w:p>
          <w:p w:rsidR="007B4A95" w:rsidRPr="00B37F1B" w:rsidRDefault="007B4A95">
            <w:r>
              <w:t xml:space="preserve">ОГРН </w:t>
            </w:r>
            <w:r w:rsidRPr="008B7DBB">
              <w:t>315230400016231</w:t>
            </w:r>
          </w:p>
          <w:p w:rsidR="007B4A95" w:rsidRPr="00B37F1B" w:rsidRDefault="007B4A95">
            <w:r w:rsidRPr="00B37F1B">
              <w:t xml:space="preserve">КПП 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КРАЙКРАСНОДАРСКИЙ, ГГЕЛЕНДЖИК, СДИВНОМОРСКОЕ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КРАЙ КРАСНОДАРСКИЙ, Г ГЕЛЕНДЖИК, С ДИВНОМОРСКОЕ,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79181508456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EA-144765</w:t>
            </w:r>
          </w:p>
          <w:p w:rsidR="007B4A95" w:rsidRPr="00B37F1B" w:rsidRDefault="007B4A95">
            <w:r>
              <w:t>АБИДАЕВ МАКСИМ АНАТОЛЬЕВИЧ</w:t>
            </w:r>
          </w:p>
          <w:p w:rsidR="007B4A95" w:rsidRPr="00B37F1B" w:rsidRDefault="007B4A95">
            <w:r>
              <w:t>ИНН 230407678059</w:t>
            </w:r>
          </w:p>
          <w:p w:rsidR="007B4A95" w:rsidRPr="00B37F1B" w:rsidRDefault="007B4A95">
            <w:r>
              <w:t xml:space="preserve">ОГРН </w:t>
            </w:r>
            <w:r w:rsidRPr="008B7DBB">
              <w:t>315230400016231</w:t>
            </w:r>
          </w:p>
          <w:p w:rsidR="007B4A95" w:rsidRPr="00B37F1B" w:rsidRDefault="007B4A95">
            <w:r w:rsidRPr="00B37F1B">
              <w:t xml:space="preserve">КПП 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КРАЙКРАСНОДАРСКИЙ, ГГЕЛЕНДЖИК, СДИВНОМОРСКОЕ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КРАЙ КРАСНОДАРСКИЙ, Г ГЕЛЕНДЖИК, С ДИВНОМОРСКОЕ,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79181508456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EA-144528</w:t>
            </w:r>
          </w:p>
          <w:p w:rsidR="007B4A95" w:rsidRPr="00B37F1B" w:rsidRDefault="007B4A95">
            <w:r>
              <w:t>ОБЩЕСТВО С ОГРАНИЧЕННОЙ ОТВЕТСТВЕННОСТЬЮ "ПРОМЫШЛЕННЫЕ ИНЖЕНЕРНЫЕ СИСТЕМЫ"</w:t>
            </w:r>
          </w:p>
          <w:p w:rsidR="007B4A95" w:rsidRPr="00B37F1B" w:rsidRDefault="007B4A95">
            <w:r>
              <w:t>ИНН 2310218681</w:t>
            </w:r>
          </w:p>
          <w:p w:rsidR="007B4A95" w:rsidRPr="00B37F1B" w:rsidRDefault="007B4A95">
            <w:r>
              <w:t xml:space="preserve">ОГРН </w:t>
            </w:r>
            <w:r w:rsidRPr="008B7DBB">
              <w:t>1202300015389</w:t>
            </w:r>
          </w:p>
          <w:p w:rsidR="007B4A95" w:rsidRPr="00B37F1B" w:rsidRDefault="007B4A95">
            <w:r w:rsidRPr="00B37F1B">
              <w:t xml:space="preserve">КПП </w:t>
            </w:r>
            <w:r w:rsidRPr="008B7DBB">
              <w:t>231001001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350059, КРАЙКРАСНОДАРСКИЙ, ГКРАСНОДАР, ОФИС 1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350059, КРАЙ КРАСНОДАРСКИЙ, Г КРАСНОДАР, ПЕР ПЛАНОВЫЙ, ДОМ 3, ОФИС 1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7B4A95" w:rsidRPr="00B37F1B" w:rsidRDefault="007B4A95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EA-144528</w:t>
            </w:r>
          </w:p>
          <w:p w:rsidR="007B4A95" w:rsidRPr="00B37F1B" w:rsidRDefault="007B4A95">
            <w:r>
              <w:t>ОБЩЕСТВО С ОГРАНИЧЕННОЙ ОТВЕТСТВЕННОСТЬЮ "ПРОМЫШЛЕННЫЕ ИНЖЕНЕРНЫЕ СИСТЕМЫ"</w:t>
            </w:r>
          </w:p>
          <w:p w:rsidR="007B4A95" w:rsidRPr="00B37F1B" w:rsidRDefault="007B4A95">
            <w:r>
              <w:t>ИНН 2310218681</w:t>
            </w:r>
          </w:p>
          <w:p w:rsidR="007B4A95" w:rsidRPr="00B37F1B" w:rsidRDefault="007B4A95">
            <w:r>
              <w:t xml:space="preserve">ОГРН </w:t>
            </w:r>
            <w:r w:rsidRPr="008B7DBB">
              <w:t>1202300015389</w:t>
            </w:r>
          </w:p>
          <w:p w:rsidR="007B4A95" w:rsidRPr="00B37F1B" w:rsidRDefault="007B4A95">
            <w:r w:rsidRPr="00B37F1B">
              <w:t xml:space="preserve">КПП </w:t>
            </w:r>
            <w:r w:rsidRPr="008B7DBB">
              <w:t>231001001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r w:rsidRPr="00B37F1B">
              <w:t>350059, КРАЙКРАСНОДАРСКИЙ, ГКРАСНОДАР, ОФИС 1</w:t>
            </w:r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350059, КРАЙ КРАСНОДАРСКИЙ, Г КРАСНОДАР, ПЕР ПЛАНОВЫЙ, ДОМ 3, ОФИС 1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  <w:tr w:rsidR="007B4A95" w:rsidRPr="00B37F1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EA-144528</w:t>
            </w:r>
          </w:p>
          <w:p w:rsidR="007B4A95" w:rsidRPr="00B37F1B" w:rsidRDefault="007B4A95">
            <w:r>
              <w:t>ОБЩЕСТВО С ОГРАНИЧЕННОЙ ОТВЕТСТВЕННОСТЬЮ "ПРОМЫШЛЕННЫЕ ИНЖЕНЕРНЫЕ СИСТЕМЫ"</w:t>
            </w:r>
          </w:p>
          <w:p w:rsidR="007B4A95" w:rsidRPr="00B37F1B" w:rsidRDefault="007B4A95">
            <w:r>
              <w:t>ИНН 2310218681</w:t>
            </w:r>
          </w:p>
          <w:p w:rsidR="007B4A95" w:rsidRPr="00B37F1B" w:rsidRDefault="007B4A95">
            <w:r>
              <w:t xml:space="preserve">ОГРН </w:t>
            </w:r>
            <w:r w:rsidRPr="008B7DBB">
              <w:t>1202300015389</w:t>
            </w:r>
          </w:p>
          <w:p w:rsidR="007B4A95" w:rsidRPr="00B37F1B" w:rsidRDefault="007B4A95">
            <w:r w:rsidRPr="00B37F1B">
              <w:t xml:space="preserve">КПП </w:t>
            </w:r>
            <w:r w:rsidRPr="008B7DBB">
              <w:t>231001001</w:t>
            </w:r>
          </w:p>
          <w:p w:rsidR="007B4A95" w:rsidRPr="00B37F1B" w:rsidRDefault="007B4A95">
            <w:r w:rsidRPr="00B37F1B">
              <w:t>Место нахождения(жительства)</w:t>
            </w:r>
          </w:p>
          <w:p w:rsidR="007B4A95" w:rsidRPr="00B37F1B" w:rsidRDefault="007B4A95">
            <w:bookmarkStart w:id="0" w:name="__DdeLink__366_22120086831"/>
            <w:r w:rsidRPr="00B37F1B">
              <w:t>350059, КРАЙКРАСНОДАРСКИЙ, ГКРАСНОДАР, ОФИС 1</w:t>
            </w:r>
            <w:bookmarkEnd w:id="0"/>
          </w:p>
          <w:p w:rsidR="007B4A95" w:rsidRPr="00B37F1B" w:rsidRDefault="007B4A95">
            <w:r w:rsidRPr="00B37F1B">
              <w:t>Почтовый адрес</w:t>
            </w:r>
          </w:p>
          <w:p w:rsidR="007B4A95" w:rsidRPr="00B37F1B" w:rsidRDefault="007B4A95">
            <w:r w:rsidRPr="00B37F1B">
              <w:t>350059, КРАЙ КРАСНОДАРСКИЙ, Г КРАСНОДАР, ПЕР ПЛАНОВЫЙ, ДОМ 3, ОФИС 1</w:t>
            </w:r>
          </w:p>
          <w:p w:rsidR="007B4A95" w:rsidRPr="00B37F1B" w:rsidRDefault="007B4A95">
            <w:r w:rsidRPr="00B37F1B">
              <w:rPr>
                <w:sz w:val="16"/>
                <w:szCs w:val="16"/>
              </w:rPr>
              <w:t xml:space="preserve">Контактное лицо </w:t>
            </w:r>
          </w:p>
          <w:p w:rsidR="007B4A95" w:rsidRPr="00B37F1B" w:rsidRDefault="007B4A95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7B4A95" w:rsidRPr="00B37F1B" w:rsidRDefault="007B4A95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B4A95" w:rsidRDefault="007B4A95">
            <w:pPr>
              <w:pStyle w:val="a3"/>
            </w:pPr>
          </w:p>
          <w:p w:rsidR="007B4A95" w:rsidRPr="00B37F1B" w:rsidRDefault="007B4A95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B4A95" w:rsidRPr="00B37F1B" w:rsidRDefault="007B4A9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B4A95" w:rsidRPr="00B37F1B" w:rsidRDefault="007B4A95">
            <w:r>
              <w:t>Соответствует требованиям</w:t>
            </w:r>
          </w:p>
        </w:tc>
      </w:tr>
    </w:tbl>
    <w:p w:rsidR="007B4A95" w:rsidRDefault="007B4A95">
      <w:pPr>
        <w:ind w:right="142"/>
        <w:jc w:val="both"/>
      </w:pPr>
    </w:p>
    <w:p w:rsidR="007B4A95" w:rsidRDefault="007B4A95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B7DBB">
        <w:t>Оказание услуг по заправке картриджей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</w:t>
      </w:r>
      <w:r w:rsidRPr="008B7DBB">
        <w:t xml:space="preserve"> </w:t>
      </w:r>
      <w:r>
        <w:t>Индивидуальный предприниматель  ГЛАДЫШЕВ МАКСИМ ОЛЕГОВИЧ, предложение о цене контракта 84 813,50 руб.</w:t>
      </w:r>
    </w:p>
    <w:p w:rsidR="007B4A95" w:rsidRDefault="007B4A9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F070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B4A95" w:rsidRDefault="007B4A95">
      <w:pPr>
        <w:jc w:val="both"/>
        <w:rPr>
          <w:b/>
          <w:bCs/>
        </w:rPr>
      </w:pPr>
    </w:p>
    <w:p w:rsidR="007B4A95" w:rsidRDefault="007B4A95">
      <w:pPr>
        <w:jc w:val="both"/>
        <w:rPr>
          <w:b/>
          <w:bCs/>
        </w:rPr>
      </w:pPr>
    </w:p>
    <w:p w:rsidR="007B4A95" w:rsidRDefault="007B4A9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B4A95" w:rsidRPr="00B37F1B">
        <w:tc>
          <w:tcPr>
            <w:tcW w:w="5847" w:type="dxa"/>
            <w:vAlign w:val="bottom"/>
          </w:tcPr>
          <w:p w:rsidR="007B4A95" w:rsidRPr="00B37F1B" w:rsidRDefault="007B4A95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Просоленко Юрий Александрович</w:t>
            </w:r>
          </w:p>
        </w:tc>
      </w:tr>
      <w:tr w:rsidR="007B4A95" w:rsidRPr="00B37F1B">
        <w:tc>
          <w:tcPr>
            <w:tcW w:w="5847" w:type="dxa"/>
            <w:vAlign w:val="bottom"/>
          </w:tcPr>
          <w:p w:rsidR="007B4A95" w:rsidRPr="00B37F1B" w:rsidRDefault="007B4A95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Дехтерев Юрий Сергеевич</w:t>
            </w:r>
          </w:p>
        </w:tc>
      </w:tr>
      <w:tr w:rsidR="007B4A95" w:rsidRPr="00B37F1B">
        <w:tc>
          <w:tcPr>
            <w:tcW w:w="5847" w:type="dxa"/>
            <w:vAlign w:val="bottom"/>
          </w:tcPr>
          <w:p w:rsidR="007B4A95" w:rsidRPr="00B37F1B" w:rsidRDefault="007B4A95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B4A95" w:rsidRPr="00B37F1B" w:rsidRDefault="007B4A95">
            <w:pPr>
              <w:pStyle w:val="a3"/>
            </w:pPr>
            <w:r w:rsidRPr="00B37F1B">
              <w:rPr>
                <w:lang w:val="en-US"/>
              </w:rPr>
              <w:t>Владыкина Лидия Валерьевна</w:t>
            </w:r>
          </w:p>
        </w:tc>
      </w:tr>
    </w:tbl>
    <w:p w:rsidR="007B4A95" w:rsidRDefault="007B4A95"/>
    <w:sectPr w:rsidR="007B4A95" w:rsidSect="003A69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95E"/>
    <w:rsid w:val="003A695E"/>
    <w:rsid w:val="007B4A95"/>
    <w:rsid w:val="008B7DBB"/>
    <w:rsid w:val="008F070A"/>
    <w:rsid w:val="00B37F1B"/>
    <w:rsid w:val="00C9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5E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A695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A695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5DB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A695E"/>
  </w:style>
  <w:style w:type="paragraph" w:styleId="Caption">
    <w:name w:val="caption"/>
    <w:basedOn w:val="Normal"/>
    <w:uiPriority w:val="99"/>
    <w:qFormat/>
    <w:rsid w:val="003A695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A695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A695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55DB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A695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A69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A695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A69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A695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A695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A695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A695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A695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A695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5DB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5DB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DB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A695E"/>
  </w:style>
  <w:style w:type="paragraph" w:customStyle="1" w:styleId="a4">
    <w:name w:val="Заголовок таблицы"/>
    <w:basedOn w:val="a3"/>
    <w:uiPriority w:val="99"/>
    <w:rsid w:val="003A695E"/>
  </w:style>
  <w:style w:type="paragraph" w:customStyle="1" w:styleId="DocumentMap">
    <w:name w:val="DocumentMap"/>
    <w:uiPriority w:val="99"/>
    <w:rsid w:val="003A695E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A695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A695E"/>
  </w:style>
  <w:style w:type="character" w:styleId="Hyperlink">
    <w:name w:val="Hyperlink"/>
    <w:basedOn w:val="DefaultParagraphFont"/>
    <w:uiPriority w:val="99"/>
    <w:rsid w:val="008B7D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1548</Words>
  <Characters>8824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