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E60" w:rsidRDefault="00FF0E60">
      <w:pPr>
        <w:ind w:firstLine="680"/>
        <w:jc w:val="center"/>
      </w:pPr>
      <w:r>
        <w:rPr>
          <w:b/>
          <w:bCs/>
        </w:rPr>
        <w:t xml:space="preserve">ПРОТОКОЛ </w:t>
      </w:r>
      <w:r w:rsidRPr="00977453">
        <w:rPr>
          <w:b/>
          <w:bCs/>
        </w:rPr>
        <w:t>0318300120821000213</w:t>
      </w:r>
    </w:p>
    <w:p w:rsidR="00FF0E60" w:rsidRDefault="00FF0E6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FF0E60" w:rsidRPr="00977453" w:rsidRDefault="00FF0E6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F0E60" w:rsidRPr="003713F2">
        <w:tc>
          <w:tcPr>
            <w:tcW w:w="4961" w:type="dxa"/>
          </w:tcPr>
          <w:p w:rsidR="00FF0E60" w:rsidRPr="003713F2" w:rsidRDefault="00FF0E60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FF0E60" w:rsidRPr="003713F2" w:rsidRDefault="00FF0E60">
            <w:pPr>
              <w:ind w:firstLine="567"/>
              <w:jc w:val="right"/>
            </w:pPr>
            <w:r>
              <w:rPr>
                <w:lang w:val="en-US"/>
              </w:rPr>
              <w:t>17.01.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FF0E60" w:rsidRDefault="00FF0E60">
      <w:pPr>
        <w:overflowPunct/>
      </w:pPr>
    </w:p>
    <w:p w:rsidR="00FF0E60" w:rsidRDefault="00FF0E6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Реагенты диагностические </w:t>
      </w:r>
    </w:p>
    <w:p w:rsidR="00FF0E60" w:rsidRDefault="00FF0E6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213234901331923490100102920010000244</w:t>
      </w:r>
    </w:p>
    <w:p w:rsidR="00FF0E60" w:rsidRDefault="00FF0E6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187 792,48 руб.</w:t>
      </w:r>
    </w:p>
    <w:p w:rsidR="00FF0E60" w:rsidRDefault="00FF0E60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77453">
        <w:rPr>
          <w:b/>
          <w:bCs/>
        </w:rPr>
        <w:t xml:space="preserve">: </w:t>
      </w:r>
      <w:r w:rsidRPr="0097745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7745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F0E60" w:rsidRPr="003713F2">
        <w:trPr>
          <w:jc w:val="right"/>
        </w:trPr>
        <w:tc>
          <w:tcPr>
            <w:tcW w:w="9915" w:type="dxa"/>
          </w:tcPr>
          <w:p w:rsidR="00FF0E60" w:rsidRPr="003713F2" w:rsidRDefault="00FF0E6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77453">
              <w:rPr>
                <w:b/>
                <w:bCs/>
              </w:rPr>
              <w:t xml:space="preserve">Источник финансирования: </w:t>
            </w:r>
            <w:r w:rsidRPr="00977453">
              <w:t>Краевой бюджет, Внебюджетные фонды (ОМС) на 2022 г.</w:t>
            </w:r>
          </w:p>
          <w:p w:rsidR="00FF0E60" w:rsidRPr="003713F2" w:rsidRDefault="00FF0E6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7745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77453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FF0E60" w:rsidRPr="003713F2" w:rsidRDefault="00FF0E6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77453">
              <w:t>Не требуется</w:t>
            </w:r>
          </w:p>
          <w:p w:rsidR="00FF0E60" w:rsidRPr="00977453" w:rsidRDefault="00FF0E6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7745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F0E60" w:rsidRDefault="00FF0E6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77453">
        <w:t>29.12.21 16:57:19 (</w:t>
      </w:r>
      <w:r>
        <w:rPr>
          <w:lang w:val="en-US"/>
        </w:rPr>
        <w:t>MSK</w:t>
      </w:r>
      <w:r w:rsidRPr="00977453">
        <w:t>+00:00)</w:t>
      </w:r>
    </w:p>
    <w:p w:rsidR="00FF0E60" w:rsidRDefault="00FF0E6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77453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F0E60" w:rsidRPr="003713F2">
        <w:tc>
          <w:tcPr>
            <w:tcW w:w="3307" w:type="dxa"/>
          </w:tcPr>
          <w:p w:rsidR="00FF0E60" w:rsidRPr="003713F2" w:rsidRDefault="00FF0E60">
            <w:r w:rsidRPr="003713F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F0E60" w:rsidRPr="003713F2" w:rsidRDefault="00FF0E60">
            <w:r w:rsidRPr="003713F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F0E60" w:rsidRPr="003713F2" w:rsidRDefault="00FF0E60">
            <w:pPr>
              <w:rPr>
                <w:lang w:val="en-US"/>
              </w:rPr>
            </w:pPr>
            <w:r w:rsidRPr="003713F2">
              <w:rPr>
                <w:lang w:val="en-US"/>
              </w:rPr>
              <w:t>Главный врач</w:t>
            </w:r>
          </w:p>
        </w:tc>
      </w:tr>
      <w:tr w:rsidR="00FF0E60" w:rsidRPr="003713F2">
        <w:tc>
          <w:tcPr>
            <w:tcW w:w="3307" w:type="dxa"/>
          </w:tcPr>
          <w:p w:rsidR="00FF0E60" w:rsidRPr="003713F2" w:rsidRDefault="00FF0E60">
            <w:r w:rsidRPr="003713F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F0E60" w:rsidRPr="003713F2" w:rsidRDefault="00FF0E60">
            <w:r w:rsidRPr="003713F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F0E60" w:rsidRPr="003713F2" w:rsidRDefault="00FF0E60">
            <w:pPr>
              <w:rPr>
                <w:lang w:val="en-US"/>
              </w:rPr>
            </w:pPr>
            <w:r w:rsidRPr="003713F2">
              <w:rPr>
                <w:lang w:val="en-US"/>
              </w:rPr>
              <w:t>Начальник отдела закупок</w:t>
            </w:r>
          </w:p>
        </w:tc>
      </w:tr>
      <w:tr w:rsidR="00FF0E60" w:rsidRPr="003713F2">
        <w:tc>
          <w:tcPr>
            <w:tcW w:w="3307" w:type="dxa"/>
          </w:tcPr>
          <w:p w:rsidR="00FF0E60" w:rsidRPr="003713F2" w:rsidRDefault="00FF0E60">
            <w:r w:rsidRPr="003713F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F0E60" w:rsidRPr="003713F2" w:rsidRDefault="00FF0E60">
            <w:r w:rsidRPr="003713F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F0E60" w:rsidRPr="003713F2" w:rsidRDefault="00FF0E60">
            <w:pPr>
              <w:rPr>
                <w:lang w:val="en-US"/>
              </w:rPr>
            </w:pPr>
            <w:r w:rsidRPr="003713F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F0E60" w:rsidRDefault="00FF0E60">
      <w:pPr>
        <w:jc w:val="both"/>
      </w:pPr>
      <w:r>
        <w:tab/>
        <w:t>Кворум имеется. Комиссия правомочна.</w:t>
      </w:r>
    </w:p>
    <w:p w:rsidR="00FF0E60" w:rsidRDefault="00FF0E6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77453">
        <w:t>17.01.</w:t>
      </w:r>
      <w:r>
        <w:t>20</w:t>
      </w:r>
      <w:r w:rsidRPr="00977453">
        <w:t xml:space="preserve">22 </w:t>
      </w:r>
      <w:r>
        <w:t>09</w:t>
      </w:r>
      <w:r w:rsidRPr="00977453">
        <w:t>:</w:t>
      </w:r>
      <w:r>
        <w:t>00</w:t>
      </w:r>
      <w:r w:rsidRPr="00977453">
        <w:t xml:space="preserve"> (</w:t>
      </w:r>
      <w:r>
        <w:rPr>
          <w:lang w:val="en-US"/>
        </w:rPr>
        <w:t>MSK</w:t>
      </w:r>
      <w:r w:rsidRPr="0097745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F0E60" w:rsidRPr="00977453" w:rsidRDefault="00FF0E6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FF0E60" w:rsidRPr="003713F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rPr>
                <w:b/>
                <w:bCs/>
              </w:rPr>
            </w:pPr>
            <w:r w:rsidRPr="003713F2">
              <w:rPr>
                <w:b/>
                <w:bCs/>
              </w:rPr>
              <w:t xml:space="preserve">№ </w:t>
            </w:r>
          </w:p>
          <w:p w:rsidR="00FF0E60" w:rsidRPr="003713F2" w:rsidRDefault="00FF0E60">
            <w:pPr>
              <w:rPr>
                <w:b/>
                <w:bCs/>
              </w:rPr>
            </w:pPr>
            <w:r w:rsidRPr="003713F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b/>
                <w:bCs/>
              </w:rPr>
            </w:pPr>
            <w:r w:rsidRPr="003713F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b/>
                <w:bCs/>
              </w:rPr>
            </w:pPr>
            <w:r w:rsidRPr="003713F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FF0E60" w:rsidRPr="003713F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lang w:val="en-US"/>
              </w:rPr>
            </w:pPr>
            <w:r w:rsidRPr="003713F2">
              <w:rPr>
                <w:lang w:val="en-US"/>
              </w:rPr>
              <w:t>185 914,56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lang w:val="en-US"/>
              </w:rPr>
            </w:pPr>
            <w:r w:rsidRPr="003713F2">
              <w:rPr>
                <w:lang w:val="en-US"/>
              </w:rPr>
              <w:t>14.01.22 11:02:00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E60" w:rsidRPr="00977453" w:rsidRDefault="00FF0E60">
            <w:pPr>
              <w:pStyle w:val="a3"/>
            </w:pPr>
            <w:r>
              <w:t xml:space="preserve">Индивидуальный предприниматель </w:t>
            </w:r>
            <w:r w:rsidRPr="00977453">
              <w:t>ИВАНОВ АНДРЕЙ АЛЕКСАНДРОВИЧ</w:t>
            </w:r>
          </w:p>
        </w:tc>
      </w:tr>
      <w:tr w:rsidR="00FF0E60" w:rsidRPr="003713F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lang w:val="en-US"/>
              </w:rPr>
            </w:pPr>
            <w:r w:rsidRPr="003713F2">
              <w:rPr>
                <w:lang w:val="en-US"/>
              </w:rPr>
              <w:t>186 853,52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F0E60" w:rsidRPr="003713F2" w:rsidRDefault="00FF0E60">
            <w:pPr>
              <w:pStyle w:val="a3"/>
              <w:rPr>
                <w:lang w:val="en-US"/>
              </w:rPr>
            </w:pPr>
            <w:r w:rsidRPr="003713F2">
              <w:rPr>
                <w:lang w:val="en-US"/>
              </w:rPr>
              <w:t>14.01.22 11:00:36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E60" w:rsidRPr="00977453" w:rsidRDefault="00FF0E60">
            <w:pPr>
              <w:pStyle w:val="a3"/>
            </w:pPr>
            <w:r w:rsidRPr="00977453">
              <w:t>ОБЩЕСТВО С ОГРАНИЧЕННОЙ ОТВЕТСТВЕННОСТЬЮ "БНК"</w:t>
            </w:r>
          </w:p>
        </w:tc>
      </w:tr>
    </w:tbl>
    <w:p w:rsidR="00FF0E60" w:rsidRDefault="00FF0E60">
      <w:pPr>
        <w:jc w:val="both"/>
      </w:pPr>
    </w:p>
    <w:p w:rsidR="00FF0E60" w:rsidRDefault="00FF0E60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FF0E60" w:rsidRPr="003713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rPr>
                <w:b/>
                <w:bCs/>
              </w:rPr>
              <w:t>Решение  члена комиссии</w:t>
            </w:r>
          </w:p>
        </w:tc>
      </w:tr>
      <w:tr w:rsidR="00FF0E60" w:rsidRPr="003713F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EA-144554</w:t>
            </w:r>
          </w:p>
          <w:p w:rsidR="00FF0E60" w:rsidRPr="003713F2" w:rsidRDefault="00FF0E60">
            <w:r>
              <w:t>Индивидуальный предприниматель ИВАНОВ АНДРЕЙ АЛЕКСАНДРОВИЧ</w:t>
            </w:r>
          </w:p>
          <w:p w:rsidR="00FF0E60" w:rsidRPr="003713F2" w:rsidRDefault="00FF0E60">
            <w:r>
              <w:t>ИНН 231007021535</w:t>
            </w:r>
          </w:p>
          <w:p w:rsidR="00FF0E60" w:rsidRPr="003713F2" w:rsidRDefault="00FF0E60">
            <w:r>
              <w:t xml:space="preserve">ОГРН </w:t>
            </w:r>
            <w:r w:rsidRPr="00977453">
              <w:t>316237500003968</w:t>
            </w:r>
          </w:p>
          <w:p w:rsidR="00FF0E60" w:rsidRPr="003713F2" w:rsidRDefault="00FF0E60">
            <w:r w:rsidRPr="003713F2">
              <w:t xml:space="preserve">КПП </w:t>
            </w:r>
          </w:p>
          <w:p w:rsidR="00FF0E60" w:rsidRPr="003713F2" w:rsidRDefault="00FF0E60">
            <w:r w:rsidRPr="003713F2">
              <w:t>Место нахождения(жительства)</w:t>
            </w:r>
          </w:p>
          <w:p w:rsidR="00FF0E60" w:rsidRPr="003713F2" w:rsidRDefault="00FF0E60">
            <w:r w:rsidRPr="003713F2">
              <w:t>КРАЙКРАСНОДАРСКИЙ, ГКРАСНОДАР</w:t>
            </w:r>
          </w:p>
          <w:p w:rsidR="00FF0E60" w:rsidRPr="003713F2" w:rsidRDefault="00FF0E60">
            <w:r w:rsidRPr="003713F2">
              <w:t>Почтовый адрес</w:t>
            </w:r>
          </w:p>
          <w:p w:rsidR="00FF0E60" w:rsidRPr="003713F2" w:rsidRDefault="00FF0E60">
            <w:r w:rsidRPr="003713F2">
              <w:t>КРАЙ КРАСНОДАРСКИЙ, Г КРАСНОДАР,</w:t>
            </w:r>
          </w:p>
          <w:p w:rsidR="00FF0E60" w:rsidRPr="003713F2" w:rsidRDefault="00FF0E60">
            <w:r w:rsidRPr="003713F2">
              <w:rPr>
                <w:sz w:val="16"/>
                <w:szCs w:val="16"/>
              </w:rPr>
              <w:t xml:space="preserve">Контактное лицо </w:t>
            </w:r>
          </w:p>
          <w:p w:rsidR="00FF0E60" w:rsidRPr="003713F2" w:rsidRDefault="00FF0E60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FF0E60" w:rsidRPr="003713F2" w:rsidRDefault="00FF0E6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F0E60" w:rsidRDefault="00FF0E60">
            <w:pPr>
              <w:pStyle w:val="a3"/>
            </w:pPr>
          </w:p>
          <w:p w:rsidR="00FF0E60" w:rsidRPr="003713F2" w:rsidRDefault="00FF0E6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t>Соответствует требованиям</w:t>
            </w:r>
          </w:p>
        </w:tc>
      </w:tr>
      <w:tr w:rsidR="00FF0E60" w:rsidRPr="003713F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EA-144554</w:t>
            </w:r>
          </w:p>
          <w:p w:rsidR="00FF0E60" w:rsidRPr="003713F2" w:rsidRDefault="00FF0E60">
            <w:r>
              <w:t>ИВАНОВ АНДРЕЙ АЛЕКСАНДРОВИЧ</w:t>
            </w:r>
          </w:p>
          <w:p w:rsidR="00FF0E60" w:rsidRPr="003713F2" w:rsidRDefault="00FF0E60">
            <w:r>
              <w:t>ИНН 231007021535</w:t>
            </w:r>
          </w:p>
          <w:p w:rsidR="00FF0E60" w:rsidRPr="003713F2" w:rsidRDefault="00FF0E60">
            <w:r>
              <w:t xml:space="preserve">ОГРН </w:t>
            </w:r>
            <w:r w:rsidRPr="00977453">
              <w:t>316237500003968</w:t>
            </w:r>
          </w:p>
          <w:p w:rsidR="00FF0E60" w:rsidRPr="003713F2" w:rsidRDefault="00FF0E60">
            <w:r w:rsidRPr="003713F2">
              <w:t xml:space="preserve">КПП </w:t>
            </w:r>
          </w:p>
          <w:p w:rsidR="00FF0E60" w:rsidRPr="003713F2" w:rsidRDefault="00FF0E60">
            <w:r w:rsidRPr="003713F2">
              <w:t>Место нахождения(жительства)</w:t>
            </w:r>
          </w:p>
          <w:p w:rsidR="00FF0E60" w:rsidRPr="003713F2" w:rsidRDefault="00FF0E60">
            <w:r w:rsidRPr="003713F2">
              <w:t>КРАЙКРАСНОДАРСКИЙ, ГКРАСНОДАР</w:t>
            </w:r>
          </w:p>
          <w:p w:rsidR="00FF0E60" w:rsidRPr="003713F2" w:rsidRDefault="00FF0E60">
            <w:r w:rsidRPr="003713F2">
              <w:t>Почтовый адрес</w:t>
            </w:r>
          </w:p>
          <w:p w:rsidR="00FF0E60" w:rsidRPr="003713F2" w:rsidRDefault="00FF0E60">
            <w:r w:rsidRPr="003713F2">
              <w:t>КРАЙ КРАСНОДАРСКИЙ, Г КРАСНОДАР,</w:t>
            </w:r>
          </w:p>
          <w:p w:rsidR="00FF0E60" w:rsidRPr="003713F2" w:rsidRDefault="00FF0E60">
            <w:r w:rsidRPr="003713F2">
              <w:rPr>
                <w:sz w:val="16"/>
                <w:szCs w:val="16"/>
              </w:rPr>
              <w:t xml:space="preserve">Контактное лицо </w:t>
            </w:r>
          </w:p>
          <w:p w:rsidR="00FF0E60" w:rsidRPr="003713F2" w:rsidRDefault="00FF0E60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FF0E60" w:rsidRPr="003713F2" w:rsidRDefault="00FF0E6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F0E60" w:rsidRDefault="00FF0E60">
            <w:pPr>
              <w:pStyle w:val="a3"/>
            </w:pPr>
          </w:p>
          <w:p w:rsidR="00FF0E60" w:rsidRPr="003713F2" w:rsidRDefault="00FF0E6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t>Соответствует требованиям</w:t>
            </w:r>
          </w:p>
        </w:tc>
      </w:tr>
      <w:tr w:rsidR="00FF0E60" w:rsidRPr="003713F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EA-144554</w:t>
            </w:r>
          </w:p>
          <w:p w:rsidR="00FF0E60" w:rsidRPr="003713F2" w:rsidRDefault="00FF0E60">
            <w:r>
              <w:t>ИВАНОВ АНДРЕЙ АЛЕКСАНДРОВИЧ</w:t>
            </w:r>
          </w:p>
          <w:p w:rsidR="00FF0E60" w:rsidRPr="003713F2" w:rsidRDefault="00FF0E60">
            <w:r>
              <w:t>ИНН 231007021535</w:t>
            </w:r>
          </w:p>
          <w:p w:rsidR="00FF0E60" w:rsidRPr="003713F2" w:rsidRDefault="00FF0E60">
            <w:r>
              <w:t xml:space="preserve">ОГРН </w:t>
            </w:r>
            <w:r w:rsidRPr="00977453">
              <w:t>316237500003968</w:t>
            </w:r>
          </w:p>
          <w:p w:rsidR="00FF0E60" w:rsidRPr="003713F2" w:rsidRDefault="00FF0E60">
            <w:r w:rsidRPr="003713F2">
              <w:t xml:space="preserve">КПП </w:t>
            </w:r>
          </w:p>
          <w:p w:rsidR="00FF0E60" w:rsidRPr="003713F2" w:rsidRDefault="00FF0E60">
            <w:r w:rsidRPr="003713F2">
              <w:t>Место нахождения(жительства)</w:t>
            </w:r>
          </w:p>
          <w:p w:rsidR="00FF0E60" w:rsidRPr="003713F2" w:rsidRDefault="00FF0E60">
            <w:r w:rsidRPr="003713F2">
              <w:t>КРАЙКРАСНОДАРСКИЙ, ГКРАСНОДАР</w:t>
            </w:r>
          </w:p>
          <w:p w:rsidR="00FF0E60" w:rsidRPr="003713F2" w:rsidRDefault="00FF0E60">
            <w:r w:rsidRPr="003713F2">
              <w:t>Почтовый адрес</w:t>
            </w:r>
          </w:p>
          <w:p w:rsidR="00FF0E60" w:rsidRPr="003713F2" w:rsidRDefault="00FF0E60">
            <w:r w:rsidRPr="003713F2">
              <w:t>КРАЙ КРАСНОДАРСКИЙ, Г КРАСНОДАР,</w:t>
            </w:r>
          </w:p>
          <w:p w:rsidR="00FF0E60" w:rsidRPr="003713F2" w:rsidRDefault="00FF0E60">
            <w:r w:rsidRPr="003713F2">
              <w:rPr>
                <w:sz w:val="16"/>
                <w:szCs w:val="16"/>
              </w:rPr>
              <w:t xml:space="preserve">Контактное лицо </w:t>
            </w:r>
          </w:p>
          <w:p w:rsidR="00FF0E60" w:rsidRPr="003713F2" w:rsidRDefault="00FF0E60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FF0E60" w:rsidRPr="003713F2" w:rsidRDefault="00FF0E6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F0E60" w:rsidRDefault="00FF0E60">
            <w:pPr>
              <w:pStyle w:val="a3"/>
            </w:pPr>
          </w:p>
          <w:p w:rsidR="00FF0E60" w:rsidRPr="003713F2" w:rsidRDefault="00FF0E6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t>Соответствует требованиям</w:t>
            </w:r>
          </w:p>
        </w:tc>
      </w:tr>
      <w:tr w:rsidR="00FF0E60" w:rsidRPr="003713F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EA-144661</w:t>
            </w:r>
          </w:p>
          <w:p w:rsidR="00FF0E60" w:rsidRPr="003713F2" w:rsidRDefault="00FF0E60">
            <w:r>
              <w:t>ОБЩЕСТВО С ОГРАНИЧЕННОЙ ОТВЕТСТВЕННОСТЬЮ "БНК"</w:t>
            </w:r>
          </w:p>
          <w:p w:rsidR="00FF0E60" w:rsidRPr="003713F2" w:rsidRDefault="00FF0E60">
            <w:r>
              <w:t>ИНН 2312289857</w:t>
            </w:r>
          </w:p>
          <w:p w:rsidR="00FF0E60" w:rsidRPr="003713F2" w:rsidRDefault="00FF0E60">
            <w:r>
              <w:t xml:space="preserve">ОГРН </w:t>
            </w:r>
            <w:r w:rsidRPr="00977453">
              <w:t>1202300003014</w:t>
            </w:r>
          </w:p>
          <w:p w:rsidR="00FF0E60" w:rsidRPr="003713F2" w:rsidRDefault="00FF0E60">
            <w:r w:rsidRPr="003713F2">
              <w:t xml:space="preserve">КПП </w:t>
            </w:r>
            <w:r w:rsidRPr="00977453">
              <w:t>231101001</w:t>
            </w:r>
          </w:p>
          <w:p w:rsidR="00FF0E60" w:rsidRPr="003713F2" w:rsidRDefault="00FF0E60">
            <w:r w:rsidRPr="003713F2">
              <w:t>Место нахождения(жительства)</w:t>
            </w:r>
          </w:p>
          <w:p w:rsidR="00FF0E60" w:rsidRPr="003713F2" w:rsidRDefault="00FF0E60">
            <w:r w:rsidRPr="003713F2">
              <w:t>350031, КРАЙКРАСНОДАРСКИЙ, ГКРАСНОДАР, КВАРТИРА 3</w:t>
            </w:r>
          </w:p>
          <w:p w:rsidR="00FF0E60" w:rsidRPr="003713F2" w:rsidRDefault="00FF0E60">
            <w:r w:rsidRPr="003713F2">
              <w:t>Почтовый адрес</w:t>
            </w:r>
          </w:p>
          <w:p w:rsidR="00FF0E60" w:rsidRPr="003713F2" w:rsidRDefault="00FF0E60">
            <w:r w:rsidRPr="003713F2">
              <w:t>350065, КРАЙ КРАСНОДАРСКИЙ, Г КРАСНОДАР, УЛ ИМ. СНЕСАРЕВА, ДОМ 18, ПОМЕЩЕНИЕ 77</w:t>
            </w:r>
          </w:p>
          <w:p w:rsidR="00FF0E60" w:rsidRPr="003713F2" w:rsidRDefault="00FF0E60">
            <w:r w:rsidRPr="003713F2">
              <w:rPr>
                <w:sz w:val="16"/>
                <w:szCs w:val="16"/>
              </w:rPr>
              <w:t xml:space="preserve">Контактное лицо </w:t>
            </w:r>
          </w:p>
          <w:p w:rsidR="00FF0E60" w:rsidRPr="003713F2" w:rsidRDefault="00FF0E60">
            <w:r>
              <w:t xml:space="preserve">Телефон </w:t>
            </w:r>
            <w:r w:rsidRPr="00977453">
              <w:t>79182166147</w:t>
            </w:r>
          </w:p>
          <w:p w:rsidR="00FF0E60" w:rsidRPr="003713F2" w:rsidRDefault="00FF0E6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F0E60" w:rsidRDefault="00FF0E60">
            <w:pPr>
              <w:pStyle w:val="a3"/>
            </w:pPr>
          </w:p>
          <w:p w:rsidR="00FF0E60" w:rsidRPr="003713F2" w:rsidRDefault="00FF0E6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t>Соответствует требованиям</w:t>
            </w:r>
          </w:p>
        </w:tc>
      </w:tr>
      <w:tr w:rsidR="00FF0E60" w:rsidRPr="003713F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EA-144661</w:t>
            </w:r>
          </w:p>
          <w:p w:rsidR="00FF0E60" w:rsidRPr="003713F2" w:rsidRDefault="00FF0E60">
            <w:r>
              <w:t>ОБЩЕСТВО С ОГРАНИЧЕННОЙ ОТВЕТСТВЕННОСТЬЮ "БНК"</w:t>
            </w:r>
          </w:p>
          <w:p w:rsidR="00FF0E60" w:rsidRPr="003713F2" w:rsidRDefault="00FF0E60">
            <w:r>
              <w:t>ИНН 2312289857</w:t>
            </w:r>
          </w:p>
          <w:p w:rsidR="00FF0E60" w:rsidRPr="003713F2" w:rsidRDefault="00FF0E60">
            <w:r>
              <w:t xml:space="preserve">ОГРН </w:t>
            </w:r>
            <w:r w:rsidRPr="00977453">
              <w:t>1202300003014</w:t>
            </w:r>
          </w:p>
          <w:p w:rsidR="00FF0E60" w:rsidRPr="003713F2" w:rsidRDefault="00FF0E60">
            <w:r w:rsidRPr="003713F2">
              <w:t xml:space="preserve">КПП </w:t>
            </w:r>
            <w:r w:rsidRPr="00977453">
              <w:t>231101001</w:t>
            </w:r>
          </w:p>
          <w:p w:rsidR="00FF0E60" w:rsidRPr="003713F2" w:rsidRDefault="00FF0E60">
            <w:r w:rsidRPr="003713F2">
              <w:t>Место нахождения(жительства)</w:t>
            </w:r>
          </w:p>
          <w:p w:rsidR="00FF0E60" w:rsidRPr="003713F2" w:rsidRDefault="00FF0E60">
            <w:r w:rsidRPr="003713F2">
              <w:t>350031, КРАЙКРАСНОДАРСКИЙ, ГКРАСНОДАР, КВАРТИРА 3</w:t>
            </w:r>
          </w:p>
          <w:p w:rsidR="00FF0E60" w:rsidRPr="003713F2" w:rsidRDefault="00FF0E60">
            <w:r w:rsidRPr="003713F2">
              <w:t>Почтовый адрес</w:t>
            </w:r>
          </w:p>
          <w:p w:rsidR="00FF0E60" w:rsidRPr="003713F2" w:rsidRDefault="00FF0E60">
            <w:r w:rsidRPr="003713F2">
              <w:t>350065, КРАЙ КРАСНОДАРСКИЙ, Г КРАСНОДАР, УЛ ИМ. СНЕСАРЕВА, ДОМ 18, ПОМЕЩЕНИЕ 77</w:t>
            </w:r>
          </w:p>
          <w:p w:rsidR="00FF0E60" w:rsidRPr="003713F2" w:rsidRDefault="00FF0E60">
            <w:r w:rsidRPr="003713F2">
              <w:rPr>
                <w:sz w:val="16"/>
                <w:szCs w:val="16"/>
              </w:rPr>
              <w:t xml:space="preserve">Контактное лицо </w:t>
            </w:r>
          </w:p>
          <w:p w:rsidR="00FF0E60" w:rsidRPr="003713F2" w:rsidRDefault="00FF0E60">
            <w:r>
              <w:t xml:space="preserve">Телефон </w:t>
            </w:r>
            <w:r w:rsidRPr="00977453">
              <w:t>79182166147</w:t>
            </w:r>
          </w:p>
          <w:p w:rsidR="00FF0E60" w:rsidRPr="003713F2" w:rsidRDefault="00FF0E6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F0E60" w:rsidRDefault="00FF0E60">
            <w:pPr>
              <w:pStyle w:val="a3"/>
            </w:pPr>
          </w:p>
          <w:p w:rsidR="00FF0E60" w:rsidRPr="003713F2" w:rsidRDefault="00FF0E6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t>Соответствует требованиям</w:t>
            </w:r>
          </w:p>
        </w:tc>
      </w:tr>
      <w:tr w:rsidR="00FF0E60" w:rsidRPr="003713F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EA-144661</w:t>
            </w:r>
          </w:p>
          <w:p w:rsidR="00FF0E60" w:rsidRPr="003713F2" w:rsidRDefault="00FF0E60">
            <w:r>
              <w:t>ОБЩЕСТВО С ОГРАНИЧЕННОЙ ОТВЕТСТВЕННОСТЬЮ "БНК"</w:t>
            </w:r>
          </w:p>
          <w:p w:rsidR="00FF0E60" w:rsidRPr="003713F2" w:rsidRDefault="00FF0E60">
            <w:r>
              <w:t>ИНН 2312289857</w:t>
            </w:r>
          </w:p>
          <w:p w:rsidR="00FF0E60" w:rsidRPr="003713F2" w:rsidRDefault="00FF0E60">
            <w:r>
              <w:t xml:space="preserve">ОГРН </w:t>
            </w:r>
            <w:r w:rsidRPr="00977453">
              <w:t>1202300003014</w:t>
            </w:r>
          </w:p>
          <w:p w:rsidR="00FF0E60" w:rsidRPr="003713F2" w:rsidRDefault="00FF0E60">
            <w:r w:rsidRPr="003713F2">
              <w:t xml:space="preserve">КПП </w:t>
            </w:r>
            <w:r w:rsidRPr="00977453">
              <w:t>231101001</w:t>
            </w:r>
          </w:p>
          <w:p w:rsidR="00FF0E60" w:rsidRPr="003713F2" w:rsidRDefault="00FF0E60">
            <w:r w:rsidRPr="003713F2">
              <w:t>Место нахождения(жительства)</w:t>
            </w:r>
          </w:p>
          <w:p w:rsidR="00FF0E60" w:rsidRPr="003713F2" w:rsidRDefault="00FF0E60">
            <w:bookmarkStart w:id="0" w:name="__DdeLink__366_22120086831"/>
            <w:r w:rsidRPr="003713F2">
              <w:t>350031, КРАЙКРАСНОДАРСКИЙ, ГКРАСНОДАР, КВАРТИРА 3</w:t>
            </w:r>
            <w:bookmarkEnd w:id="0"/>
          </w:p>
          <w:p w:rsidR="00FF0E60" w:rsidRPr="003713F2" w:rsidRDefault="00FF0E60">
            <w:r w:rsidRPr="003713F2">
              <w:t>Почтовый адрес</w:t>
            </w:r>
          </w:p>
          <w:p w:rsidR="00FF0E60" w:rsidRPr="003713F2" w:rsidRDefault="00FF0E60">
            <w:r w:rsidRPr="003713F2">
              <w:t>350065, КРАЙ КРАСНОДАРСКИЙ, Г КРАСНОДАР, УЛ ИМ. СНЕСАРЕВА, ДОМ 18, ПОМЕЩЕНИЕ 77</w:t>
            </w:r>
          </w:p>
          <w:p w:rsidR="00FF0E60" w:rsidRPr="003713F2" w:rsidRDefault="00FF0E60">
            <w:r w:rsidRPr="003713F2">
              <w:rPr>
                <w:sz w:val="16"/>
                <w:szCs w:val="16"/>
              </w:rPr>
              <w:t xml:space="preserve">Контактное лицо </w:t>
            </w:r>
          </w:p>
          <w:p w:rsidR="00FF0E60" w:rsidRPr="003713F2" w:rsidRDefault="00FF0E60">
            <w:r>
              <w:t xml:space="preserve">Телефон </w:t>
            </w:r>
            <w:r w:rsidRPr="00977453">
              <w:t>79182166147</w:t>
            </w:r>
          </w:p>
          <w:p w:rsidR="00FF0E60" w:rsidRPr="003713F2" w:rsidRDefault="00FF0E6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F0E60" w:rsidRDefault="00FF0E60">
            <w:pPr>
              <w:pStyle w:val="a3"/>
            </w:pPr>
          </w:p>
          <w:p w:rsidR="00FF0E60" w:rsidRPr="003713F2" w:rsidRDefault="00FF0E6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F0E60" w:rsidRPr="003713F2" w:rsidRDefault="00FF0E6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F0E60" w:rsidRPr="003713F2" w:rsidRDefault="00FF0E60">
            <w:r>
              <w:t>Соответствует требованиям</w:t>
            </w:r>
          </w:p>
        </w:tc>
      </w:tr>
    </w:tbl>
    <w:p w:rsidR="00FF0E60" w:rsidRDefault="00FF0E60">
      <w:pPr>
        <w:ind w:right="142"/>
        <w:jc w:val="both"/>
      </w:pPr>
    </w:p>
    <w:p w:rsidR="00FF0E60" w:rsidRDefault="00FF0E6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77453">
        <w:t>Реагенты диагностические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</w:t>
      </w:r>
      <w:r w:rsidRPr="00977453">
        <w:t xml:space="preserve"> </w:t>
      </w:r>
      <w:r>
        <w:t>Индивидуальный предприниматель  ИВАНОВ АНДРЕЙ АЛЕКСАНДРОВИЧ, предложение о цене контракта 185 914,56 руб.</w:t>
      </w:r>
    </w:p>
    <w:p w:rsidR="00FF0E60" w:rsidRDefault="00FF0E6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739A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F0E60" w:rsidRDefault="00FF0E60">
      <w:pPr>
        <w:jc w:val="both"/>
        <w:rPr>
          <w:b/>
          <w:bCs/>
        </w:rPr>
      </w:pPr>
    </w:p>
    <w:p w:rsidR="00FF0E60" w:rsidRDefault="00FF0E60">
      <w:pPr>
        <w:jc w:val="both"/>
        <w:rPr>
          <w:b/>
          <w:bCs/>
        </w:rPr>
      </w:pPr>
    </w:p>
    <w:p w:rsidR="00FF0E60" w:rsidRDefault="00FF0E60">
      <w:pPr>
        <w:jc w:val="both"/>
        <w:rPr>
          <w:b/>
          <w:bCs/>
        </w:rPr>
      </w:pPr>
    </w:p>
    <w:p w:rsidR="00FF0E60" w:rsidRDefault="00FF0E6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F0E60" w:rsidRPr="003713F2">
        <w:tc>
          <w:tcPr>
            <w:tcW w:w="5847" w:type="dxa"/>
            <w:vAlign w:val="bottom"/>
          </w:tcPr>
          <w:p w:rsidR="00FF0E60" w:rsidRPr="003713F2" w:rsidRDefault="00FF0E6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Просоленко Юрий Александрович</w:t>
            </w:r>
          </w:p>
        </w:tc>
      </w:tr>
      <w:tr w:rsidR="00FF0E60" w:rsidRPr="003713F2">
        <w:tc>
          <w:tcPr>
            <w:tcW w:w="5847" w:type="dxa"/>
            <w:vAlign w:val="bottom"/>
          </w:tcPr>
          <w:p w:rsidR="00FF0E60" w:rsidRPr="003713F2" w:rsidRDefault="00FF0E6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Дехтерев Юрий Сергеевич</w:t>
            </w:r>
          </w:p>
        </w:tc>
      </w:tr>
      <w:tr w:rsidR="00FF0E60" w:rsidRPr="003713F2">
        <w:tc>
          <w:tcPr>
            <w:tcW w:w="5847" w:type="dxa"/>
            <w:vAlign w:val="bottom"/>
          </w:tcPr>
          <w:p w:rsidR="00FF0E60" w:rsidRPr="003713F2" w:rsidRDefault="00FF0E6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F0E60" w:rsidRPr="003713F2" w:rsidRDefault="00FF0E60">
            <w:pPr>
              <w:pStyle w:val="a3"/>
            </w:pPr>
            <w:r w:rsidRPr="003713F2">
              <w:rPr>
                <w:lang w:val="en-US"/>
              </w:rPr>
              <w:t>Владыкина Лидия Валерьевна</w:t>
            </w:r>
          </w:p>
        </w:tc>
      </w:tr>
    </w:tbl>
    <w:p w:rsidR="00FF0E60" w:rsidRDefault="00FF0E60"/>
    <w:sectPr w:rsidR="00FF0E60" w:rsidSect="002B49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4994"/>
    <w:rsid w:val="000739A4"/>
    <w:rsid w:val="002B4994"/>
    <w:rsid w:val="003713F2"/>
    <w:rsid w:val="00977453"/>
    <w:rsid w:val="00D26D89"/>
    <w:rsid w:val="00FF0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994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B499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B499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6261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B4994"/>
  </w:style>
  <w:style w:type="paragraph" w:styleId="Caption">
    <w:name w:val="caption"/>
    <w:basedOn w:val="Normal"/>
    <w:uiPriority w:val="99"/>
    <w:qFormat/>
    <w:rsid w:val="002B499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B499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B499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0626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B499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B499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B499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B499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B499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B499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B499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B499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B499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B499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6261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626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61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B4994"/>
  </w:style>
  <w:style w:type="paragraph" w:customStyle="1" w:styleId="a4">
    <w:name w:val="Заголовок таблицы"/>
    <w:basedOn w:val="a3"/>
    <w:uiPriority w:val="99"/>
    <w:rsid w:val="002B4994"/>
  </w:style>
  <w:style w:type="paragraph" w:customStyle="1" w:styleId="DocumentMap">
    <w:name w:val="DocumentMap"/>
    <w:uiPriority w:val="99"/>
    <w:rsid w:val="002B4994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B499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B4994"/>
  </w:style>
  <w:style w:type="character" w:styleId="Hyperlink">
    <w:name w:val="Hyperlink"/>
    <w:basedOn w:val="DefaultParagraphFont"/>
    <w:uiPriority w:val="99"/>
    <w:rsid w:val="009774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1078</Words>
  <Characters>6151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