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6F6" w:rsidRDefault="00AA46F6">
      <w:pPr>
        <w:ind w:firstLine="680"/>
        <w:jc w:val="center"/>
      </w:pPr>
      <w:r>
        <w:rPr>
          <w:b/>
          <w:bCs/>
        </w:rPr>
        <w:t xml:space="preserve">ПРОТОКОЛ </w:t>
      </w:r>
      <w:r w:rsidRPr="00D36F6F">
        <w:rPr>
          <w:b/>
          <w:bCs/>
        </w:rPr>
        <w:t>0318300120821000216</w:t>
      </w:r>
    </w:p>
    <w:p w:rsidR="00AA46F6" w:rsidRDefault="00AA46F6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A46F6" w:rsidRPr="00D36F6F" w:rsidRDefault="00AA46F6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A46F6" w:rsidRPr="00991758">
        <w:tc>
          <w:tcPr>
            <w:tcW w:w="4961" w:type="dxa"/>
          </w:tcPr>
          <w:p w:rsidR="00AA46F6" w:rsidRPr="00991758" w:rsidRDefault="00AA46F6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A46F6" w:rsidRPr="00991758" w:rsidRDefault="00AA46F6">
            <w:pPr>
              <w:ind w:firstLine="567"/>
              <w:jc w:val="right"/>
            </w:pPr>
            <w:r>
              <w:rPr>
                <w:lang w:val="en-US"/>
              </w:rPr>
              <w:t>17.01.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AA46F6" w:rsidRDefault="00AA46F6">
      <w:pPr>
        <w:overflowPunct/>
      </w:pPr>
    </w:p>
    <w:p w:rsidR="00AA46F6" w:rsidRDefault="00AA46F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D36F6F">
        <w:t xml:space="preserve">: Оказание услуг по поверке (калибровке) средств измерений и контролю технического состояния медицинской техники </w:t>
      </w:r>
    </w:p>
    <w:p w:rsidR="00AA46F6" w:rsidRDefault="00AA46F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213234901331923490100102960017112244</w:t>
      </w:r>
    </w:p>
    <w:p w:rsidR="00AA46F6" w:rsidRDefault="00AA46F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548 263,98 руб.</w:t>
      </w:r>
    </w:p>
    <w:p w:rsidR="00AA46F6" w:rsidRDefault="00AA46F6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36F6F">
        <w:rPr>
          <w:b/>
          <w:bCs/>
        </w:rPr>
        <w:t xml:space="preserve">: </w:t>
      </w:r>
      <w:r w:rsidRPr="00D36F6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36F6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A46F6" w:rsidRPr="00991758">
        <w:trPr>
          <w:jc w:val="right"/>
        </w:trPr>
        <w:tc>
          <w:tcPr>
            <w:tcW w:w="9915" w:type="dxa"/>
          </w:tcPr>
          <w:p w:rsidR="00AA46F6" w:rsidRPr="00991758" w:rsidRDefault="00AA46F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D36F6F">
              <w:rPr>
                <w:b/>
                <w:bCs/>
              </w:rPr>
              <w:t xml:space="preserve">Источник финансирования: </w:t>
            </w:r>
            <w:r w:rsidRPr="00D36F6F">
              <w:t>Внебюджетные фонды (ОМС) на 2022 г.</w:t>
            </w:r>
          </w:p>
          <w:p w:rsidR="00AA46F6" w:rsidRPr="00991758" w:rsidRDefault="00AA46F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D36F6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36F6F">
              <w:t>Российская Федерация, Краснодарский край, Славянский р-н, 1. г.Славянск-на-Кубани, ул.Батарейная 377; 2. г.Славянск-на-Кубани, ул.Ленина, д.20; 3. Славянск-на-Кубани, ул. Школьная, д.612; 4. г.Славянск-на-Кубани, ул.Зеленского,22; ст.Петровская ул. Коммунаров 3,ст.Анастасиевская ул. Ленина  53, с.Погорелово,ул.Луговая д.43к3-9, п.Голубая Нива, ул.Мира 2. С момента подписания контракта по 31.12.2022 г..</w:t>
            </w:r>
          </w:p>
          <w:p w:rsidR="00AA46F6" w:rsidRPr="00991758" w:rsidRDefault="00AA46F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36F6F">
              <w:t>Не требуется</w:t>
            </w:r>
          </w:p>
          <w:p w:rsidR="00AA46F6" w:rsidRPr="00D36F6F" w:rsidRDefault="00AA46F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36F6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A46F6" w:rsidRDefault="00AA46F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36F6F">
        <w:t>30.12.21 10:24:00 (</w:t>
      </w:r>
      <w:r>
        <w:rPr>
          <w:lang w:val="en-US"/>
        </w:rPr>
        <w:t>MSK</w:t>
      </w:r>
      <w:r w:rsidRPr="00D36F6F">
        <w:t>+00:00)</w:t>
      </w:r>
    </w:p>
    <w:p w:rsidR="00AA46F6" w:rsidRDefault="00AA46F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36F6F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A46F6" w:rsidRPr="00991758">
        <w:tc>
          <w:tcPr>
            <w:tcW w:w="3307" w:type="dxa"/>
          </w:tcPr>
          <w:p w:rsidR="00AA46F6" w:rsidRPr="00991758" w:rsidRDefault="00AA46F6">
            <w:r w:rsidRPr="00991758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A46F6" w:rsidRPr="00991758" w:rsidRDefault="00AA46F6">
            <w:r w:rsidRPr="0099175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A46F6" w:rsidRPr="00991758" w:rsidRDefault="00AA46F6">
            <w:pPr>
              <w:rPr>
                <w:lang w:val="en-US"/>
              </w:rPr>
            </w:pPr>
            <w:r w:rsidRPr="00991758">
              <w:rPr>
                <w:lang w:val="en-US"/>
              </w:rPr>
              <w:t>Главный врач</w:t>
            </w:r>
          </w:p>
        </w:tc>
      </w:tr>
      <w:tr w:rsidR="00AA46F6" w:rsidRPr="00991758">
        <w:tc>
          <w:tcPr>
            <w:tcW w:w="3307" w:type="dxa"/>
          </w:tcPr>
          <w:p w:rsidR="00AA46F6" w:rsidRPr="00991758" w:rsidRDefault="00AA46F6">
            <w:r w:rsidRPr="0099175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A46F6" w:rsidRPr="00991758" w:rsidRDefault="00AA46F6">
            <w:r w:rsidRPr="00991758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A46F6" w:rsidRPr="00991758" w:rsidRDefault="00AA46F6">
            <w:pPr>
              <w:rPr>
                <w:lang w:val="en-US"/>
              </w:rPr>
            </w:pPr>
            <w:r w:rsidRPr="00991758">
              <w:rPr>
                <w:lang w:val="en-US"/>
              </w:rPr>
              <w:t>Начальник отдела закупок</w:t>
            </w:r>
          </w:p>
        </w:tc>
      </w:tr>
      <w:tr w:rsidR="00AA46F6" w:rsidRPr="00991758">
        <w:tc>
          <w:tcPr>
            <w:tcW w:w="3307" w:type="dxa"/>
          </w:tcPr>
          <w:p w:rsidR="00AA46F6" w:rsidRPr="00991758" w:rsidRDefault="00AA46F6">
            <w:r w:rsidRPr="00991758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A46F6" w:rsidRPr="00991758" w:rsidRDefault="00AA46F6">
            <w:r w:rsidRPr="00991758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A46F6" w:rsidRPr="00991758" w:rsidRDefault="00AA46F6">
            <w:pPr>
              <w:rPr>
                <w:lang w:val="en-US"/>
              </w:rPr>
            </w:pPr>
            <w:r w:rsidRPr="00991758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A46F6" w:rsidRDefault="00AA46F6">
      <w:pPr>
        <w:jc w:val="both"/>
      </w:pPr>
      <w:r>
        <w:tab/>
        <w:t>Кворум имеется. Комиссия правомочна.</w:t>
      </w:r>
    </w:p>
    <w:p w:rsidR="00AA46F6" w:rsidRDefault="00AA46F6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D36F6F">
        <w:t>17.01.</w:t>
      </w:r>
      <w:r>
        <w:t>20</w:t>
      </w:r>
      <w:r w:rsidRPr="00D36F6F">
        <w:t xml:space="preserve">22 </w:t>
      </w:r>
      <w:r>
        <w:t>09</w:t>
      </w:r>
      <w:r w:rsidRPr="00D36F6F">
        <w:t>:</w:t>
      </w:r>
      <w:r>
        <w:t>20</w:t>
      </w:r>
      <w:r w:rsidRPr="00D36F6F">
        <w:t xml:space="preserve"> (</w:t>
      </w:r>
      <w:r>
        <w:rPr>
          <w:lang w:val="en-US"/>
        </w:rPr>
        <w:t>MSK</w:t>
      </w:r>
      <w:r w:rsidRPr="00D36F6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A46F6" w:rsidRPr="00D36F6F" w:rsidRDefault="00AA46F6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36"/>
        <w:gridCol w:w="1732"/>
        <w:gridCol w:w="1547"/>
        <w:gridCol w:w="2281"/>
        <w:gridCol w:w="3824"/>
      </w:tblGrid>
      <w:tr w:rsidR="00AA46F6" w:rsidRPr="00991758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rPr>
                <w:b/>
                <w:bCs/>
              </w:rPr>
            </w:pPr>
            <w:r w:rsidRPr="00991758">
              <w:rPr>
                <w:b/>
                <w:bCs/>
              </w:rPr>
              <w:t xml:space="preserve">№ </w:t>
            </w:r>
          </w:p>
          <w:p w:rsidR="00AA46F6" w:rsidRPr="00991758" w:rsidRDefault="00AA46F6">
            <w:pPr>
              <w:rPr>
                <w:b/>
                <w:bCs/>
              </w:rPr>
            </w:pPr>
            <w:r w:rsidRPr="00991758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b/>
                <w:bCs/>
              </w:rPr>
            </w:pPr>
            <w:r w:rsidRPr="00991758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b/>
                <w:bCs/>
              </w:rPr>
            </w:pPr>
            <w:r w:rsidRPr="00991758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A46F6" w:rsidRPr="0099175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lang w:val="en-US"/>
              </w:rPr>
            </w:pPr>
            <w:r w:rsidRPr="00991758">
              <w:rPr>
                <w:lang w:val="en-US"/>
              </w:rPr>
              <w:t>286 207,53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lang w:val="en-US"/>
              </w:rPr>
            </w:pPr>
            <w:r w:rsidRPr="00991758">
              <w:rPr>
                <w:lang w:val="en-US"/>
              </w:rPr>
              <w:t>14.01.22 12:00:42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6F6" w:rsidRPr="00D36F6F" w:rsidRDefault="00AA46F6">
            <w:pPr>
              <w:pStyle w:val="a3"/>
            </w:pPr>
            <w:r w:rsidRPr="00D36F6F">
              <w:t>ОБЩЕСТВО С ОГРАНИЧЕННОЙ ОТВЕТСТВЕННОСТЬЮ "ФЕРРАТА"</w:t>
            </w:r>
          </w:p>
        </w:tc>
      </w:tr>
      <w:tr w:rsidR="00AA46F6" w:rsidRPr="0099175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lang w:val="en-US"/>
              </w:rPr>
            </w:pPr>
            <w:r w:rsidRPr="00991758">
              <w:rPr>
                <w:lang w:val="en-US"/>
              </w:rPr>
              <w:t>288 948,85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lang w:val="en-US"/>
              </w:rPr>
            </w:pPr>
            <w:r w:rsidRPr="00991758">
              <w:rPr>
                <w:lang w:val="en-US"/>
              </w:rPr>
              <w:t>14.01.22 11:59:53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6F6" w:rsidRPr="00D36F6F" w:rsidRDefault="00AA46F6">
            <w:pPr>
              <w:pStyle w:val="a3"/>
            </w:pPr>
            <w:r w:rsidRPr="00D36F6F">
              <w:t>ФЕДЕРАЛЬНОЕ БЮДЖЕТНОЕ УЧРЕЖДЕНИЕ "ГОСУДАРСТВЕННЫЙ РЕГИОНАЛЬНЫЙ ЦЕНТР СТАНДАРТИЗАЦИИ, МЕТРОЛОГИИ И ИСПЫТАНИЙ В КРАСНОДАРСКОМ КРАЕ И РЕСПУБЛИКЕ АДЫГЕЯ"</w:t>
            </w:r>
          </w:p>
        </w:tc>
      </w:tr>
      <w:tr w:rsidR="00AA46F6" w:rsidRPr="0099175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lang w:val="en-US"/>
              </w:rPr>
            </w:pPr>
            <w:r w:rsidRPr="00991758">
              <w:rPr>
                <w:lang w:val="en-US"/>
              </w:rPr>
              <w:t>545 522,66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A46F6" w:rsidRPr="00991758" w:rsidRDefault="00AA46F6">
            <w:pPr>
              <w:pStyle w:val="a3"/>
              <w:rPr>
                <w:lang w:val="en-US"/>
              </w:rPr>
            </w:pPr>
            <w:r w:rsidRPr="00991758">
              <w:rPr>
                <w:lang w:val="en-US"/>
              </w:rPr>
              <w:t>14.01.22 11:00:44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6F6" w:rsidRPr="00D36F6F" w:rsidRDefault="00AA46F6">
            <w:pPr>
              <w:pStyle w:val="a3"/>
            </w:pPr>
            <w:r w:rsidRPr="00D36F6F">
              <w:t>ОБЩЕСТВО С ОГРАНИЧЕННОЙ ОТВЕТСТВЕННОСТЬЮ"ЮЖНЫЙ МЕТРОЛОГИЧЕСКИЙ ЦЕНТР"</w:t>
            </w:r>
          </w:p>
        </w:tc>
      </w:tr>
    </w:tbl>
    <w:p w:rsidR="00AA46F6" w:rsidRDefault="00AA46F6">
      <w:pPr>
        <w:jc w:val="both"/>
      </w:pPr>
    </w:p>
    <w:p w:rsidR="00AA46F6" w:rsidRDefault="00AA46F6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779"/>
        <w:gridCol w:w="2236"/>
        <w:gridCol w:w="2200"/>
        <w:gridCol w:w="1710"/>
      </w:tblGrid>
      <w:tr w:rsidR="00AA46F6" w:rsidRPr="0099175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rPr>
                <w:b/>
                <w:bCs/>
              </w:rPr>
              <w:t>Решение  члена комиссии</w:t>
            </w:r>
          </w:p>
        </w:tc>
      </w:tr>
      <w:tr w:rsidR="00AA46F6" w:rsidRPr="0099175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EA-144442</w:t>
            </w:r>
          </w:p>
          <w:p w:rsidR="00AA46F6" w:rsidRPr="00991758" w:rsidRDefault="00AA46F6">
            <w:r>
              <w:t>ОБЩЕСТВО С ОГРАНИЧЕННОЙ ОТВЕТСТВЕННОСТЬЮ "ФЕРРАТА"</w:t>
            </w:r>
          </w:p>
          <w:p w:rsidR="00AA46F6" w:rsidRPr="00991758" w:rsidRDefault="00AA46F6">
            <w:r>
              <w:t>ИНН 2312122946</w:t>
            </w:r>
          </w:p>
          <w:p w:rsidR="00AA46F6" w:rsidRPr="00991758" w:rsidRDefault="00AA46F6">
            <w:r>
              <w:t xml:space="preserve">ОГРН </w:t>
            </w:r>
            <w:r w:rsidRPr="00D36F6F">
              <w:t>1052307237652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230901001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350001, КРАЙКРАСНОДАРСКИЙ, ГКРАСНОДАР, ОФИС 106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350001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78612334767</w:t>
            </w:r>
          </w:p>
          <w:p w:rsidR="00AA46F6" w:rsidRPr="00991758" w:rsidRDefault="00AA46F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EA-144442</w:t>
            </w:r>
          </w:p>
          <w:p w:rsidR="00AA46F6" w:rsidRPr="00991758" w:rsidRDefault="00AA46F6">
            <w:r>
              <w:t>ОБЩЕСТВО С ОГРАНИЧЕННОЙ ОТВЕТСТВЕННОСТЬЮ "ФЕРРАТА"</w:t>
            </w:r>
          </w:p>
          <w:p w:rsidR="00AA46F6" w:rsidRPr="00991758" w:rsidRDefault="00AA46F6">
            <w:r>
              <w:t>ИНН 2312122946</w:t>
            </w:r>
          </w:p>
          <w:p w:rsidR="00AA46F6" w:rsidRPr="00991758" w:rsidRDefault="00AA46F6">
            <w:r>
              <w:t xml:space="preserve">ОГРН </w:t>
            </w:r>
            <w:r w:rsidRPr="00D36F6F">
              <w:t>1052307237652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230901001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350001, КРАЙКРАСНОДАРСКИЙ, ГКРАСНОДАР, ОФИС 106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350001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78612334767</w:t>
            </w:r>
          </w:p>
          <w:p w:rsidR="00AA46F6" w:rsidRPr="00991758" w:rsidRDefault="00AA46F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EA-144442</w:t>
            </w:r>
          </w:p>
          <w:p w:rsidR="00AA46F6" w:rsidRPr="00991758" w:rsidRDefault="00AA46F6">
            <w:r>
              <w:t>ОБЩЕСТВО С ОГРАНИЧЕННОЙ ОТВЕТСТВЕННОСТЬЮ "ФЕРРАТА"</w:t>
            </w:r>
          </w:p>
          <w:p w:rsidR="00AA46F6" w:rsidRPr="00991758" w:rsidRDefault="00AA46F6">
            <w:r>
              <w:t>ИНН 2312122946</w:t>
            </w:r>
          </w:p>
          <w:p w:rsidR="00AA46F6" w:rsidRPr="00991758" w:rsidRDefault="00AA46F6">
            <w:r>
              <w:t xml:space="preserve">ОГРН </w:t>
            </w:r>
            <w:r w:rsidRPr="00D36F6F">
              <w:t>1052307237652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230901001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350001, КРАЙКРАСНОДАРСКИЙ, ГКРАСНОДАР, ОФИС 106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350001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78612334767</w:t>
            </w:r>
          </w:p>
          <w:p w:rsidR="00AA46F6" w:rsidRPr="00991758" w:rsidRDefault="00AA46F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EA-144605</w:t>
            </w:r>
          </w:p>
          <w:p w:rsidR="00AA46F6" w:rsidRPr="00991758" w:rsidRDefault="00AA46F6">
            <w:r>
              <w:t>ФЕДЕРАЛЬНОЕ БЮДЖЕТНОЕ УЧРЕЖДЕНИЕ "ГОСУДАРСТВЕННЫЙ РЕГИОНАЛЬНЫЙ ЦЕНТР СТАНДАРТИЗАЦИИ, МЕТРОЛОГИИ И ИСПЫТАНИЙ В КРАСНОДАРСКОМ КРАЕ И РЕСПУБЛИКЕ АДЫГЕЯ"</w:t>
            </w:r>
          </w:p>
          <w:p w:rsidR="00AA46F6" w:rsidRPr="00991758" w:rsidRDefault="00AA46F6">
            <w:r>
              <w:t>ИНН 2309000994</w:t>
            </w:r>
          </w:p>
          <w:p w:rsidR="00AA46F6" w:rsidRPr="00991758" w:rsidRDefault="00AA46F6">
            <w:r>
              <w:t xml:space="preserve">ОГРН </w:t>
            </w:r>
            <w:r w:rsidRPr="00D36F6F">
              <w:t>1022301436190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230901001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350040, КРАЙКРАСНОДАРСКИЙ, ГКРАСНОДАР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Российская Федерация, 350040, Краснодарский край, г. Краснодар, ул. Айвазовского, 104 а.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78612335255</w:t>
            </w:r>
          </w:p>
          <w:p w:rsidR="00AA46F6" w:rsidRPr="00991758" w:rsidRDefault="00AA46F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EA-144605</w:t>
            </w:r>
          </w:p>
          <w:p w:rsidR="00AA46F6" w:rsidRPr="00991758" w:rsidRDefault="00AA46F6">
            <w:r>
              <w:t>ФЕДЕРАЛЬНОЕ БЮДЖЕТНОЕ УЧРЕЖДЕНИЕ "ГОСУДАРСТВЕННЫЙ РЕГИОНАЛЬНЫЙ ЦЕНТР СТАНДАРТИЗАЦИИ, МЕТРОЛОГИИ И ИСПЫТАНИЙ В КРАСНОДАРСКОМ КРАЕ И РЕСПУБЛИКЕ АДЫГЕЯ"</w:t>
            </w:r>
          </w:p>
          <w:p w:rsidR="00AA46F6" w:rsidRPr="00991758" w:rsidRDefault="00AA46F6">
            <w:r>
              <w:t>ИНН 2309000994</w:t>
            </w:r>
          </w:p>
          <w:p w:rsidR="00AA46F6" w:rsidRPr="00991758" w:rsidRDefault="00AA46F6">
            <w:r>
              <w:t xml:space="preserve">ОГРН </w:t>
            </w:r>
            <w:r w:rsidRPr="00D36F6F">
              <w:t>1022301436190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230901001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350040, КРАЙКРАСНОДАРСКИЙ, ГКРАСНОДАР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Российская Федерация, 350040, Краснодарский край, г. Краснодар, ул. Айвазовского, 104 а.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78612335255</w:t>
            </w:r>
          </w:p>
          <w:p w:rsidR="00AA46F6" w:rsidRPr="00991758" w:rsidRDefault="00AA46F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EA-144605</w:t>
            </w:r>
          </w:p>
          <w:p w:rsidR="00AA46F6" w:rsidRPr="00991758" w:rsidRDefault="00AA46F6">
            <w:r>
              <w:t>ФЕДЕРАЛЬНОЕ БЮДЖЕТНОЕ УЧРЕЖДЕНИЕ "ГОСУДАРСТВЕННЫЙ РЕГИОНАЛЬНЫЙ ЦЕНТР СТАНДАРТИЗАЦИИ, МЕТРОЛОГИИ И ИСПЫТАНИЙ В КРАСНОДАРСКОМ КРАЕ И РЕСПУБЛИКЕ АДЫГЕЯ"</w:t>
            </w:r>
          </w:p>
          <w:p w:rsidR="00AA46F6" w:rsidRPr="00991758" w:rsidRDefault="00AA46F6">
            <w:r>
              <w:t>ИНН 2309000994</w:t>
            </w:r>
          </w:p>
          <w:p w:rsidR="00AA46F6" w:rsidRPr="00991758" w:rsidRDefault="00AA46F6">
            <w:r>
              <w:t xml:space="preserve">ОГРН </w:t>
            </w:r>
            <w:r w:rsidRPr="00D36F6F">
              <w:t>1022301436190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230901001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350040, КРАЙКРАСНОДАРСКИЙ, ГКРАСНОДАР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Российская Федерация, 350040, Краснодарский край, г. Краснодар, ул. Айвазовского, 104 а.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78612335255</w:t>
            </w:r>
          </w:p>
          <w:p w:rsidR="00AA46F6" w:rsidRPr="00991758" w:rsidRDefault="00AA46F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EA-144186</w:t>
            </w:r>
          </w:p>
          <w:p w:rsidR="00AA46F6" w:rsidRPr="00991758" w:rsidRDefault="00AA46F6">
            <w:r>
              <w:t>ОБЩЕСТВО С ОГРАНИЧЕННОЙ ОТВЕТСТВЕННОСТЬЮ"ЮЖНЫЙ МЕТРОЛОГИЧЕСКИЙ ЦЕНТР"</w:t>
            </w:r>
          </w:p>
          <w:p w:rsidR="00AA46F6" w:rsidRPr="00991758" w:rsidRDefault="00AA46F6">
            <w:r>
              <w:t>ИНН 6168068546</w:t>
            </w:r>
          </w:p>
          <w:p w:rsidR="00AA46F6" w:rsidRPr="00991758" w:rsidRDefault="00AA46F6">
            <w:r>
              <w:t xml:space="preserve">ОГРН </w:t>
            </w:r>
            <w:r w:rsidRPr="00D36F6F">
              <w:t>1136194004100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616801001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344103, ОБЛРОСТОВСКАЯ, ГРОСТОВ-НА-ДОНУ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344090, г. Ростов-на-Дону, а/я 4866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78632005425</w:t>
            </w:r>
          </w:p>
          <w:p w:rsidR="00AA46F6" w:rsidRPr="00991758" w:rsidRDefault="00AA46F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EA-144186</w:t>
            </w:r>
          </w:p>
          <w:p w:rsidR="00AA46F6" w:rsidRPr="00991758" w:rsidRDefault="00AA46F6">
            <w:r>
              <w:t>ОБЩЕСТВО С ОГРАНИЧЕННОЙ ОТВЕТСТВЕННОСТЬЮ"ЮЖНЫЙ МЕТРОЛОГИЧЕСКИЙ ЦЕНТР"</w:t>
            </w:r>
          </w:p>
          <w:p w:rsidR="00AA46F6" w:rsidRPr="00991758" w:rsidRDefault="00AA46F6">
            <w:r>
              <w:t>ИНН 6168068546</w:t>
            </w:r>
          </w:p>
          <w:p w:rsidR="00AA46F6" w:rsidRPr="00991758" w:rsidRDefault="00AA46F6">
            <w:r>
              <w:t xml:space="preserve">ОГРН </w:t>
            </w:r>
            <w:r w:rsidRPr="00D36F6F">
              <w:t>1136194004100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616801001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r w:rsidRPr="00991758">
              <w:t>344103, ОБЛРОСТОВСКАЯ, ГРОСТОВ-НА-ДОНУ</w:t>
            </w:r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344090, г. Ростов-на-Дону, а/я 4866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78632005425</w:t>
            </w:r>
          </w:p>
          <w:p w:rsidR="00AA46F6" w:rsidRPr="00991758" w:rsidRDefault="00AA46F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  <w:tr w:rsidR="00AA46F6" w:rsidRPr="0099175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EA-144186</w:t>
            </w:r>
          </w:p>
          <w:p w:rsidR="00AA46F6" w:rsidRPr="00991758" w:rsidRDefault="00AA46F6">
            <w:r>
              <w:t>ОБЩЕСТВО С ОГРАНИЧЕННОЙ ОТВЕТСТВЕННОСТЬЮ"ЮЖНЫЙ МЕТРОЛОГИЧЕСКИЙ ЦЕНТР"</w:t>
            </w:r>
          </w:p>
          <w:p w:rsidR="00AA46F6" w:rsidRPr="00991758" w:rsidRDefault="00AA46F6">
            <w:r>
              <w:t>ИНН 6168068546</w:t>
            </w:r>
          </w:p>
          <w:p w:rsidR="00AA46F6" w:rsidRPr="00991758" w:rsidRDefault="00AA46F6">
            <w:r>
              <w:t xml:space="preserve">ОГРН </w:t>
            </w:r>
            <w:r w:rsidRPr="00D36F6F">
              <w:t>1136194004100</w:t>
            </w:r>
          </w:p>
          <w:p w:rsidR="00AA46F6" w:rsidRPr="00991758" w:rsidRDefault="00AA46F6">
            <w:r w:rsidRPr="00991758">
              <w:t xml:space="preserve">КПП </w:t>
            </w:r>
            <w:r w:rsidRPr="00D36F6F">
              <w:t>616801001</w:t>
            </w:r>
          </w:p>
          <w:p w:rsidR="00AA46F6" w:rsidRPr="00991758" w:rsidRDefault="00AA46F6">
            <w:r w:rsidRPr="00991758">
              <w:t>Место нахождения(жительства)</w:t>
            </w:r>
          </w:p>
          <w:p w:rsidR="00AA46F6" w:rsidRPr="00991758" w:rsidRDefault="00AA46F6">
            <w:bookmarkStart w:id="0" w:name="__DdeLink__366_22120086831"/>
            <w:r w:rsidRPr="00991758">
              <w:t>344103, ОБЛРОСТОВСКАЯ, ГРОСТОВ-НА-ДОНУ</w:t>
            </w:r>
            <w:bookmarkEnd w:id="0"/>
          </w:p>
          <w:p w:rsidR="00AA46F6" w:rsidRPr="00991758" w:rsidRDefault="00AA46F6">
            <w:r w:rsidRPr="00991758">
              <w:t>Почтовый адрес</w:t>
            </w:r>
          </w:p>
          <w:p w:rsidR="00AA46F6" w:rsidRPr="00991758" w:rsidRDefault="00AA46F6">
            <w:r w:rsidRPr="00991758">
              <w:t>344090, г. Ростов-на-Дону, а/я 4866</w:t>
            </w:r>
          </w:p>
          <w:p w:rsidR="00AA46F6" w:rsidRPr="00991758" w:rsidRDefault="00AA46F6">
            <w:r w:rsidRPr="00991758">
              <w:rPr>
                <w:sz w:val="16"/>
                <w:szCs w:val="16"/>
              </w:rPr>
              <w:t xml:space="preserve">Контактное лицо </w:t>
            </w:r>
          </w:p>
          <w:p w:rsidR="00AA46F6" w:rsidRPr="00991758" w:rsidRDefault="00AA46F6">
            <w:r>
              <w:t xml:space="preserve">Телефон </w:t>
            </w:r>
            <w:r>
              <w:rPr>
                <w:lang w:val="en-US"/>
              </w:rPr>
              <w:t>78632005425</w:t>
            </w:r>
          </w:p>
          <w:p w:rsidR="00AA46F6" w:rsidRPr="00991758" w:rsidRDefault="00AA46F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46F6" w:rsidRDefault="00AA46F6">
            <w:pPr>
              <w:pStyle w:val="a3"/>
            </w:pPr>
          </w:p>
          <w:p w:rsidR="00AA46F6" w:rsidRPr="00991758" w:rsidRDefault="00AA46F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46F6" w:rsidRPr="00991758" w:rsidRDefault="00AA46F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46F6" w:rsidRPr="00991758" w:rsidRDefault="00AA46F6">
            <w:r>
              <w:t>Соответствует требованиям</w:t>
            </w:r>
          </w:p>
        </w:tc>
      </w:tr>
    </w:tbl>
    <w:p w:rsidR="00AA46F6" w:rsidRDefault="00AA46F6">
      <w:pPr>
        <w:ind w:right="142"/>
        <w:jc w:val="both"/>
      </w:pPr>
    </w:p>
    <w:p w:rsidR="00AA46F6" w:rsidRDefault="00AA46F6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D36F6F">
        <w:t>Оказание услуг по поверке (калибровке) средств измерений и контролю технического состояния медицинской техники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"ФЕРРАТА", предложение о цене контракта 286 207,53 руб.</w:t>
      </w:r>
    </w:p>
    <w:p w:rsidR="00AA46F6" w:rsidRDefault="00AA46F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C4B0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A46F6" w:rsidRDefault="00AA46F6">
      <w:pPr>
        <w:jc w:val="both"/>
        <w:rPr>
          <w:b/>
          <w:bCs/>
        </w:rPr>
      </w:pPr>
    </w:p>
    <w:p w:rsidR="00AA46F6" w:rsidRDefault="00AA46F6">
      <w:pPr>
        <w:jc w:val="both"/>
        <w:rPr>
          <w:b/>
          <w:bCs/>
        </w:rPr>
      </w:pPr>
    </w:p>
    <w:p w:rsidR="00AA46F6" w:rsidRDefault="00AA46F6">
      <w:pPr>
        <w:jc w:val="both"/>
        <w:rPr>
          <w:b/>
          <w:bCs/>
        </w:rPr>
      </w:pPr>
    </w:p>
    <w:p w:rsidR="00AA46F6" w:rsidRDefault="00AA46F6">
      <w:pPr>
        <w:jc w:val="both"/>
        <w:rPr>
          <w:b/>
          <w:bCs/>
        </w:rPr>
      </w:pPr>
    </w:p>
    <w:p w:rsidR="00AA46F6" w:rsidRDefault="00AA46F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A46F6" w:rsidRPr="00991758">
        <w:tc>
          <w:tcPr>
            <w:tcW w:w="5847" w:type="dxa"/>
            <w:vAlign w:val="bottom"/>
          </w:tcPr>
          <w:p w:rsidR="00AA46F6" w:rsidRPr="00991758" w:rsidRDefault="00AA46F6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Просоленко Юрий Александрович</w:t>
            </w:r>
          </w:p>
        </w:tc>
      </w:tr>
      <w:tr w:rsidR="00AA46F6" w:rsidRPr="00991758">
        <w:tc>
          <w:tcPr>
            <w:tcW w:w="5847" w:type="dxa"/>
            <w:vAlign w:val="bottom"/>
          </w:tcPr>
          <w:p w:rsidR="00AA46F6" w:rsidRPr="00991758" w:rsidRDefault="00AA46F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Дехтерев Юрий Сергеевич</w:t>
            </w:r>
          </w:p>
        </w:tc>
      </w:tr>
      <w:tr w:rsidR="00AA46F6" w:rsidRPr="00991758">
        <w:tc>
          <w:tcPr>
            <w:tcW w:w="5847" w:type="dxa"/>
            <w:vAlign w:val="bottom"/>
          </w:tcPr>
          <w:p w:rsidR="00AA46F6" w:rsidRPr="00991758" w:rsidRDefault="00AA46F6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A46F6" w:rsidRPr="00991758" w:rsidRDefault="00AA46F6">
            <w:pPr>
              <w:pStyle w:val="a3"/>
            </w:pPr>
            <w:r w:rsidRPr="00991758">
              <w:rPr>
                <w:lang w:val="en-US"/>
              </w:rPr>
              <w:t>Владыкина Лидия Валерьевна</w:t>
            </w:r>
          </w:p>
        </w:tc>
      </w:tr>
    </w:tbl>
    <w:p w:rsidR="00AA46F6" w:rsidRDefault="00AA46F6"/>
    <w:sectPr w:rsidR="00AA46F6" w:rsidSect="00415B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B5A"/>
    <w:rsid w:val="00415B5A"/>
    <w:rsid w:val="00991758"/>
    <w:rsid w:val="00AA46F6"/>
    <w:rsid w:val="00AC4B05"/>
    <w:rsid w:val="00D36F6F"/>
    <w:rsid w:val="00D64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B5A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415B5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15B5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C2F65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415B5A"/>
  </w:style>
  <w:style w:type="paragraph" w:styleId="Caption">
    <w:name w:val="caption"/>
    <w:basedOn w:val="Normal"/>
    <w:uiPriority w:val="99"/>
    <w:qFormat/>
    <w:rsid w:val="00415B5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15B5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15B5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C2F6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15B5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15B5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15B5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15B5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15B5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15B5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15B5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15B5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15B5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15B5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2F65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2F6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F65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415B5A"/>
  </w:style>
  <w:style w:type="paragraph" w:customStyle="1" w:styleId="a4">
    <w:name w:val="Заголовок таблицы"/>
    <w:basedOn w:val="a3"/>
    <w:uiPriority w:val="99"/>
    <w:rsid w:val="00415B5A"/>
  </w:style>
  <w:style w:type="paragraph" w:customStyle="1" w:styleId="DocumentMap">
    <w:name w:val="DocumentMap"/>
    <w:uiPriority w:val="99"/>
    <w:rsid w:val="00415B5A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415B5A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415B5A"/>
  </w:style>
  <w:style w:type="character" w:styleId="Hyperlink">
    <w:name w:val="Hyperlink"/>
    <w:basedOn w:val="DefaultParagraphFont"/>
    <w:uiPriority w:val="99"/>
    <w:rsid w:val="00D36F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1410</Words>
  <Characters>8037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