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C33" w:rsidRDefault="00E15C33">
      <w:pPr>
        <w:ind w:firstLine="680"/>
        <w:jc w:val="center"/>
      </w:pPr>
      <w:r>
        <w:rPr>
          <w:b/>
          <w:bCs/>
        </w:rPr>
        <w:t xml:space="preserve">ПРОТОКОЛ </w:t>
      </w:r>
      <w:r w:rsidRPr="00960B81">
        <w:rPr>
          <w:b/>
          <w:bCs/>
        </w:rPr>
        <w:t>0318300120821000217</w:t>
      </w:r>
    </w:p>
    <w:p w:rsidR="00E15C33" w:rsidRDefault="00E15C33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E15C33" w:rsidRPr="00960B81" w:rsidRDefault="00E15C33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E15C33" w:rsidRPr="0096714F">
        <w:tc>
          <w:tcPr>
            <w:tcW w:w="4961" w:type="dxa"/>
          </w:tcPr>
          <w:p w:rsidR="00E15C33" w:rsidRPr="0096714F" w:rsidRDefault="00E15C33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E15C33" w:rsidRPr="0096714F" w:rsidRDefault="00E15C33">
            <w:pPr>
              <w:ind w:firstLine="567"/>
              <w:jc w:val="right"/>
            </w:pPr>
            <w:r>
              <w:rPr>
                <w:lang w:val="en-US"/>
              </w:rPr>
              <w:t>18.01.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E15C33" w:rsidRDefault="00E15C33">
      <w:pPr>
        <w:overflowPunct/>
      </w:pPr>
    </w:p>
    <w:p w:rsidR="00E15C33" w:rsidRDefault="00E15C3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Поставка картриджей </w:t>
      </w:r>
    </w:p>
    <w:p w:rsidR="00E15C33" w:rsidRDefault="00E15C3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213234901331923490100102900012823244</w:t>
      </w:r>
    </w:p>
    <w:p w:rsidR="00E15C33" w:rsidRDefault="00E15C3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392 584,59 руб.</w:t>
      </w:r>
    </w:p>
    <w:p w:rsidR="00E15C33" w:rsidRDefault="00E15C33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60B81">
        <w:rPr>
          <w:b/>
          <w:bCs/>
        </w:rPr>
        <w:t xml:space="preserve">: </w:t>
      </w:r>
      <w:r w:rsidRPr="00960B81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60B81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E15C33" w:rsidRPr="0096714F">
        <w:trPr>
          <w:jc w:val="right"/>
        </w:trPr>
        <w:tc>
          <w:tcPr>
            <w:tcW w:w="9915" w:type="dxa"/>
          </w:tcPr>
          <w:p w:rsidR="00E15C33" w:rsidRPr="0096714F" w:rsidRDefault="00E15C3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960B81">
              <w:rPr>
                <w:b/>
                <w:bCs/>
              </w:rPr>
              <w:t xml:space="preserve">Источник финансирования: </w:t>
            </w:r>
            <w:r w:rsidRPr="00960B81">
              <w:t>Внебюджетные фонды (ОМС), краевой бюджет, внебюджетные средства (платные услуги) на 2022 г.</w:t>
            </w:r>
          </w:p>
          <w:p w:rsidR="00E15C33" w:rsidRPr="0096714F" w:rsidRDefault="00E15C3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960B81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60B81">
              <w:t>353560, Россия, Краснодарский край, г. Славянск-на-Кубани, ул. Батарейная, 377  транспортом поставщика. Поставщик производит первую поставку в количестве 1/4 от объемов, указанных в спецификации, в течении 10 календарных дней с даты заключения контракта, последующие поставки производятся ежемесячно равными партиями при отсутствии заявок, последняя поставка не позднее 15 мая 2022 г..</w:t>
            </w:r>
          </w:p>
          <w:p w:rsidR="00E15C33" w:rsidRPr="0096714F" w:rsidRDefault="00E15C3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60B81">
              <w:t>Не требуется</w:t>
            </w:r>
          </w:p>
          <w:p w:rsidR="00E15C33" w:rsidRPr="00960B81" w:rsidRDefault="00E15C3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60B81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E15C33" w:rsidRDefault="00E15C33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60B81">
        <w:t>30.12.21 11:54:28 (</w:t>
      </w:r>
      <w:r>
        <w:rPr>
          <w:lang w:val="en-US"/>
        </w:rPr>
        <w:t>MSK</w:t>
      </w:r>
      <w:r w:rsidRPr="00960B81">
        <w:t>+00:00)</w:t>
      </w:r>
    </w:p>
    <w:p w:rsidR="00E15C33" w:rsidRDefault="00E15C33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60B81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E15C33" w:rsidRPr="0096714F">
        <w:tc>
          <w:tcPr>
            <w:tcW w:w="3307" w:type="dxa"/>
          </w:tcPr>
          <w:p w:rsidR="00E15C33" w:rsidRPr="0096714F" w:rsidRDefault="00E15C33">
            <w:r w:rsidRPr="0096714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E15C33" w:rsidRPr="0096714F" w:rsidRDefault="00E15C33">
            <w:r w:rsidRPr="0096714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E15C33" w:rsidRPr="0096714F" w:rsidRDefault="00E15C33">
            <w:pPr>
              <w:rPr>
                <w:lang w:val="en-US"/>
              </w:rPr>
            </w:pPr>
            <w:r w:rsidRPr="0096714F">
              <w:rPr>
                <w:lang w:val="en-US"/>
              </w:rPr>
              <w:t>Главный врач</w:t>
            </w:r>
          </w:p>
        </w:tc>
      </w:tr>
      <w:tr w:rsidR="00E15C33" w:rsidRPr="0096714F">
        <w:tc>
          <w:tcPr>
            <w:tcW w:w="3307" w:type="dxa"/>
          </w:tcPr>
          <w:p w:rsidR="00E15C33" w:rsidRPr="0096714F" w:rsidRDefault="00E15C33">
            <w:r w:rsidRPr="0096714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15C33" w:rsidRPr="0096714F" w:rsidRDefault="00E15C33">
            <w:r w:rsidRPr="0096714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E15C33" w:rsidRPr="0096714F" w:rsidRDefault="00E15C33">
            <w:pPr>
              <w:rPr>
                <w:lang w:val="en-US"/>
              </w:rPr>
            </w:pPr>
            <w:r w:rsidRPr="0096714F">
              <w:rPr>
                <w:lang w:val="en-US"/>
              </w:rPr>
              <w:t>Начальник отдела закупок</w:t>
            </w:r>
          </w:p>
        </w:tc>
      </w:tr>
      <w:tr w:rsidR="00E15C33" w:rsidRPr="0096714F">
        <w:tc>
          <w:tcPr>
            <w:tcW w:w="3307" w:type="dxa"/>
          </w:tcPr>
          <w:p w:rsidR="00E15C33" w:rsidRPr="0096714F" w:rsidRDefault="00E15C33">
            <w:r w:rsidRPr="0096714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E15C33" w:rsidRPr="0096714F" w:rsidRDefault="00E15C33">
            <w:r w:rsidRPr="0096714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E15C33" w:rsidRPr="0096714F" w:rsidRDefault="00E15C33">
            <w:pPr>
              <w:rPr>
                <w:lang w:val="en-US"/>
              </w:rPr>
            </w:pPr>
            <w:r w:rsidRPr="0096714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E15C33" w:rsidRDefault="00E15C33">
      <w:pPr>
        <w:jc w:val="both"/>
      </w:pPr>
      <w:r>
        <w:tab/>
        <w:t>Кворум имеется. Комиссия правомочна.</w:t>
      </w:r>
    </w:p>
    <w:p w:rsidR="00E15C33" w:rsidRDefault="00E15C33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960B81">
        <w:t>18.01.</w:t>
      </w:r>
      <w:r>
        <w:t>20</w:t>
      </w:r>
      <w:r w:rsidRPr="00960B81">
        <w:t>22 0</w:t>
      </w:r>
      <w:r>
        <w:t>8</w:t>
      </w:r>
      <w:r w:rsidRPr="00960B81">
        <w:t>:4</w:t>
      </w:r>
      <w:r>
        <w:t>0</w:t>
      </w:r>
      <w:r w:rsidRPr="00960B81">
        <w:t xml:space="preserve"> (</w:t>
      </w:r>
      <w:r>
        <w:rPr>
          <w:lang w:val="en-US"/>
        </w:rPr>
        <w:t>MSK</w:t>
      </w:r>
      <w:r w:rsidRPr="00960B81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E15C33" w:rsidRPr="00960B81" w:rsidRDefault="00E15C33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E15C33" w:rsidRPr="0096714F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rPr>
                <w:b/>
                <w:bCs/>
              </w:rPr>
            </w:pPr>
            <w:r w:rsidRPr="0096714F">
              <w:rPr>
                <w:b/>
                <w:bCs/>
              </w:rPr>
              <w:t xml:space="preserve">№ </w:t>
            </w:r>
          </w:p>
          <w:p w:rsidR="00E15C33" w:rsidRPr="0096714F" w:rsidRDefault="00E15C33">
            <w:pPr>
              <w:rPr>
                <w:b/>
                <w:bCs/>
              </w:rPr>
            </w:pPr>
            <w:r w:rsidRPr="0096714F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  <w:rPr>
                <w:b/>
                <w:bCs/>
              </w:rPr>
            </w:pPr>
            <w:r w:rsidRPr="0096714F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  <w:rPr>
                <w:b/>
                <w:bCs/>
              </w:rPr>
            </w:pPr>
            <w:r w:rsidRPr="0096714F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C33" w:rsidRPr="0096714F" w:rsidRDefault="00E15C33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E15C33" w:rsidRPr="0096714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</w:pPr>
            <w:r w:rsidRPr="0096714F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  <w:rPr>
                <w:lang w:val="en-US"/>
              </w:rPr>
            </w:pPr>
            <w:r w:rsidRPr="0096714F">
              <w:rPr>
                <w:lang w:val="en-US"/>
              </w:rPr>
              <w:t>211 995,92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</w:pPr>
            <w:r w:rsidRPr="0096714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  <w:rPr>
                <w:lang w:val="en-US"/>
              </w:rPr>
            </w:pPr>
            <w:r w:rsidRPr="0096714F">
              <w:rPr>
                <w:lang w:val="en-US"/>
              </w:rPr>
              <w:t>14.01.22 11:46:19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C33" w:rsidRPr="00960B81" w:rsidRDefault="00E15C33">
            <w:pPr>
              <w:pStyle w:val="a3"/>
            </w:pPr>
            <w:r w:rsidRPr="00960B81">
              <w:t>ОБЩЕСТВО С ОГРАНИЧЕННОЙ ОТВЕТСТВЕННОСТЬЮ "РМ ЦЕНТР"</w:t>
            </w:r>
          </w:p>
        </w:tc>
      </w:tr>
      <w:tr w:rsidR="00E15C33" w:rsidRPr="0096714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</w:pPr>
            <w:r w:rsidRPr="0096714F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  <w:rPr>
                <w:lang w:val="en-US"/>
              </w:rPr>
            </w:pPr>
            <w:r w:rsidRPr="0096714F">
              <w:rPr>
                <w:lang w:val="en-US"/>
              </w:rPr>
              <w:t>213 958,84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</w:pPr>
            <w:r w:rsidRPr="0096714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  <w:rPr>
                <w:lang w:val="en-US"/>
              </w:rPr>
            </w:pPr>
            <w:r w:rsidRPr="0096714F">
              <w:rPr>
                <w:lang w:val="en-US"/>
              </w:rPr>
              <w:t>14.01.22 11:42:15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C33" w:rsidRPr="00960B81" w:rsidRDefault="00E15C33">
            <w:pPr>
              <w:pStyle w:val="a3"/>
            </w:pPr>
            <w:r w:rsidRPr="00960B81">
              <w:t>ОБЩЕСТВО С ОГРАНИЧЕННОЙ ОТВЕТСТВЕННОСТЬЮ "НОВЫЕ ТЕХНОЛОГИИ"</w:t>
            </w:r>
          </w:p>
        </w:tc>
      </w:tr>
      <w:tr w:rsidR="00E15C33" w:rsidRPr="0096714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</w:pPr>
            <w:r w:rsidRPr="0096714F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  <w:rPr>
                <w:lang w:val="en-US"/>
              </w:rPr>
            </w:pPr>
            <w:r w:rsidRPr="0096714F">
              <w:rPr>
                <w:lang w:val="en-US"/>
              </w:rPr>
              <w:t>247 328,48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</w:pPr>
            <w:r w:rsidRPr="0096714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  <w:rPr>
                <w:lang w:val="en-US"/>
              </w:rPr>
            </w:pPr>
            <w:r w:rsidRPr="0096714F">
              <w:rPr>
                <w:lang w:val="en-US"/>
              </w:rPr>
              <w:t>14.01.22 10:55:48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C33" w:rsidRPr="00960B81" w:rsidRDefault="00E15C33">
            <w:pPr>
              <w:pStyle w:val="a3"/>
            </w:pPr>
            <w:r w:rsidRPr="00960B81">
              <w:t>ОБЩЕСТВО С ОГРАНИЧЕННОЙ ОТВЕТСТВЕННОСТЬЮ "БИТЮГ"</w:t>
            </w:r>
          </w:p>
        </w:tc>
      </w:tr>
      <w:tr w:rsidR="00E15C33" w:rsidRPr="0096714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</w:pPr>
            <w:r w:rsidRPr="0096714F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  <w:rPr>
                <w:lang w:val="en-US"/>
              </w:rPr>
            </w:pPr>
            <w:r w:rsidRPr="0096714F">
              <w:rPr>
                <w:lang w:val="en-US"/>
              </w:rPr>
              <w:t>249 291,40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</w:pPr>
            <w:r w:rsidRPr="0096714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  <w:rPr>
                <w:lang w:val="en-US"/>
              </w:rPr>
            </w:pPr>
            <w:r w:rsidRPr="0096714F">
              <w:rPr>
                <w:lang w:val="en-US"/>
              </w:rPr>
              <w:t>14.01.22 10:55:02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C33" w:rsidRPr="00960B81" w:rsidRDefault="00E15C33">
            <w:pPr>
              <w:pStyle w:val="a3"/>
            </w:pPr>
            <w:r w:rsidRPr="00960B81">
              <w:t>ОБЩЕСТВО С ОГРАНИЧЕННОЙ ОТВЕТСТВЕННОСТЬЮ "ПРОМЫШЛЕННЫЕ ИНЖЕНЕРНЫЕ СИСТЕМЫ"</w:t>
            </w:r>
          </w:p>
        </w:tc>
      </w:tr>
      <w:tr w:rsidR="00E15C33" w:rsidRPr="0096714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</w:pPr>
            <w:r w:rsidRPr="0096714F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  <w:rPr>
                <w:lang w:val="en-US"/>
              </w:rPr>
            </w:pPr>
            <w:r w:rsidRPr="0096714F">
              <w:rPr>
                <w:lang w:val="en-US"/>
              </w:rPr>
              <w:t>337 622,80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</w:pPr>
            <w:r w:rsidRPr="0096714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E15C33" w:rsidRPr="0096714F" w:rsidRDefault="00E15C33">
            <w:pPr>
              <w:pStyle w:val="a3"/>
              <w:rPr>
                <w:lang w:val="en-US"/>
              </w:rPr>
            </w:pPr>
            <w:r w:rsidRPr="0096714F">
              <w:rPr>
                <w:lang w:val="en-US"/>
              </w:rPr>
              <w:t>14.01.22 10:11:58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5C33" w:rsidRPr="00960B81" w:rsidRDefault="00E15C33">
            <w:pPr>
              <w:pStyle w:val="a3"/>
            </w:pPr>
            <w:r w:rsidRPr="00960B81">
              <w:t>ОБЩЕСТВО С ОГРАНИЧЕННОЙ ОТВЕТСТВЕННОСТЬЮ "АНТУР"</w:t>
            </w:r>
          </w:p>
        </w:tc>
      </w:tr>
    </w:tbl>
    <w:p w:rsidR="00E15C33" w:rsidRDefault="00E15C33">
      <w:pPr>
        <w:jc w:val="both"/>
      </w:pPr>
    </w:p>
    <w:p w:rsidR="00E15C33" w:rsidRDefault="00E15C33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E15C33" w:rsidRPr="0096714F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15C33" w:rsidRPr="0096714F" w:rsidRDefault="00E15C33">
            <w:r>
              <w:rPr>
                <w:b/>
                <w:bCs/>
              </w:rPr>
              <w:t>Решение  члена комиссии</w:t>
            </w:r>
          </w:p>
        </w:tc>
      </w:tr>
      <w:tr w:rsidR="00E15C33" w:rsidRPr="0096714F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EA-144769</w:t>
            </w:r>
          </w:p>
          <w:p w:rsidR="00E15C33" w:rsidRPr="0096714F" w:rsidRDefault="00E15C33">
            <w:r>
              <w:t>ОБЩЕСТВО С ОГРАНИЧЕННОЙ ОТВЕТСТВЕННОСТЬЮ "РМ ЦЕНТР"</w:t>
            </w:r>
          </w:p>
          <w:p w:rsidR="00E15C33" w:rsidRPr="0096714F" w:rsidRDefault="00E15C33">
            <w:r>
              <w:t>ИНН 7718868981</w:t>
            </w:r>
          </w:p>
          <w:p w:rsidR="00E15C33" w:rsidRPr="0096714F" w:rsidRDefault="00E15C33">
            <w:r>
              <w:t xml:space="preserve">ОГРН </w:t>
            </w:r>
            <w:r w:rsidRPr="00960B81">
              <w:t>1117746970846</w:t>
            </w:r>
          </w:p>
          <w:p w:rsidR="00E15C33" w:rsidRPr="0096714F" w:rsidRDefault="00E15C33">
            <w:r w:rsidRPr="0096714F">
              <w:t xml:space="preserve">КПП </w:t>
            </w:r>
            <w:r w:rsidRPr="00960B81">
              <w:t>771801001</w:t>
            </w:r>
          </w:p>
          <w:p w:rsidR="00E15C33" w:rsidRPr="0096714F" w:rsidRDefault="00E15C33">
            <w:r w:rsidRPr="0096714F">
              <w:t>Место нахождения(жительства)</w:t>
            </w:r>
          </w:p>
          <w:p w:rsidR="00E15C33" w:rsidRPr="0096714F" w:rsidRDefault="00E15C33">
            <w:r w:rsidRPr="0096714F">
              <w:t>107553, ГМОСКВА, 20СТР.1</w:t>
            </w:r>
          </w:p>
          <w:p w:rsidR="00E15C33" w:rsidRPr="0096714F" w:rsidRDefault="00E15C33">
            <w:r w:rsidRPr="0096714F">
              <w:t>Почтовый адрес</w:t>
            </w:r>
          </w:p>
          <w:p w:rsidR="00E15C33" w:rsidRPr="0096714F" w:rsidRDefault="00E15C33">
            <w:r w:rsidRPr="0096714F">
              <w:t>107553, Москва, ул. Большая Черкизовская, д.20, стр.1</w:t>
            </w:r>
          </w:p>
          <w:p w:rsidR="00E15C33" w:rsidRPr="0096714F" w:rsidRDefault="00E15C33">
            <w:r w:rsidRPr="0096714F">
              <w:rPr>
                <w:sz w:val="16"/>
                <w:szCs w:val="16"/>
              </w:rPr>
              <w:t xml:space="preserve">Контактное лицо </w:t>
            </w:r>
          </w:p>
          <w:p w:rsidR="00E15C33" w:rsidRPr="0096714F" w:rsidRDefault="00E15C33">
            <w:r>
              <w:t xml:space="preserve">Телефон </w:t>
            </w:r>
            <w:r>
              <w:rPr>
                <w:lang w:val="en-US"/>
              </w:rPr>
              <w:t>74957376730</w:t>
            </w:r>
          </w:p>
          <w:p w:rsidR="00E15C33" w:rsidRPr="0096714F" w:rsidRDefault="00E15C33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15C33" w:rsidRDefault="00E15C33">
            <w:pPr>
              <w:pStyle w:val="a3"/>
            </w:pPr>
          </w:p>
          <w:p w:rsidR="00E15C33" w:rsidRPr="0096714F" w:rsidRDefault="00E15C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15C33" w:rsidRPr="0096714F" w:rsidRDefault="00E15C33">
            <w:r>
              <w:t>Соответствует требованиям</w:t>
            </w:r>
          </w:p>
        </w:tc>
      </w:tr>
      <w:tr w:rsidR="00E15C33" w:rsidRPr="0096714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EA-144769</w:t>
            </w:r>
          </w:p>
          <w:p w:rsidR="00E15C33" w:rsidRPr="0096714F" w:rsidRDefault="00E15C33">
            <w:r>
              <w:t>ОБЩЕСТВО С ОГРАНИЧЕННОЙ ОТВЕТСТВЕННОСТЬЮ "РМ ЦЕНТР"</w:t>
            </w:r>
          </w:p>
          <w:p w:rsidR="00E15C33" w:rsidRPr="0096714F" w:rsidRDefault="00E15C33">
            <w:r>
              <w:t>ИНН 7718868981</w:t>
            </w:r>
          </w:p>
          <w:p w:rsidR="00E15C33" w:rsidRPr="0096714F" w:rsidRDefault="00E15C33">
            <w:r>
              <w:t xml:space="preserve">ОГРН </w:t>
            </w:r>
            <w:r w:rsidRPr="00960B81">
              <w:t>1117746970846</w:t>
            </w:r>
          </w:p>
          <w:p w:rsidR="00E15C33" w:rsidRPr="0096714F" w:rsidRDefault="00E15C33">
            <w:r w:rsidRPr="0096714F">
              <w:t xml:space="preserve">КПП </w:t>
            </w:r>
            <w:r w:rsidRPr="00960B81">
              <w:t>771801001</w:t>
            </w:r>
          </w:p>
          <w:p w:rsidR="00E15C33" w:rsidRPr="0096714F" w:rsidRDefault="00E15C33">
            <w:r w:rsidRPr="0096714F">
              <w:t>Место нахождения(жительства)</w:t>
            </w:r>
          </w:p>
          <w:p w:rsidR="00E15C33" w:rsidRPr="0096714F" w:rsidRDefault="00E15C33">
            <w:r w:rsidRPr="0096714F">
              <w:t>107553, ГМОСКВА, 20СТР.1</w:t>
            </w:r>
          </w:p>
          <w:p w:rsidR="00E15C33" w:rsidRPr="0096714F" w:rsidRDefault="00E15C33">
            <w:r w:rsidRPr="0096714F">
              <w:t>Почтовый адрес</w:t>
            </w:r>
          </w:p>
          <w:p w:rsidR="00E15C33" w:rsidRPr="0096714F" w:rsidRDefault="00E15C33">
            <w:r w:rsidRPr="0096714F">
              <w:t>107553, Москва, ул. Большая Черкизовская, д.20, стр.1</w:t>
            </w:r>
          </w:p>
          <w:p w:rsidR="00E15C33" w:rsidRPr="0096714F" w:rsidRDefault="00E15C33">
            <w:r w:rsidRPr="0096714F">
              <w:rPr>
                <w:sz w:val="16"/>
                <w:szCs w:val="16"/>
              </w:rPr>
              <w:t xml:space="preserve">Контактное лицо </w:t>
            </w:r>
          </w:p>
          <w:p w:rsidR="00E15C33" w:rsidRPr="0096714F" w:rsidRDefault="00E15C33">
            <w:r>
              <w:t xml:space="preserve">Телефон </w:t>
            </w:r>
            <w:r>
              <w:rPr>
                <w:lang w:val="en-US"/>
              </w:rPr>
              <w:t>74957376730</w:t>
            </w:r>
          </w:p>
          <w:p w:rsidR="00E15C33" w:rsidRPr="0096714F" w:rsidRDefault="00E15C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15C33" w:rsidRDefault="00E15C33">
            <w:pPr>
              <w:pStyle w:val="a3"/>
            </w:pPr>
          </w:p>
          <w:p w:rsidR="00E15C33" w:rsidRPr="0096714F" w:rsidRDefault="00E15C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15C33" w:rsidRPr="0096714F" w:rsidRDefault="00E15C33">
            <w:r>
              <w:t>Соответствует требованиям</w:t>
            </w:r>
          </w:p>
        </w:tc>
      </w:tr>
      <w:tr w:rsidR="00E15C33" w:rsidRPr="0096714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EA-144769</w:t>
            </w:r>
          </w:p>
          <w:p w:rsidR="00E15C33" w:rsidRPr="0096714F" w:rsidRDefault="00E15C33">
            <w:r>
              <w:t>ОБЩЕСТВО С ОГРАНИЧЕННОЙ ОТВЕТСТВЕННОСТЬЮ "РМ ЦЕНТР"</w:t>
            </w:r>
          </w:p>
          <w:p w:rsidR="00E15C33" w:rsidRPr="0096714F" w:rsidRDefault="00E15C33">
            <w:r>
              <w:t>ИНН 7718868981</w:t>
            </w:r>
          </w:p>
          <w:p w:rsidR="00E15C33" w:rsidRPr="0096714F" w:rsidRDefault="00E15C33">
            <w:r>
              <w:t xml:space="preserve">ОГРН </w:t>
            </w:r>
            <w:r w:rsidRPr="00960B81">
              <w:t>1117746970846</w:t>
            </w:r>
          </w:p>
          <w:p w:rsidR="00E15C33" w:rsidRPr="0096714F" w:rsidRDefault="00E15C33">
            <w:r w:rsidRPr="0096714F">
              <w:t xml:space="preserve">КПП </w:t>
            </w:r>
            <w:r w:rsidRPr="00960B81">
              <w:t>771801001</w:t>
            </w:r>
          </w:p>
          <w:p w:rsidR="00E15C33" w:rsidRPr="0096714F" w:rsidRDefault="00E15C33">
            <w:r w:rsidRPr="0096714F">
              <w:t>Место нахождения(жительства)</w:t>
            </w:r>
          </w:p>
          <w:p w:rsidR="00E15C33" w:rsidRPr="0096714F" w:rsidRDefault="00E15C33">
            <w:r w:rsidRPr="0096714F">
              <w:t>107553, ГМОСКВА, 20СТР.1</w:t>
            </w:r>
          </w:p>
          <w:p w:rsidR="00E15C33" w:rsidRPr="0096714F" w:rsidRDefault="00E15C33">
            <w:r w:rsidRPr="0096714F">
              <w:t>Почтовый адрес</w:t>
            </w:r>
          </w:p>
          <w:p w:rsidR="00E15C33" w:rsidRPr="0096714F" w:rsidRDefault="00E15C33">
            <w:r w:rsidRPr="0096714F">
              <w:t>107553, Москва, ул. Большая Черкизовская, д.20, стр.1</w:t>
            </w:r>
          </w:p>
          <w:p w:rsidR="00E15C33" w:rsidRPr="0096714F" w:rsidRDefault="00E15C33">
            <w:r w:rsidRPr="0096714F">
              <w:rPr>
                <w:sz w:val="16"/>
                <w:szCs w:val="16"/>
              </w:rPr>
              <w:t xml:space="preserve">Контактное лицо </w:t>
            </w:r>
          </w:p>
          <w:p w:rsidR="00E15C33" w:rsidRPr="0096714F" w:rsidRDefault="00E15C33">
            <w:r>
              <w:t xml:space="preserve">Телефон </w:t>
            </w:r>
            <w:r>
              <w:rPr>
                <w:lang w:val="en-US"/>
              </w:rPr>
              <w:t>74957376730</w:t>
            </w:r>
          </w:p>
          <w:p w:rsidR="00E15C33" w:rsidRPr="0096714F" w:rsidRDefault="00E15C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15C33" w:rsidRDefault="00E15C33">
            <w:pPr>
              <w:pStyle w:val="a3"/>
            </w:pPr>
          </w:p>
          <w:p w:rsidR="00E15C33" w:rsidRPr="0096714F" w:rsidRDefault="00E15C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15C33" w:rsidRPr="0096714F" w:rsidRDefault="00E15C33">
            <w:r>
              <w:t>Соответствует требованиям</w:t>
            </w:r>
          </w:p>
        </w:tc>
      </w:tr>
      <w:tr w:rsidR="00E15C33" w:rsidRPr="0096714F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EA-144416</w:t>
            </w:r>
          </w:p>
          <w:p w:rsidR="00E15C33" w:rsidRPr="0096714F" w:rsidRDefault="00E15C33">
            <w:r>
              <w:t>ОБЩЕСТВО С ОГРАНИЧЕННОЙ ОТВЕТСТВЕННОСТЬЮ "НОВЫЕ ТЕХНОЛОГИИ"</w:t>
            </w:r>
          </w:p>
          <w:p w:rsidR="00E15C33" w:rsidRPr="0096714F" w:rsidRDefault="00E15C33">
            <w:r>
              <w:t>ИНН 2465287173</w:t>
            </w:r>
          </w:p>
          <w:p w:rsidR="00E15C33" w:rsidRPr="0096714F" w:rsidRDefault="00E15C33">
            <w:r>
              <w:t xml:space="preserve">ОГРН </w:t>
            </w:r>
            <w:r w:rsidRPr="00960B81">
              <w:t>1132468009850</w:t>
            </w:r>
          </w:p>
          <w:p w:rsidR="00E15C33" w:rsidRPr="0096714F" w:rsidRDefault="00E15C33">
            <w:r w:rsidRPr="0096714F">
              <w:t xml:space="preserve">КПП </w:t>
            </w:r>
            <w:r w:rsidRPr="00960B81">
              <w:t>246601001</w:t>
            </w:r>
          </w:p>
          <w:p w:rsidR="00E15C33" w:rsidRPr="0096714F" w:rsidRDefault="00E15C33">
            <w:r w:rsidRPr="0096714F">
              <w:t>Место нахождения(жительства)</w:t>
            </w:r>
          </w:p>
          <w:p w:rsidR="00E15C33" w:rsidRPr="0096714F" w:rsidRDefault="00E15C33">
            <w:r w:rsidRPr="0096714F">
              <w:t>660020, КРАЙКРАСНОЯРСКИЙ, Г.Красноярск</w:t>
            </w:r>
          </w:p>
          <w:p w:rsidR="00E15C33" w:rsidRPr="0096714F" w:rsidRDefault="00E15C33">
            <w:r w:rsidRPr="0096714F">
              <w:t>Почтовый адрес</w:t>
            </w:r>
          </w:p>
          <w:p w:rsidR="00E15C33" w:rsidRPr="0096714F" w:rsidRDefault="00E15C33">
            <w:r w:rsidRPr="0096714F">
              <w:t>660020, КРАСНОЯРСКИЙ КРАЙ, Г.О. ГОРОД КРАСНОЯРСК, Г КРАСНОЯРСК, УЛ ЖЕЛЯБОВА, ЗД. 6/3</w:t>
            </w:r>
          </w:p>
          <w:p w:rsidR="00E15C33" w:rsidRPr="0096714F" w:rsidRDefault="00E15C33">
            <w:r w:rsidRPr="0096714F">
              <w:rPr>
                <w:sz w:val="16"/>
                <w:szCs w:val="16"/>
              </w:rPr>
              <w:t xml:space="preserve">Контактное лицо </w:t>
            </w:r>
          </w:p>
          <w:p w:rsidR="00E15C33" w:rsidRPr="0096714F" w:rsidRDefault="00E15C33">
            <w:r>
              <w:t xml:space="preserve">Телефон </w:t>
            </w:r>
            <w:r>
              <w:rPr>
                <w:lang w:val="en-US"/>
              </w:rPr>
              <w:t>73912054068</w:t>
            </w:r>
          </w:p>
          <w:p w:rsidR="00E15C33" w:rsidRPr="0096714F" w:rsidRDefault="00E15C33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15C33" w:rsidRDefault="00E15C33">
            <w:pPr>
              <w:pStyle w:val="a3"/>
            </w:pPr>
          </w:p>
          <w:p w:rsidR="00E15C33" w:rsidRPr="0096714F" w:rsidRDefault="00E15C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15C33" w:rsidRPr="0096714F" w:rsidRDefault="00E15C33">
            <w:r>
              <w:t>Соответствует требованиям</w:t>
            </w:r>
          </w:p>
        </w:tc>
      </w:tr>
      <w:tr w:rsidR="00E15C33" w:rsidRPr="0096714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EA-144416</w:t>
            </w:r>
          </w:p>
          <w:p w:rsidR="00E15C33" w:rsidRPr="0096714F" w:rsidRDefault="00E15C33">
            <w:r>
              <w:t>ОБЩЕСТВО С ОГРАНИЧЕННОЙ ОТВЕТСТВЕННОСТЬЮ "НОВЫЕ ТЕХНОЛОГИИ"</w:t>
            </w:r>
          </w:p>
          <w:p w:rsidR="00E15C33" w:rsidRPr="0096714F" w:rsidRDefault="00E15C33">
            <w:r>
              <w:t>ИНН 2465287173</w:t>
            </w:r>
          </w:p>
          <w:p w:rsidR="00E15C33" w:rsidRPr="0096714F" w:rsidRDefault="00E15C33">
            <w:r>
              <w:t xml:space="preserve">ОГРН </w:t>
            </w:r>
            <w:r w:rsidRPr="00960B81">
              <w:t>1132468009850</w:t>
            </w:r>
          </w:p>
          <w:p w:rsidR="00E15C33" w:rsidRPr="0096714F" w:rsidRDefault="00E15C33">
            <w:r w:rsidRPr="0096714F">
              <w:t xml:space="preserve">КПП </w:t>
            </w:r>
            <w:r w:rsidRPr="00960B81">
              <w:t>246601001</w:t>
            </w:r>
          </w:p>
          <w:p w:rsidR="00E15C33" w:rsidRPr="0096714F" w:rsidRDefault="00E15C33">
            <w:r w:rsidRPr="0096714F">
              <w:t>Место нахождения(жительства)</w:t>
            </w:r>
          </w:p>
          <w:p w:rsidR="00E15C33" w:rsidRPr="0096714F" w:rsidRDefault="00E15C33">
            <w:r w:rsidRPr="0096714F">
              <w:t>660020, КРАЙКРАСНОЯРСКИЙ, Г.Красноярск</w:t>
            </w:r>
          </w:p>
          <w:p w:rsidR="00E15C33" w:rsidRPr="0096714F" w:rsidRDefault="00E15C33">
            <w:r w:rsidRPr="0096714F">
              <w:t>Почтовый адрес</w:t>
            </w:r>
          </w:p>
          <w:p w:rsidR="00E15C33" w:rsidRPr="0096714F" w:rsidRDefault="00E15C33">
            <w:r w:rsidRPr="0096714F">
              <w:t>660020, КРАСНОЯРСКИЙ КРАЙ, Г.О. ГОРОД КРАСНОЯРСК, Г КРАСНОЯРСК, УЛ ЖЕЛЯБОВА, ЗД. 6/3</w:t>
            </w:r>
          </w:p>
          <w:p w:rsidR="00E15C33" w:rsidRPr="0096714F" w:rsidRDefault="00E15C33">
            <w:r w:rsidRPr="0096714F">
              <w:rPr>
                <w:sz w:val="16"/>
                <w:szCs w:val="16"/>
              </w:rPr>
              <w:t xml:space="preserve">Контактное лицо </w:t>
            </w:r>
          </w:p>
          <w:p w:rsidR="00E15C33" w:rsidRPr="0096714F" w:rsidRDefault="00E15C33">
            <w:r>
              <w:t xml:space="preserve">Телефон </w:t>
            </w:r>
            <w:r>
              <w:rPr>
                <w:lang w:val="en-US"/>
              </w:rPr>
              <w:t>73912054068</w:t>
            </w:r>
          </w:p>
          <w:p w:rsidR="00E15C33" w:rsidRPr="0096714F" w:rsidRDefault="00E15C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15C33" w:rsidRDefault="00E15C33">
            <w:pPr>
              <w:pStyle w:val="a3"/>
            </w:pPr>
          </w:p>
          <w:p w:rsidR="00E15C33" w:rsidRPr="0096714F" w:rsidRDefault="00E15C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15C33" w:rsidRPr="0096714F" w:rsidRDefault="00E15C33">
            <w:r>
              <w:t>Соответствует требованиям</w:t>
            </w:r>
          </w:p>
        </w:tc>
      </w:tr>
      <w:tr w:rsidR="00E15C33" w:rsidRPr="0096714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EA-144416</w:t>
            </w:r>
          </w:p>
          <w:p w:rsidR="00E15C33" w:rsidRPr="0096714F" w:rsidRDefault="00E15C33">
            <w:r>
              <w:t>ОБЩЕСТВО С ОГРАНИЧЕННОЙ ОТВЕТСТВЕННОСТЬЮ "НОВЫЕ ТЕХНОЛОГИИ"</w:t>
            </w:r>
          </w:p>
          <w:p w:rsidR="00E15C33" w:rsidRPr="0096714F" w:rsidRDefault="00E15C33">
            <w:r>
              <w:t>ИНН 2465287173</w:t>
            </w:r>
          </w:p>
          <w:p w:rsidR="00E15C33" w:rsidRPr="0096714F" w:rsidRDefault="00E15C33">
            <w:r>
              <w:t xml:space="preserve">ОГРН </w:t>
            </w:r>
            <w:r w:rsidRPr="00960B81">
              <w:t>1132468009850</w:t>
            </w:r>
          </w:p>
          <w:p w:rsidR="00E15C33" w:rsidRPr="0096714F" w:rsidRDefault="00E15C33">
            <w:r w:rsidRPr="0096714F">
              <w:t xml:space="preserve">КПП </w:t>
            </w:r>
            <w:r w:rsidRPr="00960B81">
              <w:t>246601001</w:t>
            </w:r>
          </w:p>
          <w:p w:rsidR="00E15C33" w:rsidRPr="0096714F" w:rsidRDefault="00E15C33">
            <w:r w:rsidRPr="0096714F">
              <w:t>Место нахождения(жительства)</w:t>
            </w:r>
          </w:p>
          <w:p w:rsidR="00E15C33" w:rsidRPr="0096714F" w:rsidRDefault="00E15C33">
            <w:r w:rsidRPr="0096714F">
              <w:t>660020, КРАЙКРАСНОЯРСКИЙ, Г.Красноярск</w:t>
            </w:r>
          </w:p>
          <w:p w:rsidR="00E15C33" w:rsidRPr="0096714F" w:rsidRDefault="00E15C33">
            <w:r w:rsidRPr="0096714F">
              <w:t>Почтовый адрес</w:t>
            </w:r>
          </w:p>
          <w:p w:rsidR="00E15C33" w:rsidRPr="0096714F" w:rsidRDefault="00E15C33">
            <w:r w:rsidRPr="0096714F">
              <w:t>660020, КРАСНОЯРСКИЙ КРАЙ, Г.О. ГОРОД КРАСНОЯРСК, Г КРАСНОЯРСК, УЛ ЖЕЛЯБОВА, ЗД. 6/3</w:t>
            </w:r>
          </w:p>
          <w:p w:rsidR="00E15C33" w:rsidRPr="0096714F" w:rsidRDefault="00E15C33">
            <w:r w:rsidRPr="0096714F">
              <w:rPr>
                <w:sz w:val="16"/>
                <w:szCs w:val="16"/>
              </w:rPr>
              <w:t xml:space="preserve">Контактное лицо </w:t>
            </w:r>
          </w:p>
          <w:p w:rsidR="00E15C33" w:rsidRPr="0096714F" w:rsidRDefault="00E15C33">
            <w:r>
              <w:t xml:space="preserve">Телефон </w:t>
            </w:r>
            <w:r>
              <w:rPr>
                <w:lang w:val="en-US"/>
              </w:rPr>
              <w:t>73912054068</w:t>
            </w:r>
          </w:p>
          <w:p w:rsidR="00E15C33" w:rsidRPr="0096714F" w:rsidRDefault="00E15C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15C33" w:rsidRDefault="00E15C33">
            <w:pPr>
              <w:pStyle w:val="a3"/>
            </w:pPr>
          </w:p>
          <w:p w:rsidR="00E15C33" w:rsidRPr="0096714F" w:rsidRDefault="00E15C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15C33" w:rsidRPr="0096714F" w:rsidRDefault="00E15C33">
            <w:r>
              <w:t>Соответствует требованиям</w:t>
            </w:r>
          </w:p>
        </w:tc>
      </w:tr>
      <w:tr w:rsidR="00E15C33" w:rsidRPr="0096714F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EA-144514</w:t>
            </w:r>
          </w:p>
          <w:p w:rsidR="00E15C33" w:rsidRPr="0096714F" w:rsidRDefault="00E15C33">
            <w:r>
              <w:t>ОБЩЕСТВО С ОГРАНИЧЕННОЙ ОТВЕТСТВЕННОСТЬЮ "БИТЮГ"</w:t>
            </w:r>
          </w:p>
          <w:p w:rsidR="00E15C33" w:rsidRPr="0096714F" w:rsidRDefault="00E15C33">
            <w:r>
              <w:t>ИНН 3664242683</w:t>
            </w:r>
          </w:p>
          <w:p w:rsidR="00E15C33" w:rsidRPr="0096714F" w:rsidRDefault="00E15C33">
            <w:r>
              <w:t xml:space="preserve">ОГРН </w:t>
            </w:r>
            <w:r w:rsidRPr="00960B81">
              <w:t>1193668028070</w:t>
            </w:r>
          </w:p>
          <w:p w:rsidR="00E15C33" w:rsidRPr="0096714F" w:rsidRDefault="00E15C33">
            <w:r w:rsidRPr="0096714F">
              <w:t xml:space="preserve">КПП </w:t>
            </w:r>
            <w:r w:rsidRPr="00960B81">
              <w:t>366401001</w:t>
            </w:r>
          </w:p>
          <w:p w:rsidR="00E15C33" w:rsidRPr="0096714F" w:rsidRDefault="00E15C33">
            <w:r w:rsidRPr="0096714F">
              <w:t>Место нахождения(жительства)</w:t>
            </w:r>
          </w:p>
          <w:p w:rsidR="00E15C33" w:rsidRPr="0096714F" w:rsidRDefault="00E15C33">
            <w:r w:rsidRPr="0096714F">
              <w:t>394018, ОБЛВОРОНЕЖСКАЯ, ГВОРОНЕЖ, ПОМЕЩ. IV ОФИС 9</w:t>
            </w:r>
          </w:p>
          <w:p w:rsidR="00E15C33" w:rsidRPr="0096714F" w:rsidRDefault="00E15C33">
            <w:r w:rsidRPr="0096714F">
              <w:t>Почтовый адрес</w:t>
            </w:r>
          </w:p>
          <w:p w:rsidR="00E15C33" w:rsidRPr="0096714F" w:rsidRDefault="00E15C33">
            <w:r w:rsidRPr="0096714F">
              <w:t>394018, ОБЛ ВОРОНЕЖСКАЯ, Г ВОРОНЕЖ, улица Свободы, д. 73, помещение IV, офис 9</w:t>
            </w:r>
          </w:p>
          <w:p w:rsidR="00E15C33" w:rsidRPr="0096714F" w:rsidRDefault="00E15C33">
            <w:r w:rsidRPr="0096714F">
              <w:rPr>
                <w:sz w:val="16"/>
                <w:szCs w:val="16"/>
              </w:rPr>
              <w:t xml:space="preserve">Контактное лицо </w:t>
            </w:r>
          </w:p>
          <w:p w:rsidR="00E15C33" w:rsidRPr="0096714F" w:rsidRDefault="00E15C33">
            <w:r>
              <w:t xml:space="preserve">Телефон </w:t>
            </w:r>
            <w:r>
              <w:rPr>
                <w:lang w:val="en-US"/>
              </w:rPr>
              <w:t>74732045189</w:t>
            </w:r>
          </w:p>
          <w:p w:rsidR="00E15C33" w:rsidRPr="0096714F" w:rsidRDefault="00E15C33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15C33" w:rsidRDefault="00E15C33">
            <w:pPr>
              <w:pStyle w:val="a3"/>
            </w:pPr>
          </w:p>
          <w:p w:rsidR="00E15C33" w:rsidRPr="0096714F" w:rsidRDefault="00E15C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15C33" w:rsidRPr="0096714F" w:rsidRDefault="00E15C33">
            <w:r>
              <w:t>Соответствует требованиям</w:t>
            </w:r>
          </w:p>
        </w:tc>
      </w:tr>
      <w:tr w:rsidR="00E15C33" w:rsidRPr="0096714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EA-144514</w:t>
            </w:r>
          </w:p>
          <w:p w:rsidR="00E15C33" w:rsidRPr="0096714F" w:rsidRDefault="00E15C33">
            <w:r>
              <w:t>ОБЩЕСТВО С ОГРАНИЧЕННОЙ ОТВЕТСТВЕННОСТЬЮ "БИТЮГ"</w:t>
            </w:r>
          </w:p>
          <w:p w:rsidR="00E15C33" w:rsidRPr="0096714F" w:rsidRDefault="00E15C33">
            <w:r>
              <w:t>ИНН 3664242683</w:t>
            </w:r>
          </w:p>
          <w:p w:rsidR="00E15C33" w:rsidRPr="0096714F" w:rsidRDefault="00E15C33">
            <w:r>
              <w:t xml:space="preserve">ОГРН </w:t>
            </w:r>
            <w:r w:rsidRPr="00960B81">
              <w:t>1193668028070</w:t>
            </w:r>
          </w:p>
          <w:p w:rsidR="00E15C33" w:rsidRPr="0096714F" w:rsidRDefault="00E15C33">
            <w:r w:rsidRPr="0096714F">
              <w:t xml:space="preserve">КПП </w:t>
            </w:r>
            <w:r w:rsidRPr="00960B81">
              <w:t>366401001</w:t>
            </w:r>
          </w:p>
          <w:p w:rsidR="00E15C33" w:rsidRPr="0096714F" w:rsidRDefault="00E15C33">
            <w:r w:rsidRPr="0096714F">
              <w:t>Место нахождения(жительства)</w:t>
            </w:r>
          </w:p>
          <w:p w:rsidR="00E15C33" w:rsidRPr="0096714F" w:rsidRDefault="00E15C33">
            <w:r w:rsidRPr="0096714F">
              <w:t>394018, ОБЛВОРОНЕЖСКАЯ, ГВОРОНЕЖ, ПОМЕЩ. IV ОФИС 9</w:t>
            </w:r>
          </w:p>
          <w:p w:rsidR="00E15C33" w:rsidRPr="0096714F" w:rsidRDefault="00E15C33">
            <w:r w:rsidRPr="0096714F">
              <w:t>Почтовый адрес</w:t>
            </w:r>
          </w:p>
          <w:p w:rsidR="00E15C33" w:rsidRPr="0096714F" w:rsidRDefault="00E15C33">
            <w:r w:rsidRPr="0096714F">
              <w:t>394018, ОБЛ ВОРОНЕЖСКАЯ, Г ВОРОНЕЖ, улица Свободы, д. 73, помещение IV, офис 9</w:t>
            </w:r>
          </w:p>
          <w:p w:rsidR="00E15C33" w:rsidRPr="0096714F" w:rsidRDefault="00E15C33">
            <w:r w:rsidRPr="0096714F">
              <w:rPr>
                <w:sz w:val="16"/>
                <w:szCs w:val="16"/>
              </w:rPr>
              <w:t xml:space="preserve">Контактное лицо </w:t>
            </w:r>
          </w:p>
          <w:p w:rsidR="00E15C33" w:rsidRPr="0096714F" w:rsidRDefault="00E15C33">
            <w:r>
              <w:t xml:space="preserve">Телефон </w:t>
            </w:r>
            <w:r>
              <w:rPr>
                <w:lang w:val="en-US"/>
              </w:rPr>
              <w:t>74732045189</w:t>
            </w:r>
          </w:p>
          <w:p w:rsidR="00E15C33" w:rsidRPr="0096714F" w:rsidRDefault="00E15C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15C33" w:rsidRDefault="00E15C33">
            <w:pPr>
              <w:pStyle w:val="a3"/>
            </w:pPr>
          </w:p>
          <w:p w:rsidR="00E15C33" w:rsidRPr="0096714F" w:rsidRDefault="00E15C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15C33" w:rsidRPr="0096714F" w:rsidRDefault="00E15C33">
            <w:r>
              <w:t>Соответствует требованиям</w:t>
            </w:r>
          </w:p>
        </w:tc>
      </w:tr>
      <w:tr w:rsidR="00E15C33" w:rsidRPr="0096714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EA-144514</w:t>
            </w:r>
          </w:p>
          <w:p w:rsidR="00E15C33" w:rsidRPr="0096714F" w:rsidRDefault="00E15C33">
            <w:r>
              <w:t>ОБЩЕСТВО С ОГРАНИЧЕННОЙ ОТВЕТСТВЕННОСТЬЮ "БИТЮГ"</w:t>
            </w:r>
          </w:p>
          <w:p w:rsidR="00E15C33" w:rsidRPr="0096714F" w:rsidRDefault="00E15C33">
            <w:r>
              <w:t>ИНН 3664242683</w:t>
            </w:r>
          </w:p>
          <w:p w:rsidR="00E15C33" w:rsidRPr="0096714F" w:rsidRDefault="00E15C33">
            <w:r>
              <w:t xml:space="preserve">ОГРН </w:t>
            </w:r>
            <w:r w:rsidRPr="00960B81">
              <w:t>1193668028070</w:t>
            </w:r>
          </w:p>
          <w:p w:rsidR="00E15C33" w:rsidRPr="0096714F" w:rsidRDefault="00E15C33">
            <w:r w:rsidRPr="0096714F">
              <w:t xml:space="preserve">КПП </w:t>
            </w:r>
            <w:r w:rsidRPr="00960B81">
              <w:t>366401001</w:t>
            </w:r>
          </w:p>
          <w:p w:rsidR="00E15C33" w:rsidRPr="0096714F" w:rsidRDefault="00E15C33">
            <w:r w:rsidRPr="0096714F">
              <w:t>Место нахождения(жительства)</w:t>
            </w:r>
          </w:p>
          <w:p w:rsidR="00E15C33" w:rsidRPr="0096714F" w:rsidRDefault="00E15C33">
            <w:r w:rsidRPr="0096714F">
              <w:t>394018, ОБЛВОРОНЕЖСКАЯ, ГВОРОНЕЖ, ПОМЕЩ. IV ОФИС 9</w:t>
            </w:r>
          </w:p>
          <w:p w:rsidR="00E15C33" w:rsidRPr="0096714F" w:rsidRDefault="00E15C33">
            <w:r w:rsidRPr="0096714F">
              <w:t>Почтовый адрес</w:t>
            </w:r>
          </w:p>
          <w:p w:rsidR="00E15C33" w:rsidRPr="0096714F" w:rsidRDefault="00E15C33">
            <w:r w:rsidRPr="0096714F">
              <w:t>394018, ОБЛ ВОРОНЕЖСКАЯ, Г ВОРОНЕЖ, улица Свободы, д. 73, помещение IV, офис 9</w:t>
            </w:r>
          </w:p>
          <w:p w:rsidR="00E15C33" w:rsidRPr="0096714F" w:rsidRDefault="00E15C33">
            <w:r w:rsidRPr="0096714F">
              <w:rPr>
                <w:sz w:val="16"/>
                <w:szCs w:val="16"/>
              </w:rPr>
              <w:t xml:space="preserve">Контактное лицо </w:t>
            </w:r>
          </w:p>
          <w:p w:rsidR="00E15C33" w:rsidRPr="0096714F" w:rsidRDefault="00E15C33">
            <w:r>
              <w:t xml:space="preserve">Телефон </w:t>
            </w:r>
            <w:r>
              <w:rPr>
                <w:lang w:val="en-US"/>
              </w:rPr>
              <w:t>74732045189</w:t>
            </w:r>
          </w:p>
          <w:p w:rsidR="00E15C33" w:rsidRPr="0096714F" w:rsidRDefault="00E15C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15C33" w:rsidRDefault="00E15C33">
            <w:pPr>
              <w:pStyle w:val="a3"/>
            </w:pPr>
          </w:p>
          <w:p w:rsidR="00E15C33" w:rsidRPr="0096714F" w:rsidRDefault="00E15C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15C33" w:rsidRPr="0096714F" w:rsidRDefault="00E15C33">
            <w:r>
              <w:t>Соответствует требованиям</w:t>
            </w:r>
          </w:p>
        </w:tc>
      </w:tr>
      <w:tr w:rsidR="00E15C33" w:rsidRPr="0096714F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EA-144585</w:t>
            </w:r>
          </w:p>
          <w:p w:rsidR="00E15C33" w:rsidRPr="0096714F" w:rsidRDefault="00E15C33">
            <w:r>
              <w:t>ОБЩЕСТВО С ОГРАНИЧЕННОЙ ОТВЕТСТВЕННОСТЬЮ "ПРОМЫШЛЕННЫЕ ИНЖЕНЕРНЫЕ СИСТЕМЫ"</w:t>
            </w:r>
          </w:p>
          <w:p w:rsidR="00E15C33" w:rsidRPr="0096714F" w:rsidRDefault="00E15C33">
            <w:r>
              <w:t>ИНН 2310218681</w:t>
            </w:r>
          </w:p>
          <w:p w:rsidR="00E15C33" w:rsidRPr="0096714F" w:rsidRDefault="00E15C33">
            <w:r>
              <w:t xml:space="preserve">ОГРН </w:t>
            </w:r>
            <w:r w:rsidRPr="00960B81">
              <w:t>1202300015389</w:t>
            </w:r>
          </w:p>
          <w:p w:rsidR="00E15C33" w:rsidRPr="0096714F" w:rsidRDefault="00E15C33">
            <w:r w:rsidRPr="0096714F">
              <w:t xml:space="preserve">КПП </w:t>
            </w:r>
            <w:r w:rsidRPr="00960B81">
              <w:t>231001001</w:t>
            </w:r>
          </w:p>
          <w:p w:rsidR="00E15C33" w:rsidRPr="0096714F" w:rsidRDefault="00E15C33">
            <w:r w:rsidRPr="0096714F">
              <w:t>Место нахождения(жительства)</w:t>
            </w:r>
          </w:p>
          <w:p w:rsidR="00E15C33" w:rsidRPr="0096714F" w:rsidRDefault="00E15C33">
            <w:r w:rsidRPr="0096714F">
              <w:t>350059, КРАЙКРАСНОДАРСКИЙ, ГКРАСНОДАР, ОФИС 1</w:t>
            </w:r>
          </w:p>
          <w:p w:rsidR="00E15C33" w:rsidRPr="0096714F" w:rsidRDefault="00E15C33">
            <w:r w:rsidRPr="0096714F">
              <w:t>Почтовый адрес</w:t>
            </w:r>
          </w:p>
          <w:p w:rsidR="00E15C33" w:rsidRPr="0096714F" w:rsidRDefault="00E15C33">
            <w:r w:rsidRPr="0096714F">
              <w:t>350059, КРАЙ КРАСНОДАРСКИЙ, Г КРАСНОДАР, ПЕР ПЛАНОВЫЙ, ДОМ 3, ОФИС 1</w:t>
            </w:r>
          </w:p>
          <w:p w:rsidR="00E15C33" w:rsidRPr="0096714F" w:rsidRDefault="00E15C33">
            <w:r w:rsidRPr="0096714F">
              <w:rPr>
                <w:sz w:val="16"/>
                <w:szCs w:val="16"/>
              </w:rPr>
              <w:t xml:space="preserve">Контактное лицо </w:t>
            </w:r>
          </w:p>
          <w:p w:rsidR="00E15C33" w:rsidRPr="0096714F" w:rsidRDefault="00E15C33">
            <w:r>
              <w:t xml:space="preserve">Телефон </w:t>
            </w:r>
            <w:r>
              <w:rPr>
                <w:lang w:val="en-US"/>
              </w:rPr>
              <w:t>79184044529</w:t>
            </w:r>
          </w:p>
          <w:p w:rsidR="00E15C33" w:rsidRPr="0096714F" w:rsidRDefault="00E15C33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15C33" w:rsidRDefault="00E15C33">
            <w:pPr>
              <w:pStyle w:val="a3"/>
            </w:pPr>
          </w:p>
          <w:p w:rsidR="00E15C33" w:rsidRPr="0096714F" w:rsidRDefault="00E15C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15C33" w:rsidRPr="0096714F" w:rsidRDefault="00E15C33">
            <w:r>
              <w:t>Соответствует требованиям</w:t>
            </w:r>
          </w:p>
        </w:tc>
      </w:tr>
      <w:tr w:rsidR="00E15C33" w:rsidRPr="0096714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EA-144585</w:t>
            </w:r>
          </w:p>
          <w:p w:rsidR="00E15C33" w:rsidRPr="0096714F" w:rsidRDefault="00E15C33">
            <w:r>
              <w:t>ОБЩЕСТВО С ОГРАНИЧЕННОЙ ОТВЕТСТВЕННОСТЬЮ "ПРОМЫШЛЕННЫЕ ИНЖЕНЕРНЫЕ СИСТЕМЫ"</w:t>
            </w:r>
          </w:p>
          <w:p w:rsidR="00E15C33" w:rsidRPr="0096714F" w:rsidRDefault="00E15C33">
            <w:r>
              <w:t>ИНН 2310218681</w:t>
            </w:r>
          </w:p>
          <w:p w:rsidR="00E15C33" w:rsidRPr="0096714F" w:rsidRDefault="00E15C33">
            <w:r>
              <w:t xml:space="preserve">ОГРН </w:t>
            </w:r>
            <w:r w:rsidRPr="00960B81">
              <w:t>1202300015389</w:t>
            </w:r>
          </w:p>
          <w:p w:rsidR="00E15C33" w:rsidRPr="0096714F" w:rsidRDefault="00E15C33">
            <w:r w:rsidRPr="0096714F">
              <w:t xml:space="preserve">КПП </w:t>
            </w:r>
            <w:r w:rsidRPr="00960B81">
              <w:t>231001001</w:t>
            </w:r>
          </w:p>
          <w:p w:rsidR="00E15C33" w:rsidRPr="0096714F" w:rsidRDefault="00E15C33">
            <w:r w:rsidRPr="0096714F">
              <w:t>Место нахождения(жительства)</w:t>
            </w:r>
          </w:p>
          <w:p w:rsidR="00E15C33" w:rsidRPr="0096714F" w:rsidRDefault="00E15C33">
            <w:r w:rsidRPr="0096714F">
              <w:t>350059, КРАЙКРАСНОДАРСКИЙ, ГКРАСНОДАР, ОФИС 1</w:t>
            </w:r>
          </w:p>
          <w:p w:rsidR="00E15C33" w:rsidRPr="0096714F" w:rsidRDefault="00E15C33">
            <w:r w:rsidRPr="0096714F">
              <w:t>Почтовый адрес</w:t>
            </w:r>
          </w:p>
          <w:p w:rsidR="00E15C33" w:rsidRPr="0096714F" w:rsidRDefault="00E15C33">
            <w:r w:rsidRPr="0096714F">
              <w:t>350059, КРАЙ КРАСНОДАРСКИЙ, Г КРАСНОДАР, ПЕР ПЛАНОВЫЙ, ДОМ 3, ОФИС 1</w:t>
            </w:r>
          </w:p>
          <w:p w:rsidR="00E15C33" w:rsidRPr="0096714F" w:rsidRDefault="00E15C33">
            <w:r w:rsidRPr="0096714F">
              <w:rPr>
                <w:sz w:val="16"/>
                <w:szCs w:val="16"/>
              </w:rPr>
              <w:t xml:space="preserve">Контактное лицо </w:t>
            </w:r>
          </w:p>
          <w:p w:rsidR="00E15C33" w:rsidRPr="0096714F" w:rsidRDefault="00E15C33">
            <w:r>
              <w:t xml:space="preserve">Телефон </w:t>
            </w:r>
            <w:r>
              <w:rPr>
                <w:lang w:val="en-US"/>
              </w:rPr>
              <w:t>79184044529</w:t>
            </w:r>
          </w:p>
          <w:p w:rsidR="00E15C33" w:rsidRPr="0096714F" w:rsidRDefault="00E15C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15C33" w:rsidRDefault="00E15C33">
            <w:pPr>
              <w:pStyle w:val="a3"/>
            </w:pPr>
          </w:p>
          <w:p w:rsidR="00E15C33" w:rsidRPr="0096714F" w:rsidRDefault="00E15C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15C33" w:rsidRPr="0096714F" w:rsidRDefault="00E15C33">
            <w:r>
              <w:t>Соответствует требованиям</w:t>
            </w:r>
          </w:p>
        </w:tc>
      </w:tr>
      <w:tr w:rsidR="00E15C33" w:rsidRPr="0096714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EA-144585</w:t>
            </w:r>
          </w:p>
          <w:p w:rsidR="00E15C33" w:rsidRPr="0096714F" w:rsidRDefault="00E15C33">
            <w:r>
              <w:t>ОБЩЕСТВО С ОГРАНИЧЕННОЙ ОТВЕТСТВЕННОСТЬЮ "ПРОМЫШЛЕННЫЕ ИНЖЕНЕРНЫЕ СИСТЕМЫ"</w:t>
            </w:r>
          </w:p>
          <w:p w:rsidR="00E15C33" w:rsidRPr="0096714F" w:rsidRDefault="00E15C33">
            <w:r>
              <w:t>ИНН 2310218681</w:t>
            </w:r>
          </w:p>
          <w:p w:rsidR="00E15C33" w:rsidRPr="0096714F" w:rsidRDefault="00E15C33">
            <w:r>
              <w:t xml:space="preserve">ОГРН </w:t>
            </w:r>
            <w:r w:rsidRPr="00960B81">
              <w:t>1202300015389</w:t>
            </w:r>
          </w:p>
          <w:p w:rsidR="00E15C33" w:rsidRPr="0096714F" w:rsidRDefault="00E15C33">
            <w:r w:rsidRPr="0096714F">
              <w:t xml:space="preserve">КПП </w:t>
            </w:r>
            <w:r w:rsidRPr="00960B81">
              <w:t>231001001</w:t>
            </w:r>
          </w:p>
          <w:p w:rsidR="00E15C33" w:rsidRPr="0096714F" w:rsidRDefault="00E15C33">
            <w:r w:rsidRPr="0096714F">
              <w:t>Место нахождения(жительства)</w:t>
            </w:r>
          </w:p>
          <w:p w:rsidR="00E15C33" w:rsidRPr="0096714F" w:rsidRDefault="00E15C33">
            <w:r w:rsidRPr="0096714F">
              <w:t>350059, КРАЙКРАСНОДАРСКИЙ, ГКРАСНОДАР, ОФИС 1</w:t>
            </w:r>
          </w:p>
          <w:p w:rsidR="00E15C33" w:rsidRPr="0096714F" w:rsidRDefault="00E15C33">
            <w:r w:rsidRPr="0096714F">
              <w:t>Почтовый адрес</w:t>
            </w:r>
          </w:p>
          <w:p w:rsidR="00E15C33" w:rsidRPr="0096714F" w:rsidRDefault="00E15C33">
            <w:r w:rsidRPr="0096714F">
              <w:t>350059, КРАЙ КРАСНОДАРСКИЙ, Г КРАСНОДАР, ПЕР ПЛАНОВЫЙ, ДОМ 3, ОФИС 1</w:t>
            </w:r>
          </w:p>
          <w:p w:rsidR="00E15C33" w:rsidRPr="0096714F" w:rsidRDefault="00E15C33">
            <w:r w:rsidRPr="0096714F">
              <w:rPr>
                <w:sz w:val="16"/>
                <w:szCs w:val="16"/>
              </w:rPr>
              <w:t xml:space="preserve">Контактное лицо </w:t>
            </w:r>
          </w:p>
          <w:p w:rsidR="00E15C33" w:rsidRPr="0096714F" w:rsidRDefault="00E15C33">
            <w:r>
              <w:t xml:space="preserve">Телефон </w:t>
            </w:r>
            <w:r>
              <w:rPr>
                <w:lang w:val="en-US"/>
              </w:rPr>
              <w:t>79184044529</w:t>
            </w:r>
          </w:p>
          <w:p w:rsidR="00E15C33" w:rsidRPr="0096714F" w:rsidRDefault="00E15C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15C33" w:rsidRDefault="00E15C33">
            <w:pPr>
              <w:pStyle w:val="a3"/>
            </w:pPr>
          </w:p>
          <w:p w:rsidR="00E15C33" w:rsidRPr="0096714F" w:rsidRDefault="00E15C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15C33" w:rsidRPr="0096714F" w:rsidRDefault="00E15C33">
            <w:r>
              <w:t>Соответствует требованиям</w:t>
            </w:r>
          </w:p>
        </w:tc>
      </w:tr>
      <w:tr w:rsidR="00E15C33" w:rsidRPr="0096714F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EA-144632</w:t>
            </w:r>
          </w:p>
          <w:p w:rsidR="00E15C33" w:rsidRPr="0096714F" w:rsidRDefault="00E15C33">
            <w:r>
              <w:t>ОБЩЕСТВО С ОГРАНИЧЕННОЙ ОТВЕТСТВЕННОСТЬЮ "АНТУР"</w:t>
            </w:r>
          </w:p>
          <w:p w:rsidR="00E15C33" w:rsidRPr="0096714F" w:rsidRDefault="00E15C33">
            <w:r>
              <w:t>ИНН 2309074410</w:t>
            </w:r>
          </w:p>
          <w:p w:rsidR="00E15C33" w:rsidRPr="0096714F" w:rsidRDefault="00E15C33">
            <w:r>
              <w:t xml:space="preserve">ОГРН </w:t>
            </w:r>
            <w:r w:rsidRPr="00960B81">
              <w:t>1022301433857</w:t>
            </w:r>
          </w:p>
          <w:p w:rsidR="00E15C33" w:rsidRPr="0096714F" w:rsidRDefault="00E15C33">
            <w:r w:rsidRPr="0096714F">
              <w:t xml:space="preserve">КПП </w:t>
            </w:r>
            <w:r w:rsidRPr="00960B81">
              <w:t>230901001</w:t>
            </w:r>
          </w:p>
          <w:p w:rsidR="00E15C33" w:rsidRPr="0096714F" w:rsidRDefault="00E15C33">
            <w:r w:rsidRPr="0096714F">
              <w:t>Место нахождения(жительства)</w:t>
            </w:r>
          </w:p>
          <w:p w:rsidR="00E15C33" w:rsidRPr="0096714F" w:rsidRDefault="00E15C33">
            <w:r w:rsidRPr="0096714F">
              <w:t>350040, КРАЙКРАСНОДАРСКИЙ, ГКРАСНОДАР, ОФИС 24</w:t>
            </w:r>
          </w:p>
          <w:p w:rsidR="00E15C33" w:rsidRPr="0096714F" w:rsidRDefault="00E15C33">
            <w:r w:rsidRPr="0096714F">
              <w:t>Почтовый адрес</w:t>
            </w:r>
          </w:p>
          <w:p w:rsidR="00E15C33" w:rsidRPr="0096714F" w:rsidRDefault="00E15C33">
            <w:r w:rsidRPr="0096714F">
              <w:t>350040 Г.КРАСОДАР УЛ. ДИМИТРОВА Д.164 ОФ. 24</w:t>
            </w:r>
          </w:p>
          <w:p w:rsidR="00E15C33" w:rsidRPr="0096714F" w:rsidRDefault="00E15C33">
            <w:r w:rsidRPr="0096714F">
              <w:rPr>
                <w:sz w:val="16"/>
                <w:szCs w:val="16"/>
              </w:rPr>
              <w:t xml:space="preserve">Контактное лицо </w:t>
            </w:r>
          </w:p>
          <w:p w:rsidR="00E15C33" w:rsidRPr="0096714F" w:rsidRDefault="00E15C33">
            <w:r>
              <w:t xml:space="preserve">Телефон </w:t>
            </w:r>
            <w:r w:rsidRPr="00960B81">
              <w:t>79184090372</w:t>
            </w:r>
          </w:p>
          <w:p w:rsidR="00E15C33" w:rsidRPr="0096714F" w:rsidRDefault="00E15C33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15C33" w:rsidRDefault="00E15C33">
            <w:pPr>
              <w:pStyle w:val="a3"/>
            </w:pPr>
          </w:p>
          <w:p w:rsidR="00E15C33" w:rsidRPr="0096714F" w:rsidRDefault="00E15C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15C33" w:rsidRPr="0096714F" w:rsidRDefault="00E15C33">
            <w:r>
              <w:t>Соответствует требованиям</w:t>
            </w:r>
          </w:p>
        </w:tc>
      </w:tr>
      <w:tr w:rsidR="00E15C33" w:rsidRPr="0096714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EA-144632</w:t>
            </w:r>
          </w:p>
          <w:p w:rsidR="00E15C33" w:rsidRPr="0096714F" w:rsidRDefault="00E15C33">
            <w:r>
              <w:t>ОБЩЕСТВО С ОГРАНИЧЕННОЙ ОТВЕТСТВЕННОСТЬЮ "АНТУР"</w:t>
            </w:r>
          </w:p>
          <w:p w:rsidR="00E15C33" w:rsidRPr="0096714F" w:rsidRDefault="00E15C33">
            <w:r>
              <w:t>ИНН 2309074410</w:t>
            </w:r>
          </w:p>
          <w:p w:rsidR="00E15C33" w:rsidRPr="0096714F" w:rsidRDefault="00E15C33">
            <w:r>
              <w:t xml:space="preserve">ОГРН </w:t>
            </w:r>
            <w:r w:rsidRPr="00960B81">
              <w:t>1022301433857</w:t>
            </w:r>
          </w:p>
          <w:p w:rsidR="00E15C33" w:rsidRPr="0096714F" w:rsidRDefault="00E15C33">
            <w:r w:rsidRPr="0096714F">
              <w:t xml:space="preserve">КПП </w:t>
            </w:r>
            <w:r w:rsidRPr="00960B81">
              <w:t>230901001</w:t>
            </w:r>
          </w:p>
          <w:p w:rsidR="00E15C33" w:rsidRPr="0096714F" w:rsidRDefault="00E15C33">
            <w:r w:rsidRPr="0096714F">
              <w:t>Место нахождения(жительства)</w:t>
            </w:r>
          </w:p>
          <w:p w:rsidR="00E15C33" w:rsidRPr="0096714F" w:rsidRDefault="00E15C33">
            <w:r w:rsidRPr="0096714F">
              <w:t>350040, КРАЙКРАСНОДАРСКИЙ, ГКРАСНОДАР, ОФИС 24</w:t>
            </w:r>
          </w:p>
          <w:p w:rsidR="00E15C33" w:rsidRPr="0096714F" w:rsidRDefault="00E15C33">
            <w:r w:rsidRPr="0096714F">
              <w:t>Почтовый адрес</w:t>
            </w:r>
          </w:p>
          <w:p w:rsidR="00E15C33" w:rsidRPr="0096714F" w:rsidRDefault="00E15C33">
            <w:r w:rsidRPr="0096714F">
              <w:t>350040 Г.КРАСОДАР УЛ. ДИМИТРОВА Д.164 ОФ. 24</w:t>
            </w:r>
          </w:p>
          <w:p w:rsidR="00E15C33" w:rsidRPr="0096714F" w:rsidRDefault="00E15C33">
            <w:r w:rsidRPr="0096714F">
              <w:rPr>
                <w:sz w:val="16"/>
                <w:szCs w:val="16"/>
              </w:rPr>
              <w:t xml:space="preserve">Контактное лицо </w:t>
            </w:r>
          </w:p>
          <w:p w:rsidR="00E15C33" w:rsidRPr="0096714F" w:rsidRDefault="00E15C33">
            <w:r>
              <w:t xml:space="preserve">Телефон </w:t>
            </w:r>
            <w:r w:rsidRPr="00960B81">
              <w:t>79184090372</w:t>
            </w:r>
          </w:p>
          <w:p w:rsidR="00E15C33" w:rsidRPr="0096714F" w:rsidRDefault="00E15C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15C33" w:rsidRDefault="00E15C33">
            <w:pPr>
              <w:pStyle w:val="a3"/>
            </w:pPr>
          </w:p>
          <w:p w:rsidR="00E15C33" w:rsidRPr="0096714F" w:rsidRDefault="00E15C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15C33" w:rsidRPr="0096714F" w:rsidRDefault="00E15C33">
            <w:r>
              <w:t>Соответствует требованиям</w:t>
            </w:r>
          </w:p>
        </w:tc>
      </w:tr>
      <w:tr w:rsidR="00E15C33" w:rsidRPr="0096714F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EA-144632</w:t>
            </w:r>
          </w:p>
          <w:p w:rsidR="00E15C33" w:rsidRPr="0096714F" w:rsidRDefault="00E15C33">
            <w:r>
              <w:t>ОБЩЕСТВО С ОГРАНИЧЕННОЙ ОТВЕТСТВЕННОСТЬЮ "АНТУР"</w:t>
            </w:r>
          </w:p>
          <w:p w:rsidR="00E15C33" w:rsidRPr="0096714F" w:rsidRDefault="00E15C33">
            <w:r>
              <w:t>ИНН 2309074410</w:t>
            </w:r>
          </w:p>
          <w:p w:rsidR="00E15C33" w:rsidRPr="0096714F" w:rsidRDefault="00E15C33">
            <w:r>
              <w:t xml:space="preserve">ОГРН </w:t>
            </w:r>
            <w:r w:rsidRPr="00960B81">
              <w:t>1022301433857</w:t>
            </w:r>
          </w:p>
          <w:p w:rsidR="00E15C33" w:rsidRPr="0096714F" w:rsidRDefault="00E15C33">
            <w:r w:rsidRPr="0096714F">
              <w:t xml:space="preserve">КПП </w:t>
            </w:r>
            <w:r w:rsidRPr="00960B81">
              <w:t>230901001</w:t>
            </w:r>
          </w:p>
          <w:p w:rsidR="00E15C33" w:rsidRPr="0096714F" w:rsidRDefault="00E15C33">
            <w:r w:rsidRPr="0096714F">
              <w:t>Место нахождения(жительства)</w:t>
            </w:r>
          </w:p>
          <w:p w:rsidR="00E15C33" w:rsidRPr="0096714F" w:rsidRDefault="00E15C33">
            <w:bookmarkStart w:id="0" w:name="__DdeLink__366_22120086831"/>
            <w:r w:rsidRPr="0096714F">
              <w:t>350040, КРАЙКРАСНОДАРСКИЙ, ГКРАСНОДАР, ОФИС 24</w:t>
            </w:r>
            <w:bookmarkEnd w:id="0"/>
          </w:p>
          <w:p w:rsidR="00E15C33" w:rsidRPr="0096714F" w:rsidRDefault="00E15C33">
            <w:r w:rsidRPr="0096714F">
              <w:t>Почтовый адрес</w:t>
            </w:r>
          </w:p>
          <w:p w:rsidR="00E15C33" w:rsidRPr="0096714F" w:rsidRDefault="00E15C33">
            <w:r w:rsidRPr="0096714F">
              <w:t>350040 Г.КРАСОДАР УЛ. ДИМИТРОВА Д.164 ОФ. 24</w:t>
            </w:r>
          </w:p>
          <w:p w:rsidR="00E15C33" w:rsidRPr="0096714F" w:rsidRDefault="00E15C33">
            <w:r w:rsidRPr="0096714F">
              <w:rPr>
                <w:sz w:val="16"/>
                <w:szCs w:val="16"/>
              </w:rPr>
              <w:t xml:space="preserve">Контактное лицо </w:t>
            </w:r>
          </w:p>
          <w:p w:rsidR="00E15C33" w:rsidRPr="0096714F" w:rsidRDefault="00E15C33">
            <w:r>
              <w:t xml:space="preserve">Телефон </w:t>
            </w:r>
            <w:r w:rsidRPr="00960B81">
              <w:t>79184090372</w:t>
            </w:r>
          </w:p>
          <w:p w:rsidR="00E15C33" w:rsidRPr="0096714F" w:rsidRDefault="00E15C33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15C33" w:rsidRDefault="00E15C33">
            <w:pPr>
              <w:pStyle w:val="a3"/>
            </w:pPr>
          </w:p>
          <w:p w:rsidR="00E15C33" w:rsidRPr="0096714F" w:rsidRDefault="00E15C33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15C33" w:rsidRPr="0096714F" w:rsidRDefault="00E15C33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15C33" w:rsidRPr="0096714F" w:rsidRDefault="00E15C33">
            <w:r>
              <w:t>Соответствует требованиям</w:t>
            </w:r>
          </w:p>
        </w:tc>
      </w:tr>
    </w:tbl>
    <w:p w:rsidR="00E15C33" w:rsidRDefault="00E15C33">
      <w:pPr>
        <w:ind w:right="142"/>
        <w:jc w:val="both"/>
      </w:pPr>
    </w:p>
    <w:p w:rsidR="00E15C33" w:rsidRDefault="00E15C33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960B81">
        <w:t>Поставка картриджей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"РМ ЦЕНТР", предложение о цене контракта 211 995,92 руб.</w:t>
      </w:r>
    </w:p>
    <w:p w:rsidR="00E15C33" w:rsidRDefault="00E15C33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5E6FF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E15C33" w:rsidRDefault="00E15C33">
      <w:pPr>
        <w:jc w:val="both"/>
        <w:rPr>
          <w:b/>
          <w:bCs/>
        </w:rPr>
      </w:pPr>
    </w:p>
    <w:p w:rsidR="00E15C33" w:rsidRDefault="00E15C33">
      <w:pPr>
        <w:jc w:val="both"/>
        <w:rPr>
          <w:b/>
          <w:bCs/>
        </w:rPr>
      </w:pPr>
    </w:p>
    <w:p w:rsidR="00E15C33" w:rsidRDefault="00E15C33">
      <w:pPr>
        <w:jc w:val="both"/>
        <w:rPr>
          <w:b/>
          <w:bCs/>
        </w:rPr>
      </w:pPr>
    </w:p>
    <w:p w:rsidR="00E15C33" w:rsidRDefault="00E15C33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E15C33" w:rsidRPr="0096714F">
        <w:tc>
          <w:tcPr>
            <w:tcW w:w="5847" w:type="dxa"/>
            <w:vAlign w:val="bottom"/>
          </w:tcPr>
          <w:p w:rsidR="00E15C33" w:rsidRPr="0096714F" w:rsidRDefault="00E15C33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E15C33" w:rsidRPr="0096714F" w:rsidRDefault="00E15C33">
            <w:pPr>
              <w:pStyle w:val="a3"/>
            </w:pPr>
            <w:r w:rsidRPr="0096714F">
              <w:rPr>
                <w:lang w:val="en-US"/>
              </w:rPr>
              <w:t>Просоленко Юрий Александрович</w:t>
            </w:r>
          </w:p>
        </w:tc>
      </w:tr>
      <w:tr w:rsidR="00E15C33" w:rsidRPr="0096714F">
        <w:tc>
          <w:tcPr>
            <w:tcW w:w="5847" w:type="dxa"/>
            <w:vAlign w:val="bottom"/>
          </w:tcPr>
          <w:p w:rsidR="00E15C33" w:rsidRPr="0096714F" w:rsidRDefault="00E15C3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15C33" w:rsidRPr="0096714F" w:rsidRDefault="00E15C33">
            <w:pPr>
              <w:pStyle w:val="a3"/>
            </w:pPr>
            <w:r w:rsidRPr="0096714F">
              <w:rPr>
                <w:lang w:val="en-US"/>
              </w:rPr>
              <w:t>Дехтерев Юрий Сергеевич</w:t>
            </w:r>
          </w:p>
        </w:tc>
      </w:tr>
      <w:tr w:rsidR="00E15C33" w:rsidRPr="0096714F">
        <w:tc>
          <w:tcPr>
            <w:tcW w:w="5847" w:type="dxa"/>
            <w:vAlign w:val="bottom"/>
          </w:tcPr>
          <w:p w:rsidR="00E15C33" w:rsidRPr="0096714F" w:rsidRDefault="00E15C33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E15C33" w:rsidRPr="0096714F" w:rsidRDefault="00E15C33">
            <w:pPr>
              <w:pStyle w:val="a3"/>
            </w:pPr>
            <w:r w:rsidRPr="0096714F">
              <w:rPr>
                <w:lang w:val="en-US"/>
              </w:rPr>
              <w:t>Владыкина Лидия Валерьевна</w:t>
            </w:r>
          </w:p>
        </w:tc>
      </w:tr>
    </w:tbl>
    <w:p w:rsidR="00E15C33" w:rsidRDefault="00E15C33"/>
    <w:sectPr w:rsidR="00E15C33" w:rsidSect="00960B81">
      <w:pgSz w:w="11906" w:h="16838"/>
      <w:pgMar w:top="36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0DB6"/>
    <w:rsid w:val="005E6FFD"/>
    <w:rsid w:val="00960B81"/>
    <w:rsid w:val="0096714F"/>
    <w:rsid w:val="00CB5C01"/>
    <w:rsid w:val="00D50DB6"/>
    <w:rsid w:val="00E15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DB6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D50DB6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50DB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23A06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D50DB6"/>
  </w:style>
  <w:style w:type="paragraph" w:styleId="Caption">
    <w:name w:val="caption"/>
    <w:basedOn w:val="Normal"/>
    <w:uiPriority w:val="99"/>
    <w:qFormat/>
    <w:rsid w:val="00D50DB6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D50DB6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D50DB6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23A06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D50DB6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D50DB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D50DB6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D50DB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D50DB6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D50DB6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D50DB6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D50DB6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D50DB6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D50DB6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3A06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3A0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A06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D50DB6"/>
  </w:style>
  <w:style w:type="paragraph" w:customStyle="1" w:styleId="a4">
    <w:name w:val="Заголовок таблицы"/>
    <w:basedOn w:val="a3"/>
    <w:uiPriority w:val="99"/>
    <w:rsid w:val="00D50DB6"/>
  </w:style>
  <w:style w:type="paragraph" w:customStyle="1" w:styleId="DocumentMap">
    <w:name w:val="DocumentMap"/>
    <w:uiPriority w:val="99"/>
    <w:rsid w:val="00D50DB6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D50DB6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D50DB6"/>
  </w:style>
  <w:style w:type="character" w:styleId="Hyperlink">
    <w:name w:val="Hyperlink"/>
    <w:basedOn w:val="DefaultParagraphFont"/>
    <w:uiPriority w:val="99"/>
    <w:rsid w:val="00960B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4</Pages>
  <Words>1832</Words>
  <Characters>10448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cp:lastPrinted>2022-01-18T06:51:00Z</cp:lastPrinted>
  <dcterms:created xsi:type="dcterms:W3CDTF">2019-09-11T09:00:00Z</dcterms:created>
  <dcterms:modified xsi:type="dcterms:W3CDTF">2022-01-18T06:51:00Z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