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ACA" w:rsidRDefault="00491ACA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DF0184">
        <w:rPr>
          <w:rFonts w:cs="Times New Roman"/>
          <w:b/>
          <w:bCs/>
        </w:rPr>
        <w:t>0318300120821000203</w:t>
      </w:r>
    </w:p>
    <w:p w:rsidR="00491ACA" w:rsidRDefault="00491ACA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491ACA" w:rsidRDefault="00491ACA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491ACA" w:rsidRPr="00DF0184" w:rsidRDefault="00491ACA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91ACA" w:rsidRPr="006D73DF">
        <w:tc>
          <w:tcPr>
            <w:tcW w:w="4961" w:type="dxa"/>
          </w:tcPr>
          <w:p w:rsidR="00491ACA" w:rsidRPr="006D73DF" w:rsidRDefault="00491ACA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491ACA" w:rsidRPr="006D73DF" w:rsidRDefault="00491ACA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491ACA" w:rsidRDefault="00491ACA">
      <w:pPr>
        <w:overflowPunct w:val="0"/>
        <w:ind w:firstLine="0"/>
        <w:rPr>
          <w:rFonts w:cs="Times New Roman"/>
          <w:lang w:val="en-US"/>
        </w:rPr>
      </w:pPr>
    </w:p>
    <w:p w:rsidR="00491ACA" w:rsidRDefault="00491AC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DF0184">
        <w:rPr>
          <w:rFonts w:cs="Times New Roman"/>
        </w:rPr>
        <w:t xml:space="preserve">: Откачка и вывоз жидких бытовых отходов </w:t>
      </w:r>
    </w:p>
    <w:p w:rsidR="00491ACA" w:rsidRDefault="00491AC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213234901331923490100102810013700244</w:t>
      </w:r>
    </w:p>
    <w:p w:rsidR="00491ACA" w:rsidRDefault="00491AC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498 345,30 руб.</w:t>
      </w:r>
    </w:p>
    <w:p w:rsidR="00491ACA" w:rsidRDefault="00491ACA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DF0184">
        <w:rPr>
          <w:rFonts w:cs="Times New Roman"/>
          <w:b/>
          <w:bCs/>
        </w:rPr>
        <w:t xml:space="preserve">: </w:t>
      </w:r>
      <w:r w:rsidRPr="00DF0184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DF0184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91ACA" w:rsidRPr="006D73DF">
        <w:trPr>
          <w:jc w:val="right"/>
        </w:trPr>
        <w:tc>
          <w:tcPr>
            <w:tcW w:w="9915" w:type="dxa"/>
          </w:tcPr>
          <w:p w:rsidR="00491ACA" w:rsidRPr="006D73DF" w:rsidRDefault="00491AC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DF0184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DF0184">
              <w:rPr>
                <w:rFonts w:cs="Times New Roman"/>
              </w:rPr>
              <w:t>Внебюджетные фонды (ОМС), внебюджетные средства (платные услуги) на 2022 г.</w:t>
            </w:r>
          </w:p>
          <w:p w:rsidR="00491ACA" w:rsidRPr="006D73DF" w:rsidRDefault="00491AC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DF0184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F0184">
              <w:rPr>
                <w:rFonts w:cs="Times New Roman"/>
              </w:rPr>
              <w:t>Российская Федерация, Краснодарский край, Славянский р-н, Анастасиевская ст-ца, ул. Ленина, 65. С момента заключения контракта по 31.12.2022 года.</w:t>
            </w:r>
          </w:p>
          <w:p w:rsidR="00491ACA" w:rsidRPr="006D73DF" w:rsidRDefault="00491AC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DF0184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491ACA" w:rsidRDefault="00491AC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DF0184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6D73DF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91ACA" w:rsidRDefault="00491AC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DF0184">
        <w:rPr>
          <w:rFonts w:cs="Times New Roman"/>
        </w:rPr>
        <w:t>28.12.21 13:29:05 (</w:t>
      </w:r>
      <w:r>
        <w:rPr>
          <w:rFonts w:cs="Times New Roman"/>
          <w:lang w:val="en-US"/>
        </w:rPr>
        <w:t>MSK</w:t>
      </w:r>
      <w:r w:rsidRPr="00DF0184">
        <w:rPr>
          <w:rFonts w:cs="Times New Roman"/>
        </w:rPr>
        <w:t>+00:00)</w:t>
      </w:r>
    </w:p>
    <w:p w:rsidR="00491ACA" w:rsidRDefault="00491ACA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F0184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91ACA" w:rsidRPr="006D73DF"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91ACA" w:rsidRPr="006D73DF" w:rsidRDefault="00491ACA">
            <w:pPr>
              <w:ind w:firstLine="0"/>
              <w:rPr>
                <w:rFonts w:cs="Times New Roman"/>
                <w:lang w:val="en-US"/>
              </w:rPr>
            </w:pPr>
            <w:r w:rsidRPr="006D73DF">
              <w:rPr>
                <w:rFonts w:cs="Times New Roman"/>
                <w:lang w:val="en-US"/>
              </w:rPr>
              <w:t>Главный врач</w:t>
            </w:r>
          </w:p>
        </w:tc>
      </w:tr>
      <w:tr w:rsidR="00491ACA" w:rsidRPr="006D73DF"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91ACA" w:rsidRPr="006D73DF" w:rsidRDefault="00491ACA">
            <w:pPr>
              <w:ind w:firstLine="0"/>
              <w:rPr>
                <w:rFonts w:cs="Times New Roman"/>
                <w:lang w:val="en-US"/>
              </w:rPr>
            </w:pPr>
            <w:r w:rsidRPr="006D73DF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491ACA" w:rsidRPr="006D73DF"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91ACA" w:rsidRPr="006D73DF" w:rsidRDefault="00491ACA">
            <w:pPr>
              <w:ind w:firstLine="0"/>
              <w:rPr>
                <w:rFonts w:cs="Times New Roman"/>
                <w:lang w:val="en-US"/>
              </w:rPr>
            </w:pPr>
            <w:r w:rsidRPr="006D73DF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491ACA" w:rsidRPr="006D73DF"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91ACA" w:rsidRPr="006D73DF" w:rsidRDefault="00491ACA">
            <w:pPr>
              <w:ind w:firstLine="0"/>
              <w:rPr>
                <w:rFonts w:cs="Times New Roman"/>
                <w:lang w:val="en-US"/>
              </w:rPr>
            </w:pPr>
            <w:r w:rsidRPr="006D73DF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491ACA" w:rsidRPr="006D73DF"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91ACA" w:rsidRPr="006D73DF" w:rsidRDefault="00491ACA">
            <w:pPr>
              <w:ind w:firstLine="0"/>
              <w:rPr>
                <w:rFonts w:cs="Times New Roman"/>
              </w:rPr>
            </w:pPr>
            <w:r w:rsidRPr="006D73DF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91ACA" w:rsidRPr="006D73DF" w:rsidRDefault="00491ACA">
            <w:pPr>
              <w:ind w:firstLine="0"/>
              <w:rPr>
                <w:rFonts w:cs="Times New Roman"/>
                <w:lang w:val="en-US"/>
              </w:rPr>
            </w:pPr>
            <w:r w:rsidRPr="006D73DF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491ACA" w:rsidRDefault="00491ACA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491ACA" w:rsidRDefault="00491ACA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DF0184">
        <w:rPr>
          <w:rFonts w:cs="Times New Roman"/>
        </w:rPr>
        <w:t>11.01.22 09:30:00 (</w:t>
      </w:r>
      <w:r>
        <w:rPr>
          <w:rFonts w:cs="Times New Roman"/>
          <w:lang w:val="en-US"/>
        </w:rPr>
        <w:t>MSK</w:t>
      </w:r>
      <w:r w:rsidRPr="00DF0184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DF0184">
        <w:rPr>
          <w:rFonts w:cs="Times New Roman"/>
        </w:rPr>
        <w:t xml:space="preserve">2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91ACA" w:rsidRPr="006D73DF">
        <w:tc>
          <w:tcPr>
            <w:tcW w:w="9922" w:type="dxa"/>
          </w:tcPr>
          <w:p w:rsidR="00491ACA" w:rsidRPr="006D73DF" w:rsidRDefault="00491ACA">
            <w:pPr>
              <w:pStyle w:val="a3"/>
              <w:ind w:firstLine="0"/>
            </w:pPr>
            <w:r w:rsidRPr="006D73DF">
              <w:t>EA-143022</w:t>
            </w:r>
            <w:r>
              <w:t xml:space="preserve">, дата и время регистрации заявки: </w:t>
            </w:r>
            <w:r w:rsidRPr="006D73DF">
              <w:t>29.12.21 17:15:28 (MSK+00:00)</w:t>
            </w:r>
          </w:p>
        </w:tc>
      </w:tr>
      <w:tr w:rsidR="00491ACA" w:rsidRPr="006D73DF">
        <w:tc>
          <w:tcPr>
            <w:tcW w:w="9922" w:type="dxa"/>
          </w:tcPr>
          <w:p w:rsidR="00491ACA" w:rsidRPr="006D73DF" w:rsidRDefault="00491ACA">
            <w:pPr>
              <w:pStyle w:val="a3"/>
              <w:ind w:firstLine="0"/>
            </w:pPr>
            <w:r w:rsidRPr="006D73DF">
              <w:t>EA-143311</w:t>
            </w:r>
            <w:r>
              <w:t xml:space="preserve">, дата и время регистрации заявки: </w:t>
            </w:r>
            <w:r w:rsidRPr="006D73DF">
              <w:t>30.12.21 14:08:20 (MSK+00:00)</w:t>
            </w:r>
          </w:p>
        </w:tc>
      </w:tr>
    </w:tbl>
    <w:p w:rsidR="00491ACA" w:rsidRDefault="00491ACA">
      <w:pPr>
        <w:ind w:right="142" w:firstLine="708"/>
        <w:jc w:val="both"/>
        <w:rPr>
          <w:rFonts w:cs="Times New Roman"/>
        </w:rPr>
      </w:pPr>
    </w:p>
    <w:p w:rsidR="00491ACA" w:rsidRDefault="00491ACA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491ACA" w:rsidRDefault="00491ACA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491ACA" w:rsidRPr="006D73D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491ACA" w:rsidRPr="006D73D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EA-143022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EA-143022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EA-143022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EA-143022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EA-143022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EA-143311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EA-143311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EA-143311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EA-143311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91ACA" w:rsidRPr="006D73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EA-143311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91ACA" w:rsidRDefault="00491ACA">
            <w:pPr>
              <w:pStyle w:val="a3"/>
            </w:pPr>
          </w:p>
          <w:p w:rsidR="00491ACA" w:rsidRDefault="00491AC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91ACA" w:rsidRDefault="00491AC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491ACA" w:rsidRDefault="00491ACA">
      <w:pPr>
        <w:rPr>
          <w:rFonts w:cs="Times New Roman"/>
          <w:lang w:val="en-US"/>
        </w:rPr>
      </w:pPr>
    </w:p>
    <w:p w:rsidR="00491ACA" w:rsidRDefault="00491ACA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35678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491ACA" w:rsidRDefault="00491ACA">
      <w:pPr>
        <w:ind w:firstLine="737"/>
        <w:jc w:val="both"/>
        <w:rPr>
          <w:rFonts w:cs="Times New Roman"/>
          <w:b/>
          <w:bCs/>
        </w:rPr>
      </w:pPr>
    </w:p>
    <w:p w:rsidR="00491ACA" w:rsidRDefault="00491ACA">
      <w:pPr>
        <w:ind w:firstLine="737"/>
        <w:jc w:val="both"/>
        <w:rPr>
          <w:rFonts w:cs="Times New Roman"/>
          <w:b/>
          <w:bCs/>
        </w:rPr>
      </w:pPr>
    </w:p>
    <w:p w:rsidR="00491ACA" w:rsidRDefault="00491ACA">
      <w:pPr>
        <w:ind w:firstLine="737"/>
        <w:jc w:val="both"/>
        <w:rPr>
          <w:rFonts w:cs="Times New Roman"/>
          <w:b/>
          <w:bCs/>
        </w:rPr>
      </w:pPr>
    </w:p>
    <w:p w:rsidR="00491ACA" w:rsidRDefault="00491ACA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91ACA" w:rsidRPr="006D73DF">
        <w:tc>
          <w:tcPr>
            <w:tcW w:w="5847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 w:rsidRPr="006D73DF">
              <w:rPr>
                <w:lang w:val="en-US"/>
              </w:rPr>
              <w:t>Просоленко Юрий Александрович</w:t>
            </w:r>
          </w:p>
        </w:tc>
      </w:tr>
      <w:tr w:rsidR="00491ACA" w:rsidRPr="006D73DF">
        <w:tc>
          <w:tcPr>
            <w:tcW w:w="5847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 w:rsidRPr="006D73DF">
              <w:rPr>
                <w:lang w:val="en-US"/>
              </w:rPr>
              <w:t>Дехтерев Юрий Сергеевич</w:t>
            </w:r>
          </w:p>
        </w:tc>
      </w:tr>
      <w:tr w:rsidR="00491ACA" w:rsidRPr="006D73DF">
        <w:tc>
          <w:tcPr>
            <w:tcW w:w="5847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 w:rsidRPr="006D73DF">
              <w:rPr>
                <w:lang w:val="en-US"/>
              </w:rPr>
              <w:t>Коротникова Светлана Борисовна</w:t>
            </w:r>
          </w:p>
        </w:tc>
      </w:tr>
      <w:tr w:rsidR="00491ACA" w:rsidRPr="006D73DF">
        <w:tc>
          <w:tcPr>
            <w:tcW w:w="5847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 w:rsidRPr="006D73DF">
              <w:rPr>
                <w:lang w:val="en-US"/>
              </w:rPr>
              <w:t>Мальченко Елена Александровна</w:t>
            </w:r>
          </w:p>
        </w:tc>
      </w:tr>
      <w:tr w:rsidR="00491ACA" w:rsidRPr="006D73DF">
        <w:tc>
          <w:tcPr>
            <w:tcW w:w="5847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91ACA" w:rsidRPr="006D73DF" w:rsidRDefault="00491ACA">
            <w:pPr>
              <w:pStyle w:val="a3"/>
              <w:ind w:firstLine="0"/>
              <w:rPr>
                <w:lang w:val="en-US"/>
              </w:rPr>
            </w:pPr>
            <w:r w:rsidRPr="006D73DF">
              <w:rPr>
                <w:lang w:val="en-US"/>
              </w:rPr>
              <w:t>Владыкина Лидия Валерьевна</w:t>
            </w:r>
          </w:p>
        </w:tc>
      </w:tr>
    </w:tbl>
    <w:p w:rsidR="00491ACA" w:rsidRDefault="00491ACA">
      <w:pPr>
        <w:rPr>
          <w:rFonts w:cs="Times New Roman"/>
        </w:rPr>
      </w:pPr>
    </w:p>
    <w:sectPr w:rsidR="00491ACA" w:rsidSect="00670E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EFE"/>
    <w:rsid w:val="00491ACA"/>
    <w:rsid w:val="00670EFE"/>
    <w:rsid w:val="006D73DF"/>
    <w:rsid w:val="00BC1316"/>
    <w:rsid w:val="00D35678"/>
    <w:rsid w:val="00DF0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EFE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70EF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70EF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E4C5D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670EFE"/>
  </w:style>
  <w:style w:type="paragraph" w:styleId="Caption">
    <w:name w:val="caption"/>
    <w:basedOn w:val="Normal"/>
    <w:uiPriority w:val="99"/>
    <w:qFormat/>
    <w:rsid w:val="00670EF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70EF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70EF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E4C5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70EF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70EF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70EF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70EF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70EF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70EFE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670EF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70EF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70EFE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670EFE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4C5D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4C5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C5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670EFE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670EFE"/>
  </w:style>
  <w:style w:type="paragraph" w:customStyle="1" w:styleId="a5">
    <w:name w:val="Текст в заданном формате"/>
    <w:basedOn w:val="Normal"/>
    <w:uiPriority w:val="99"/>
    <w:rsid w:val="00670EFE"/>
    <w:rPr>
      <w:rFonts w:cs="Times New Roman"/>
    </w:rPr>
  </w:style>
  <w:style w:type="paragraph" w:customStyle="1" w:styleId="DocumentMap">
    <w:name w:val="DocumentMap"/>
    <w:uiPriority w:val="99"/>
    <w:rsid w:val="00670EFE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670EFE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DF01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1497</TotalTime>
  <Pages>2</Pages>
  <Words>687</Words>
  <Characters>3920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cp:lastPrinted>2022-01-11T13:46:00Z</cp:lastPrinted>
  <dcterms:created xsi:type="dcterms:W3CDTF">2019-09-11T09:00:00Z</dcterms:created>
  <dcterms:modified xsi:type="dcterms:W3CDTF">2022-01-11T13:46:00Z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